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516" w:rsidRDefault="00241516" w:rsidP="00241516">
      <w:pPr>
        <w:widowControl w:val="0"/>
        <w:jc w:val="center"/>
      </w:pPr>
      <w:r w:rsidRPr="00241516">
        <w:rPr>
          <w:b/>
        </w:rPr>
        <w:t>South Carolina General Assembly</w:t>
      </w:r>
    </w:p>
    <w:p w:rsidR="00241516" w:rsidRDefault="00241516" w:rsidP="00241516">
      <w:pPr>
        <w:widowControl w:val="0"/>
        <w:jc w:val="center"/>
      </w:pPr>
      <w:r>
        <w:t>120th Session, 2013-2014</w:t>
      </w: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jc w:val="left"/>
        <w:rPr>
          <w:b/>
        </w:rPr>
      </w:pPr>
      <w:r w:rsidRPr="00241516">
        <w:rPr>
          <w:b/>
        </w:rPr>
        <w:t>H. 4167</w:t>
      </w:r>
    </w:p>
    <w:p w:rsidR="00241516" w:rsidRDefault="00241516" w:rsidP="00241516">
      <w:pPr>
        <w:widowControl w:val="0"/>
        <w:jc w:val="left"/>
        <w:rPr>
          <w:b/>
        </w:rPr>
      </w:pPr>
    </w:p>
    <w:p w:rsidR="00241516" w:rsidRDefault="00241516" w:rsidP="00241516">
      <w:pPr>
        <w:widowControl w:val="0"/>
        <w:jc w:val="left"/>
      </w:pPr>
      <w:r w:rsidRPr="00241516">
        <w:rPr>
          <w:b/>
        </w:rPr>
        <w:t>STATUS INFORMATION</w:t>
      </w: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jc w:val="left"/>
      </w:pPr>
      <w:r>
        <w:t>House Resolution</w:t>
      </w:r>
    </w:p>
    <w:p w:rsidR="00241516" w:rsidRDefault="001219A0" w:rsidP="00241516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41516" w:rsidRDefault="00241516" w:rsidP="00241516">
      <w:pPr>
        <w:widowControl w:val="0"/>
        <w:jc w:val="left"/>
      </w:pPr>
      <w:r>
        <w:t>Document Path: l:\council\bills\gm\29777sd13.docx</w:t>
      </w: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jc w:val="left"/>
      </w:pPr>
      <w:r>
        <w:t>Introduced in the House on May 21, 2013</w:t>
      </w:r>
    </w:p>
    <w:p w:rsidR="00241516" w:rsidRDefault="00241516" w:rsidP="00241516">
      <w:pPr>
        <w:widowControl w:val="0"/>
        <w:jc w:val="left"/>
      </w:pPr>
      <w:r>
        <w:t>Adopted by the House on May 21, 2013</w:t>
      </w: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jc w:val="left"/>
      </w:pPr>
      <w:r>
        <w:t xml:space="preserve">Summary: </w:t>
      </w:r>
      <w:r w:rsidR="00480F6B">
        <w:t>Christ Church Episcopal School Boys Varsity Tennis Team</w:t>
      </w: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jc w:val="left"/>
      </w:pPr>
    </w:p>
    <w:p w:rsidR="00241516" w:rsidRDefault="00241516" w:rsidP="00241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516">
        <w:rPr>
          <w:b/>
        </w:rPr>
        <w:t>HISTORY OF LEGISLATIVE ACTIONS</w:t>
      </w:r>
    </w:p>
    <w:p w:rsidR="00241516" w:rsidRDefault="00241516" w:rsidP="00241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1516" w:rsidRPr="00241516" w:rsidRDefault="00241516" w:rsidP="00241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516">
        <w:rPr>
          <w:u w:val="single"/>
        </w:rPr>
        <w:tab/>
        <w:t>Date</w:t>
      </w:r>
      <w:r w:rsidRPr="00241516">
        <w:rPr>
          <w:u w:val="single"/>
        </w:rPr>
        <w:tab/>
        <w:t>Body</w:t>
      </w:r>
      <w:r w:rsidRPr="00241516">
        <w:rPr>
          <w:u w:val="single"/>
        </w:rPr>
        <w:tab/>
        <w:t>Action Description with journal page number</w:t>
      </w:r>
      <w:r w:rsidRPr="00241516">
        <w:rPr>
          <w:u w:val="single"/>
        </w:rPr>
        <w:tab/>
      </w:r>
      <w:bookmarkStart w:id="0" w:name="_GoBack"/>
      <w:bookmarkEnd w:id="0"/>
    </w:p>
    <w:p w:rsidR="00D31E6F" w:rsidRDefault="00D31E6F" w:rsidP="00D3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B4022D">
        <w:t>Introduced and adopted (</w:t>
      </w:r>
      <w:hyperlink r:id="rId7" w:history="1">
        <w:r w:rsidRPr="00B4022D">
          <w:rPr>
            <w:rStyle w:val="Hyperlink"/>
          </w:rPr>
          <w:t>House Journal</w:t>
        </w:r>
        <w:r w:rsidRPr="00B4022D">
          <w:rPr>
            <w:rStyle w:val="Hyperlink"/>
          </w:rPr>
          <w:noBreakHyphen/>
          <w:t>page 10</w:t>
        </w:r>
      </w:hyperlink>
      <w:r w:rsidRPr="00B4022D">
        <w:t>)</w:t>
      </w:r>
    </w:p>
    <w:p w:rsidR="00D31E6F" w:rsidRDefault="00D31E6F" w:rsidP="00D3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516" w:rsidRPr="00241516" w:rsidRDefault="00241516" w:rsidP="00241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516" w:rsidRDefault="00241516" w:rsidP="00241516">
      <w:r w:rsidRPr="00241516">
        <w:rPr>
          <w:b/>
        </w:rPr>
        <w:t>VERSIONS OF THIS BILL</w:t>
      </w:r>
    </w:p>
    <w:p w:rsidR="00241516" w:rsidRDefault="00241516" w:rsidP="00241516"/>
    <w:p w:rsidR="00241516" w:rsidRDefault="00864F16" w:rsidP="00241516">
      <w:hyperlink r:id="rId8" w:history="1">
        <w:r w:rsidR="00241516">
          <w:rPr>
            <w:rStyle w:val="Hyperlink"/>
          </w:rPr>
          <w:t>5/21/2013</w:t>
        </w:r>
      </w:hyperlink>
    </w:p>
    <w:p w:rsidR="00241516" w:rsidRDefault="00241516" w:rsidP="00241516"/>
    <w:p w:rsidR="00241516" w:rsidRDefault="00241516" w:rsidP="00241516">
      <w:pPr>
        <w:sectPr w:rsidR="00241516" w:rsidSect="002415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C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E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9649A">
        <w:t xml:space="preserve">CHRIST CHURCH EPISCOPAL SCHOOL </w:t>
      </w:r>
      <w:r w:rsidR="00F440DF">
        <w:t xml:space="preserve">BOYS VARSITY </w:t>
      </w:r>
      <w:r w:rsidR="0009649A"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 w:rsidR="00395BE6">
        <w:rPr>
          <w:color w:val="000000" w:themeColor="text1"/>
          <w:u w:color="000000" w:themeColor="text1"/>
        </w:rPr>
        <w:t xml:space="preserve"> AND ITS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7525E1">
        <w:rPr>
          <w:color w:val="000000" w:themeColor="text1"/>
          <w:u w:color="000000" w:themeColor="text1"/>
        </w:rPr>
        <w:t xml:space="preserve">2013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25E1">
        <w:rPr>
          <w:color w:val="000000" w:themeColor="text1"/>
          <w:u w:color="000000" w:themeColor="text1"/>
        </w:rPr>
        <w:t>AA/A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E12" w:rsidRDefault="00224C70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2E12">
        <w:t xml:space="preserve">the South Carolina House of Representatives is pleased to learn that the members of the Christ Church Episcopal School tennis team </w:t>
      </w:r>
      <w:r w:rsidR="00292E12">
        <w:rPr>
          <w:color w:val="000000" w:themeColor="text1"/>
          <w:u w:color="000000" w:themeColor="text1"/>
        </w:rPr>
        <w:t xml:space="preserve">of Greenville County </w:t>
      </w:r>
      <w:r w:rsidR="00292E12">
        <w:t xml:space="preserve">took top honors at the state competition on </w:t>
      </w:r>
      <w:r w:rsidR="007525E1">
        <w:t>Saturday, May 11, 2013</w:t>
      </w:r>
      <w:r w:rsidR="00292E12">
        <w:t xml:space="preserve">, at </w:t>
      </w:r>
      <w:r w:rsidR="007525E1">
        <w:t>Cayce Tennis and Fitness Center</w:t>
      </w:r>
      <w:r w:rsidR="00292E12">
        <w:t>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49A">
        <w:t xml:space="preserve">after losing the 2012 title to Waccamaw High School </w:t>
      </w:r>
      <w:r w:rsidR="00395BE6">
        <w:t>by</w:t>
      </w:r>
      <w:r w:rsidR="0009649A">
        <w:t xml:space="preserve"> a 4</w:t>
      </w:r>
      <w:r w:rsidR="003A01CE">
        <w:noBreakHyphen/>
      </w:r>
      <w:r w:rsidR="0009649A">
        <w:t xml:space="preserve">3 score, Christ Church Cavalier fans and team members were jubilant as they wrested the crown from </w:t>
      </w:r>
      <w:r w:rsidR="008579CE">
        <w:t xml:space="preserve">the </w:t>
      </w:r>
      <w:r w:rsidR="0009649A">
        <w:t xml:space="preserve">Waccamaw </w:t>
      </w:r>
      <w:r w:rsidR="008579CE">
        <w:t xml:space="preserve">Warriors </w:t>
      </w:r>
      <w:r w:rsidR="0009649A">
        <w:t>with a 6</w:t>
      </w:r>
      <w:r w:rsidR="003A01CE">
        <w:noBreakHyphen/>
      </w:r>
      <w:r w:rsidR="0009649A">
        <w:t>1 final score; and</w:t>
      </w:r>
    </w:p>
    <w:p w:rsidR="0009649A" w:rsidRDefault="0009649A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49A" w:rsidRDefault="0009649A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Cavaliers survived several tie</w:t>
      </w:r>
      <w:r w:rsidR="003A01CE">
        <w:noBreakHyphen/>
      </w:r>
      <w:r>
        <w:t xml:space="preserve">breaking challenges to win the title: </w:t>
      </w:r>
      <w:r w:rsidR="003A01CE">
        <w:t>n</w:t>
      </w:r>
      <w:r>
        <w:t>umber 1 singles</w:t>
      </w:r>
      <w:r w:rsidR="00F440DF">
        <w:t xml:space="preserve"> player,</w:t>
      </w:r>
      <w:r>
        <w:t xml:space="preserve"> </w:t>
      </w:r>
      <w:r w:rsidR="00F440DF">
        <w:t xml:space="preserve">freshman </w:t>
      </w:r>
      <w:r>
        <w:t>Hayes Sherman,</w:t>
      </w:r>
      <w:r w:rsidR="00F440DF">
        <w:t xml:space="preserve"> won his tiebreaker, 4</w:t>
      </w:r>
      <w:r w:rsidR="003A01CE">
        <w:noBreakHyphen/>
      </w:r>
      <w:r w:rsidR="00F440DF">
        <w:t>6, 6</w:t>
      </w:r>
      <w:r w:rsidR="003A01CE">
        <w:noBreakHyphen/>
      </w:r>
      <w:r w:rsidR="00F440DF">
        <w:t>4, 10</w:t>
      </w:r>
      <w:r w:rsidR="003A01CE">
        <w:noBreakHyphen/>
      </w:r>
      <w:r w:rsidR="00F440DF">
        <w:t>7; number 4 singles player, Harrison Parvey, won his tiebreaker in 7</w:t>
      </w:r>
      <w:r w:rsidR="003A01CE">
        <w:noBreakHyphen/>
      </w:r>
      <w:r w:rsidR="00F440DF">
        <w:t>5, 1</w:t>
      </w:r>
      <w:r w:rsidR="003A01CE">
        <w:noBreakHyphen/>
      </w:r>
      <w:r w:rsidR="00F440DF">
        <w:t>6, 10</w:t>
      </w:r>
      <w:r w:rsidR="003A01CE">
        <w:noBreakHyphen/>
      </w:r>
      <w:r w:rsidR="00F440DF">
        <w:t>8; and the team</w:t>
      </w:r>
      <w:r w:rsidR="003A01CE" w:rsidRPr="003A01CE">
        <w:t>’</w:t>
      </w:r>
      <w:r w:rsidR="00F440DF">
        <w:t>s number 2 doubles team, Jim Yarbrough and Haigen Mirando took their tiebreaker, 7</w:t>
      </w:r>
      <w:r w:rsidR="003A01CE">
        <w:noBreakHyphen/>
      </w:r>
      <w:r w:rsidR="00F440DF">
        <w:t>5, 3</w:t>
      </w:r>
      <w:r w:rsidR="003A01CE">
        <w:noBreakHyphen/>
      </w:r>
      <w:r w:rsidR="00F440DF">
        <w:t>6, 10</w:t>
      </w:r>
      <w:r w:rsidR="003A01CE">
        <w:noBreakHyphen/>
      </w:r>
      <w:r w:rsidR="00F440DF">
        <w:t>4; and</w:t>
      </w:r>
    </w:p>
    <w:p w:rsidR="008579CE" w:rsidRDefault="008579CE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79CE" w:rsidRDefault="008579CE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Cavalier team led by team captain, senior Tyler Hardy, </w:t>
      </w:r>
      <w:r w:rsidR="00395BE6">
        <w:t xml:space="preserve">in addition to the players mentioned above, </w:t>
      </w:r>
      <w:r>
        <w:t xml:space="preserve">also included </w:t>
      </w:r>
      <w:r w:rsidRPr="004625C1">
        <w:rPr>
          <w:color w:val="000000" w:themeColor="text1"/>
          <w:u w:color="000000" w:themeColor="text1"/>
        </w:rPr>
        <w:t>Wes Quattlebaum, Jim Pennell, Julian Gallus, Jackson Houser, Preston Freeman, Walker Carroll, and Ben Norwood</w:t>
      </w:r>
      <w:r>
        <w:rPr>
          <w:color w:val="000000" w:themeColor="text1"/>
          <w:u w:color="000000" w:themeColor="text1"/>
        </w:rPr>
        <w:t>; and</w:t>
      </w:r>
    </w:p>
    <w:p w:rsidR="00F440DF" w:rsidRDefault="00F440DF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0DF" w:rsidRDefault="00F440DF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79CE">
        <w:rPr>
          <w:color w:val="000000" w:themeColor="text1"/>
          <w:u w:color="000000" w:themeColor="text1"/>
        </w:rPr>
        <w:t>since 1976, the powerhouse Cavalier tennis team has brought home twenty</w:t>
      </w:r>
      <w:r w:rsidR="003A01CE">
        <w:rPr>
          <w:color w:val="000000" w:themeColor="text1"/>
          <w:u w:color="000000" w:themeColor="text1"/>
        </w:rPr>
        <w:noBreakHyphen/>
      </w:r>
      <w:r w:rsidR="008579CE">
        <w:rPr>
          <w:color w:val="000000" w:themeColor="text1"/>
          <w:u w:color="000000" w:themeColor="text1"/>
        </w:rPr>
        <w:t xml:space="preserve">four state titles, more than any other sport in all size classifications in </w:t>
      </w:r>
      <w:r w:rsidR="00395BE6">
        <w:rPr>
          <w:color w:val="000000" w:themeColor="text1"/>
          <w:u w:color="000000" w:themeColor="text1"/>
        </w:rPr>
        <w:t>this</w:t>
      </w:r>
      <w:r w:rsidR="008579CE">
        <w:rPr>
          <w:color w:val="000000" w:themeColor="text1"/>
          <w:u w:color="000000" w:themeColor="text1"/>
        </w:rPr>
        <w:t xml:space="preserve"> State;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="0009649A">
        <w:t>Bobby Austell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440DF">
        <w:rPr>
          <w:color w:val="000000" w:themeColor="text1"/>
          <w:u w:color="000000" w:themeColor="text1"/>
        </w:rPr>
        <w:t>Assistant Coach Detlev Nitsche</w:t>
      </w:r>
      <w:r>
        <w:rPr>
          <w:color w:val="000000" w:themeColor="text1"/>
          <w:u w:color="000000" w:themeColor="text1"/>
        </w:rPr>
        <w:t xml:space="preserve"> capitalized on their own athletic ability and training to mold a championship team and teach these athletes lessons that will prove invaluable through life both on and off the court;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C70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649A">
        <w:rPr>
          <w:color w:val="000000" w:themeColor="text1"/>
          <w:u w:color="000000" w:themeColor="text1"/>
        </w:rPr>
        <w:t>Christ Church tennis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395BE6">
        <w:rPr>
          <w:color w:val="000000" w:themeColor="text1"/>
          <w:u w:color="000000" w:themeColor="text1"/>
        </w:rPr>
        <w:t>seasons</w:t>
      </w:r>
      <w:r>
        <w:rPr>
          <w:color w:val="000000" w:themeColor="text1"/>
          <w:u w:color="000000" w:themeColor="text1"/>
        </w:rPr>
        <w:t xml:space="preserve"> ahead</w:t>
      </w:r>
      <w:r w:rsidR="00224C70">
        <w:t>.  Now, therefore,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E12" w:rsidRDefault="00224C70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E12">
        <w:t xml:space="preserve"> the members of the South Carolina House of Representatives, by this resolution, r</w:t>
      </w:r>
      <w:r w:rsidR="00292E12">
        <w:rPr>
          <w:color w:val="000000" w:themeColor="text1"/>
          <w:u w:color="000000" w:themeColor="text1"/>
        </w:rPr>
        <w:t xml:space="preserve">ecognize and honor the </w:t>
      </w:r>
      <w:r w:rsidR="0009649A">
        <w:t xml:space="preserve">Christ Church Episcopal School </w:t>
      </w:r>
      <w:r w:rsidR="00F440DF">
        <w:t xml:space="preserve">boys varsity </w:t>
      </w:r>
      <w:r w:rsidR="0009649A">
        <w:t>tennis</w:t>
      </w:r>
      <w:r w:rsidR="00292E12">
        <w:rPr>
          <w:color w:val="000000" w:themeColor="text1"/>
          <w:u w:color="000000" w:themeColor="text1"/>
        </w:rPr>
        <w:t xml:space="preserve"> </w:t>
      </w:r>
      <w:r w:rsidR="00292E12" w:rsidRPr="00E542AE">
        <w:rPr>
          <w:color w:val="000000" w:themeColor="text1"/>
          <w:u w:color="000000" w:themeColor="text1"/>
        </w:rPr>
        <w:t>team</w:t>
      </w:r>
      <w:r w:rsidR="00395BE6">
        <w:rPr>
          <w:color w:val="000000" w:themeColor="text1"/>
          <w:u w:color="000000" w:themeColor="text1"/>
        </w:rPr>
        <w:t xml:space="preserve"> and its</w:t>
      </w:r>
      <w:r w:rsidR="00292E12">
        <w:rPr>
          <w:color w:val="000000" w:themeColor="text1"/>
          <w:u w:color="000000" w:themeColor="text1"/>
        </w:rPr>
        <w:t xml:space="preserve"> coaches</w:t>
      </w:r>
      <w:r w:rsidR="00292E12" w:rsidRPr="00E542AE">
        <w:rPr>
          <w:color w:val="000000" w:themeColor="text1"/>
          <w:u w:color="000000" w:themeColor="text1"/>
        </w:rPr>
        <w:t xml:space="preserve"> for </w:t>
      </w:r>
      <w:r w:rsidR="00292E12">
        <w:rPr>
          <w:color w:val="000000" w:themeColor="text1"/>
          <w:u w:color="000000" w:themeColor="text1"/>
        </w:rPr>
        <w:t>an</w:t>
      </w:r>
      <w:r w:rsidR="00292E12" w:rsidRPr="00E542AE">
        <w:rPr>
          <w:color w:val="000000" w:themeColor="text1"/>
          <w:u w:color="000000" w:themeColor="text1"/>
        </w:rPr>
        <w:t xml:space="preserve"> outstanding season</w:t>
      </w:r>
      <w:r w:rsidR="00292E12">
        <w:rPr>
          <w:color w:val="000000" w:themeColor="text1"/>
          <w:u w:color="000000" w:themeColor="text1"/>
        </w:rPr>
        <w:t>,</w:t>
      </w:r>
      <w:r w:rsidR="00292E12" w:rsidRPr="00E542AE">
        <w:rPr>
          <w:color w:val="000000" w:themeColor="text1"/>
          <w:u w:color="000000" w:themeColor="text1"/>
        </w:rPr>
        <w:t xml:space="preserve"> and </w:t>
      </w:r>
      <w:r w:rsidR="00292E12">
        <w:rPr>
          <w:color w:val="000000" w:themeColor="text1"/>
          <w:u w:color="000000" w:themeColor="text1"/>
        </w:rPr>
        <w:t>congratulate them for winnin</w:t>
      </w:r>
      <w:r w:rsidR="00292E12" w:rsidRPr="00E542AE">
        <w:rPr>
          <w:color w:val="000000" w:themeColor="text1"/>
          <w:u w:color="000000" w:themeColor="text1"/>
        </w:rPr>
        <w:t>g the</w:t>
      </w:r>
      <w:r w:rsidR="0009649A">
        <w:rPr>
          <w:color w:val="000000" w:themeColor="text1"/>
          <w:u w:color="000000" w:themeColor="text1"/>
        </w:rPr>
        <w:t xml:space="preserve"> 2013 South Carolina</w:t>
      </w:r>
      <w:r w:rsidR="00292E12" w:rsidRPr="00E542AE">
        <w:rPr>
          <w:color w:val="000000" w:themeColor="text1"/>
          <w:u w:color="000000" w:themeColor="text1"/>
        </w:rPr>
        <w:t xml:space="preserve"> Class</w:t>
      </w:r>
      <w:r w:rsidR="00292E12">
        <w:rPr>
          <w:color w:val="000000" w:themeColor="text1"/>
          <w:u w:color="000000" w:themeColor="text1"/>
        </w:rPr>
        <w:t xml:space="preserve"> </w:t>
      </w:r>
      <w:r w:rsidR="0009649A">
        <w:rPr>
          <w:color w:val="000000" w:themeColor="text1"/>
          <w:u w:color="000000" w:themeColor="text1"/>
        </w:rPr>
        <w:t>AA/A</w:t>
      </w:r>
      <w:r w:rsidR="00292E12">
        <w:rPr>
          <w:color w:val="000000" w:themeColor="text1"/>
          <w:u w:color="000000" w:themeColor="text1"/>
        </w:rPr>
        <w:t xml:space="preserve"> </w:t>
      </w:r>
      <w:r w:rsidR="00292E12" w:rsidRPr="00E542AE">
        <w:rPr>
          <w:color w:val="000000" w:themeColor="text1"/>
          <w:u w:color="000000" w:themeColor="text1"/>
        </w:rPr>
        <w:t xml:space="preserve">State Championship </w:t>
      </w:r>
      <w:r w:rsidR="00292E12">
        <w:rPr>
          <w:color w:val="000000" w:themeColor="text1"/>
          <w:u w:color="000000" w:themeColor="text1"/>
        </w:rPr>
        <w:t>t</w:t>
      </w:r>
      <w:r w:rsidR="00292E12" w:rsidRPr="00E542AE">
        <w:rPr>
          <w:color w:val="000000" w:themeColor="text1"/>
          <w:u w:color="000000" w:themeColor="text1"/>
        </w:rPr>
        <w:t>itle.</w:t>
      </w:r>
    </w:p>
    <w:p w:rsidR="00292E12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09649A">
        <w:t>Bobby Austell</w:t>
      </w:r>
      <w:r w:rsidR="00395BE6">
        <w:t xml:space="preserve"> for the team</w:t>
      </w:r>
      <w:r>
        <w:t>.</w:t>
      </w:r>
    </w:p>
    <w:p w:rsidR="00F634F3" w:rsidRDefault="003A01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4F3" w:rsidRDefault="00F634F3" w:rsidP="00241516">
      <w:pPr>
        <w:suppressAutoHyphens/>
      </w:pPr>
    </w:p>
    <w:sectPr w:rsidR="00F634F3" w:rsidSect="002415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9CE" w:rsidRDefault="008579CE" w:rsidP="009F0C77">
      <w:r>
        <w:separator/>
      </w:r>
    </w:p>
  </w:endnote>
  <w:endnote w:type="continuationSeparator" w:id="0">
    <w:p w:rsidR="008579CE" w:rsidRDefault="008579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81D65-56CA-4496-8FE8-1131E0EBD748}"/>
    <w:embedBold r:id="rId2" w:fontKey="{A8D5B987-30BE-433F-8192-9C1FBEDE22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5EC63D-7E81-4F12-ADAE-C0BC864237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FCC8A8-BB26-4E55-B91B-1678AE8314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44429E-4881-43F4-AA7A-6124A2E17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516" w:rsidRPr="00F634F3" w:rsidRDefault="00241516" w:rsidP="00F63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 w:rsidR="00BB011E">
      <w:fldChar w:fldCharType="begin"/>
    </w:r>
    <w:r w:rsidR="001219A0">
      <w:instrText xml:space="preserve"> PAGE  \* MERGEFORMAT </w:instrText>
    </w:r>
    <w:r w:rsidR="00BB011E">
      <w:fldChar w:fldCharType="separate"/>
    </w:r>
    <w:r w:rsidR="00864F16">
      <w:rPr>
        <w:noProof/>
      </w:rPr>
      <w:t>1</w:t>
    </w:r>
    <w:r w:rsidR="00BB01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9CE" w:rsidRDefault="008579CE" w:rsidP="009F0C77">
      <w:r>
        <w:separator/>
      </w:r>
    </w:p>
  </w:footnote>
  <w:footnote w:type="continuationSeparator" w:id="0">
    <w:p w:rsidR="008579CE" w:rsidRDefault="008579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7SD13"/>
    <w:docVar w:name="CoverBillType" w:val="r"/>
    <w:docVar w:name="docpath" w:val="L:\Council\bills\GM\29777SD13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78BD"/>
    <w:rsid w:val="00011869"/>
    <w:rsid w:val="0009649A"/>
    <w:rsid w:val="000B7B21"/>
    <w:rsid w:val="000E1785"/>
    <w:rsid w:val="000F40FA"/>
    <w:rsid w:val="0010776B"/>
    <w:rsid w:val="001219A0"/>
    <w:rsid w:val="00133E66"/>
    <w:rsid w:val="001435A3"/>
    <w:rsid w:val="001C6F7D"/>
    <w:rsid w:val="001D08F2"/>
    <w:rsid w:val="001D525B"/>
    <w:rsid w:val="001D7F4F"/>
    <w:rsid w:val="00224C70"/>
    <w:rsid w:val="002321B6"/>
    <w:rsid w:val="00241516"/>
    <w:rsid w:val="00250967"/>
    <w:rsid w:val="002543C8"/>
    <w:rsid w:val="00284AAE"/>
    <w:rsid w:val="00292E12"/>
    <w:rsid w:val="002E5912"/>
    <w:rsid w:val="00301B21"/>
    <w:rsid w:val="00325348"/>
    <w:rsid w:val="0032732C"/>
    <w:rsid w:val="00336AD0"/>
    <w:rsid w:val="0037079A"/>
    <w:rsid w:val="00395BE6"/>
    <w:rsid w:val="003A01CE"/>
    <w:rsid w:val="003D01E8"/>
    <w:rsid w:val="003E5288"/>
    <w:rsid w:val="003F6D79"/>
    <w:rsid w:val="003F79A6"/>
    <w:rsid w:val="00415A92"/>
    <w:rsid w:val="0041760A"/>
    <w:rsid w:val="00417C01"/>
    <w:rsid w:val="004809EE"/>
    <w:rsid w:val="00480F6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9B7"/>
    <w:rsid w:val="00734F00"/>
    <w:rsid w:val="007525E1"/>
    <w:rsid w:val="007578BD"/>
    <w:rsid w:val="007A70AE"/>
    <w:rsid w:val="008231A8"/>
    <w:rsid w:val="008362E8"/>
    <w:rsid w:val="008579CE"/>
    <w:rsid w:val="00864F1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674"/>
    <w:rsid w:val="00A64E80"/>
    <w:rsid w:val="00A72BCD"/>
    <w:rsid w:val="00A741D9"/>
    <w:rsid w:val="00A833AB"/>
    <w:rsid w:val="00A9741D"/>
    <w:rsid w:val="00AD4B17"/>
    <w:rsid w:val="00B412D4"/>
    <w:rsid w:val="00B9504B"/>
    <w:rsid w:val="00BB011E"/>
    <w:rsid w:val="00BE3C22"/>
    <w:rsid w:val="00C0345E"/>
    <w:rsid w:val="00C3483A"/>
    <w:rsid w:val="00C74E9D"/>
    <w:rsid w:val="00C82FD3"/>
    <w:rsid w:val="00C92819"/>
    <w:rsid w:val="00C94471"/>
    <w:rsid w:val="00CC6B7B"/>
    <w:rsid w:val="00CD2089"/>
    <w:rsid w:val="00CE1494"/>
    <w:rsid w:val="00D31E6F"/>
    <w:rsid w:val="00D73A67"/>
    <w:rsid w:val="00D81273"/>
    <w:rsid w:val="00D970A9"/>
    <w:rsid w:val="00DF3845"/>
    <w:rsid w:val="00E41911"/>
    <w:rsid w:val="00E70042"/>
    <w:rsid w:val="00E92EEF"/>
    <w:rsid w:val="00EE0C54"/>
    <w:rsid w:val="00F24442"/>
    <w:rsid w:val="00F440DF"/>
    <w:rsid w:val="00F50AE3"/>
    <w:rsid w:val="00F634F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067E7A-6CC7-4A74-A89C-54EC01B3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9C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1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7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28F7F-C3BF-4480-A729-1EA8F188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4167: Christ Church Episcopal School Boys Varsity Tennis Team - South Carolina Legislature Online</dc:title>
  <dc:creator>%USERNAME%</dc:creator>
  <cp:lastModifiedBy>N Cumfer</cp:lastModifiedBy>
  <cp:revision>9</cp:revision>
  <cp:lastPrinted>2013-05-20T17:25:00Z</cp:lastPrinted>
  <dcterms:created xsi:type="dcterms:W3CDTF">2013-05-21T17:01:00Z</dcterms:created>
  <dcterms:modified xsi:type="dcterms:W3CDTF">2014-12-05T16:51:00Z</dcterms:modified>
</cp:coreProperties>
</file>