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9D9" w:rsidRDefault="004849D9" w:rsidP="004849D9">
      <w:pPr>
        <w:widowControl w:val="0"/>
        <w:jc w:val="center"/>
      </w:pPr>
      <w:r w:rsidRPr="004849D9">
        <w:rPr>
          <w:b/>
        </w:rPr>
        <w:t>South Carolina General Assembly</w:t>
      </w:r>
    </w:p>
    <w:p w:rsidR="004849D9" w:rsidRDefault="004849D9" w:rsidP="004849D9">
      <w:pPr>
        <w:widowControl w:val="0"/>
        <w:jc w:val="center"/>
      </w:pPr>
      <w:r>
        <w:t>120th Session, 2013-2014</w:t>
      </w: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jc w:val="left"/>
        <w:rPr>
          <w:b/>
        </w:rPr>
      </w:pPr>
      <w:r w:rsidRPr="004849D9">
        <w:rPr>
          <w:b/>
        </w:rPr>
        <w:t>H. 4172</w:t>
      </w:r>
    </w:p>
    <w:p w:rsidR="004849D9" w:rsidRDefault="004849D9" w:rsidP="004849D9">
      <w:pPr>
        <w:widowControl w:val="0"/>
        <w:jc w:val="left"/>
        <w:rPr>
          <w:b/>
        </w:rPr>
      </w:pPr>
    </w:p>
    <w:p w:rsidR="004849D9" w:rsidRDefault="004849D9" w:rsidP="004849D9">
      <w:pPr>
        <w:widowControl w:val="0"/>
        <w:jc w:val="left"/>
      </w:pPr>
      <w:r w:rsidRPr="004849D9">
        <w:rPr>
          <w:b/>
        </w:rPr>
        <w:t>STATUS INFORMATION</w:t>
      </w: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jc w:val="left"/>
      </w:pPr>
      <w:r>
        <w:t>House Resolution</w:t>
      </w:r>
    </w:p>
    <w:p w:rsidR="004849D9" w:rsidRDefault="00643693" w:rsidP="004849D9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849D9" w:rsidRDefault="004849D9" w:rsidP="004849D9">
      <w:pPr>
        <w:widowControl w:val="0"/>
        <w:jc w:val="left"/>
      </w:pPr>
      <w:r>
        <w:t>Document Path: l:\council\bills\rm\1286cm13.docx</w:t>
      </w: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jc w:val="left"/>
      </w:pPr>
      <w:r>
        <w:t>Introduced in the House on May 21, 2013</w:t>
      </w:r>
    </w:p>
    <w:p w:rsidR="004849D9" w:rsidRDefault="004849D9" w:rsidP="004849D9">
      <w:pPr>
        <w:widowControl w:val="0"/>
        <w:jc w:val="left"/>
      </w:pPr>
      <w:r>
        <w:t>Adopted by the House on May 21, 2013</w:t>
      </w: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jc w:val="left"/>
      </w:pPr>
      <w:r>
        <w:t xml:space="preserve">Summary: </w:t>
      </w:r>
      <w:r w:rsidR="005057B7">
        <w:t>Robert C. Williams</w:t>
      </w: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jc w:val="left"/>
      </w:pPr>
    </w:p>
    <w:p w:rsidR="004849D9" w:rsidRDefault="004849D9" w:rsidP="00484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9D9">
        <w:rPr>
          <w:b/>
        </w:rPr>
        <w:t>HISTORY OF LEGISLATIVE ACTIONS</w:t>
      </w:r>
    </w:p>
    <w:p w:rsidR="004849D9" w:rsidRDefault="004849D9" w:rsidP="00484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49D9" w:rsidRPr="004849D9" w:rsidRDefault="004849D9" w:rsidP="004849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9D9">
        <w:rPr>
          <w:u w:val="single"/>
        </w:rPr>
        <w:tab/>
        <w:t>Date</w:t>
      </w:r>
      <w:r w:rsidRPr="004849D9">
        <w:rPr>
          <w:u w:val="single"/>
        </w:rPr>
        <w:tab/>
        <w:t>Body</w:t>
      </w:r>
      <w:r w:rsidRPr="004849D9">
        <w:rPr>
          <w:u w:val="single"/>
        </w:rPr>
        <w:tab/>
        <w:t>Action Description with journal page number</w:t>
      </w:r>
      <w:r w:rsidRPr="004849D9">
        <w:rPr>
          <w:u w:val="single"/>
        </w:rPr>
        <w:tab/>
      </w:r>
      <w:bookmarkStart w:id="0" w:name="_GoBack"/>
      <w:bookmarkEnd w:id="0"/>
    </w:p>
    <w:p w:rsidR="00191268" w:rsidRDefault="00191268" w:rsidP="00191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6D764D">
        <w:t>Introduced and adopted (</w:t>
      </w:r>
      <w:hyperlink r:id="rId7" w:history="1">
        <w:r w:rsidRPr="006D764D">
          <w:rPr>
            <w:rStyle w:val="Hyperlink"/>
          </w:rPr>
          <w:t>House Journal</w:t>
        </w:r>
        <w:r w:rsidRPr="006D764D">
          <w:rPr>
            <w:rStyle w:val="Hyperlink"/>
          </w:rPr>
          <w:noBreakHyphen/>
          <w:t>page 13</w:t>
        </w:r>
      </w:hyperlink>
      <w:r w:rsidRPr="006D764D">
        <w:t>)</w:t>
      </w:r>
    </w:p>
    <w:p w:rsidR="00191268" w:rsidRDefault="00191268" w:rsidP="001912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9D9" w:rsidRPr="004849D9" w:rsidRDefault="004849D9" w:rsidP="004849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9D9" w:rsidRDefault="004849D9" w:rsidP="004849D9">
      <w:r w:rsidRPr="004849D9">
        <w:rPr>
          <w:b/>
        </w:rPr>
        <w:t>VERSIONS OF THIS BILL</w:t>
      </w:r>
    </w:p>
    <w:p w:rsidR="004849D9" w:rsidRDefault="004849D9" w:rsidP="004849D9"/>
    <w:p w:rsidR="004849D9" w:rsidRDefault="00542C44" w:rsidP="004849D9">
      <w:hyperlink r:id="rId8" w:history="1">
        <w:r w:rsidR="004849D9">
          <w:rPr>
            <w:rStyle w:val="Hyperlink"/>
          </w:rPr>
          <w:t>5/21/2013</w:t>
        </w:r>
      </w:hyperlink>
    </w:p>
    <w:p w:rsidR="004849D9" w:rsidRDefault="004849D9" w:rsidP="004849D9"/>
    <w:p w:rsidR="004849D9" w:rsidRDefault="004849D9" w:rsidP="004849D9">
      <w:pPr>
        <w:sectPr w:rsidR="004849D9" w:rsidSect="004849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1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3A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AC" w:rsidRDefault="00A5646F" w:rsidP="00B66D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6DAC">
        <w:t xml:space="preserve">CONGRATULATE ROBERT </w:t>
      </w:r>
      <w:r w:rsidR="00C523D3">
        <w:t xml:space="preserve">C. </w:t>
      </w:r>
      <w:r w:rsidR="00B66DAC">
        <w:t xml:space="preserve">WILLIAMS, </w:t>
      </w:r>
      <w:r w:rsidR="00B66DAC">
        <w:rPr>
          <w:color w:val="000000" w:themeColor="text1"/>
          <w:u w:color="000000" w:themeColor="text1"/>
        </w:rPr>
        <w:t>LEXINGTON COUNTY SCHOOL DISTRICT THREE ASSISTANT SUPERINTENDENT FOR PERSONNEL/ADMINISTRATION</w:t>
      </w:r>
      <w:r w:rsidR="00B66DAC" w:rsidRPr="00BA4CAF">
        <w:rPr>
          <w:color w:val="000000" w:themeColor="text1"/>
          <w:u w:color="000000" w:themeColor="text1"/>
        </w:rPr>
        <w:t xml:space="preserve">, </w:t>
      </w:r>
      <w:r w:rsidR="00B66DAC">
        <w:t>UPON THE OCCASION OF HIS RETIREMENT, TO COMMEND HIM FOR H</w:t>
      </w:r>
      <w:r w:rsidR="00C523D3">
        <w:t>IS</w:t>
      </w:r>
      <w:r w:rsidR="00B66DAC">
        <w:t xml:space="preserve"> FORTY</w:t>
      </w:r>
      <w:r w:rsidR="009913F4">
        <w:noBreakHyphen/>
      </w:r>
      <w:r w:rsidR="00B66DAC">
        <w:t>FOUR YEARS OF DEDICATED SERVICE AS AN EDUCATOR, AND TO WISH HIM MUCH HAPPINESS AND FULFILLMENT IN ALL HIS FUTURE ENDEAVORS.</w:t>
      </w:r>
    </w:p>
    <w:p w:rsidR="00E73A96" w:rsidRDefault="00E73A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it is with great pleasure that the South Carolina House of Representatives honors those individuals who give tirelessly of themselves to the welfare of this great state</w:t>
      </w:r>
      <w:r w:rsidR="009913F4" w:rsidRPr="009913F4">
        <w:t>’</w:t>
      </w:r>
      <w:r>
        <w:t>s most important legacy, its children; and</w:t>
      </w:r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318B" w:rsidRDefault="00F7318B" w:rsidP="00F73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7089">
        <w:t>Batesburg</w:t>
      </w:r>
      <w:r w:rsidR="009913F4">
        <w:noBreakHyphen/>
      </w:r>
      <w:r w:rsidR="00E67089">
        <w:t>Leesville</w:t>
      </w:r>
      <w:r w:rsidR="009913F4" w:rsidRPr="009913F4">
        <w:t>’</w:t>
      </w:r>
      <w:r w:rsidR="00E67089">
        <w:t>s Rob</w:t>
      </w:r>
      <w:r w:rsidR="00BF62F3">
        <w:t xml:space="preserve">ert C. Williams, </w:t>
      </w:r>
      <w:r>
        <w:t>retiring after forty</w:t>
      </w:r>
      <w:r w:rsidR="009913F4">
        <w:noBreakHyphen/>
      </w:r>
      <w:r w:rsidR="00897A6A">
        <w:t>four</w:t>
      </w:r>
      <w:r>
        <w:t xml:space="preserve"> fruitful years as a</w:t>
      </w:r>
      <w:r w:rsidR="00897A6A">
        <w:t>n educator</w:t>
      </w:r>
      <w:r>
        <w:t>, stands among their number as an outstanding public benefactor, one much admired in h</w:t>
      </w:r>
      <w:r w:rsidR="00897A6A">
        <w:t>is</w:t>
      </w:r>
      <w:r>
        <w:t xml:space="preserve"> role</w:t>
      </w:r>
      <w:r w:rsidR="00FD616E">
        <w:t>s</w:t>
      </w:r>
      <w:r>
        <w:t xml:space="preserve"> as </w:t>
      </w:r>
      <w:r w:rsidR="00FD616E">
        <w:t>both teacher and administrator</w:t>
      </w:r>
      <w:r>
        <w:t>; and</w:t>
      </w:r>
    </w:p>
    <w:p w:rsidR="00F7318B" w:rsidRDefault="00F7318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7B01" w:rsidRDefault="00984693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young Robert received his early training at </w:t>
      </w:r>
      <w:r w:rsidR="009F7B01">
        <w:t xml:space="preserve">the </w:t>
      </w:r>
      <w:r>
        <w:t xml:space="preserve">University of South Carolina, </w:t>
      </w:r>
      <w:r w:rsidR="009F7B01">
        <w:t>where he received a bachelor</w:t>
      </w:r>
      <w:r w:rsidR="009913F4" w:rsidRPr="009913F4">
        <w:t>’</w:t>
      </w:r>
      <w:r w:rsidR="009F7B01">
        <w:t>s degree in history with a minor in English</w:t>
      </w:r>
      <w:r w:rsidR="001C4382">
        <w:t>. I</w:t>
      </w:r>
      <w:r w:rsidR="009F7B01">
        <w:t xml:space="preserve">mmediately following </w:t>
      </w:r>
      <w:r w:rsidR="00707F2F">
        <w:t xml:space="preserve">his </w:t>
      </w:r>
      <w:r w:rsidR="009F7B01">
        <w:t>college graduation in 1969, he began his teaching career at Batesburg</w:t>
      </w:r>
      <w:r w:rsidR="009913F4">
        <w:noBreakHyphen/>
      </w:r>
      <w:r w:rsidR="009F7B01">
        <w:t>Leesville High School as an English teacher</w:t>
      </w:r>
      <w:r w:rsidR="008D357A">
        <w:t xml:space="preserve">, later </w:t>
      </w:r>
      <w:r w:rsidR="002E2BD4">
        <w:t>earning an M</w:t>
      </w:r>
      <w:r w:rsidR="00E871C0">
        <w:t>.</w:t>
      </w:r>
      <w:r w:rsidR="002E2BD4">
        <w:t>A</w:t>
      </w:r>
      <w:r w:rsidR="00E871C0">
        <w:t>.</w:t>
      </w:r>
      <w:r w:rsidR="002E2BD4">
        <w:t>T</w:t>
      </w:r>
      <w:r w:rsidR="00E871C0">
        <w:t>.</w:t>
      </w:r>
      <w:r w:rsidR="002E2BD4">
        <w:t xml:space="preserve"> from USC in history and completing thirty additional hours of graduate credit in administration; and</w:t>
      </w:r>
    </w:p>
    <w:p w:rsidR="002E2BD4" w:rsidRDefault="002E2BD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2BD4" w:rsidRDefault="002E2BD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hundreds of students benefited from Mr. Williams</w:t>
      </w:r>
      <w:r w:rsidR="009913F4" w:rsidRPr="009913F4">
        <w:t>’</w:t>
      </w:r>
      <w:r>
        <w:t xml:space="preserve"> style of teaching, his attention to detail, and his love of reading</w:t>
      </w:r>
      <w:r w:rsidR="00704096">
        <w:t>, and many of his former students</w:t>
      </w:r>
      <w:r w:rsidR="00FD6FDA">
        <w:t xml:space="preserve"> credit </w:t>
      </w:r>
      <w:r w:rsidR="00C83C48">
        <w:t xml:space="preserve">him </w:t>
      </w:r>
      <w:r w:rsidR="00FD6FDA">
        <w:t xml:space="preserve">for their ability to </w:t>
      </w:r>
      <w:r w:rsidR="00CE1E38">
        <w:t>excel</w:t>
      </w:r>
      <w:r w:rsidR="00FD6FDA">
        <w:t xml:space="preserve"> in their English classes at various institutions of higher learning; and</w:t>
      </w:r>
    </w:p>
    <w:p w:rsidR="00BC7532" w:rsidRDefault="00BC7532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C7532" w:rsidRDefault="00BC7532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one such </w:t>
      </w:r>
      <w:r w:rsidR="005D7810">
        <w:t xml:space="preserve">former </w:t>
      </w:r>
      <w:r>
        <w:t xml:space="preserve">student, South Carolina State Representative Ralph Kennedy, Jr., </w:t>
      </w:r>
      <w:r w:rsidR="005D7810">
        <w:t>enjoyed</w:t>
      </w:r>
      <w:r>
        <w:t xml:space="preserve"> the privilege of being in Mr. Williams</w:t>
      </w:r>
      <w:r w:rsidR="009913F4" w:rsidRPr="009913F4">
        <w:t>’</w:t>
      </w:r>
      <w:r>
        <w:t xml:space="preserve"> eleventh</w:t>
      </w:r>
      <w:r w:rsidR="009913F4">
        <w:noBreakHyphen/>
      </w:r>
      <w:r w:rsidR="009D41E6">
        <w:t xml:space="preserve"> </w:t>
      </w:r>
      <w:r>
        <w:t>and twelfth</w:t>
      </w:r>
      <w:r w:rsidR="009913F4">
        <w:noBreakHyphen/>
      </w:r>
      <w:r>
        <w:t xml:space="preserve">grade English classes, as well as the fun of playing the lead in the </w:t>
      </w:r>
      <w:r w:rsidR="003F4FA8">
        <w:t>senior</w:t>
      </w:r>
      <w:r>
        <w:t xml:space="preserve"> play</w:t>
      </w:r>
      <w:r w:rsidR="003F4FA8">
        <w:t xml:space="preserve"> under </w:t>
      </w:r>
      <w:r>
        <w:t>Mr. Williams</w:t>
      </w:r>
      <w:r w:rsidR="009913F4" w:rsidRPr="009913F4">
        <w:t>’</w:t>
      </w:r>
      <w:r w:rsidR="003F4FA8">
        <w:t xml:space="preserve"> direction</w:t>
      </w:r>
      <w:r>
        <w:t>; and</w:t>
      </w:r>
    </w:p>
    <w:p w:rsidR="00B77EC4" w:rsidRDefault="00B77EC4" w:rsidP="009846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318B" w:rsidRDefault="00B77EC4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B01AC">
        <w:t>in 1986, Robert Williams assumed a new role in Lexington Three when he became principal of Batesburg</w:t>
      </w:r>
      <w:r w:rsidR="009913F4">
        <w:noBreakHyphen/>
      </w:r>
      <w:r w:rsidR="002B01AC">
        <w:t>Leesville Middle School. Over the next ten years, he and his faculty worked diligently to make their school a welcoming place</w:t>
      </w:r>
      <w:r w:rsidR="00FB2E98">
        <w:t xml:space="preserve">, and the school received </w:t>
      </w:r>
      <w:r w:rsidR="002B01AC">
        <w:t>numerous state awards</w:t>
      </w:r>
      <w:r w:rsidR="0074074D">
        <w:t xml:space="preserve"> under his leadership</w:t>
      </w:r>
      <w:r w:rsidR="002B01AC">
        <w:t>; and</w:t>
      </w:r>
    </w:p>
    <w:p w:rsidR="002B01AC" w:rsidRDefault="002B01AC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01AC" w:rsidRDefault="002B01AC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153F">
        <w:t xml:space="preserve">in 1996, Mr. Williams was named assistant superintendent for personnel/administration for Lexington Three, </w:t>
      </w:r>
      <w:r w:rsidR="005D266A">
        <w:t xml:space="preserve">becoming </w:t>
      </w:r>
      <w:r w:rsidR="00B45D3E">
        <w:t xml:space="preserve">in the ensuing years </w:t>
      </w:r>
      <w:r w:rsidR="005D266A">
        <w:t xml:space="preserve">a </w:t>
      </w:r>
      <w:r w:rsidR="0031153F">
        <w:t xml:space="preserve">driving force in guiding the direction of the district. He has served as the right hand of three superintendents and </w:t>
      </w:r>
      <w:r w:rsidR="005D266A">
        <w:t xml:space="preserve">as </w:t>
      </w:r>
      <w:r w:rsidR="00384E75">
        <w:t>district “historian”</w:t>
      </w:r>
      <w:r w:rsidR="0031153F">
        <w:t xml:space="preserve"> because of his tenure</w:t>
      </w:r>
      <w:r w:rsidR="007C0292">
        <w:t xml:space="preserve"> and </w:t>
      </w:r>
      <w:r w:rsidR="005D266A">
        <w:t xml:space="preserve">has always </w:t>
      </w:r>
      <w:r w:rsidR="00F426D1">
        <w:t xml:space="preserve">been there to </w:t>
      </w:r>
      <w:r w:rsidR="005D266A">
        <w:t>provide a practical, no</w:t>
      </w:r>
      <w:r w:rsidR="009913F4">
        <w:noBreakHyphen/>
      </w:r>
      <w:r w:rsidR="005D266A">
        <w:t>nonsense approach to finding the best solution to every issue</w:t>
      </w:r>
      <w:r w:rsidR="00E63C31">
        <w:t xml:space="preserve">. Having </w:t>
      </w:r>
      <w:r w:rsidR="00C6454E">
        <w:t xml:space="preserve">served </w:t>
      </w:r>
      <w:r w:rsidR="007C0292">
        <w:t xml:space="preserve">Lexington </w:t>
      </w:r>
      <w:r w:rsidR="00E63C31">
        <w:rPr>
          <w:color w:val="000000" w:themeColor="text1"/>
          <w:u w:color="000000" w:themeColor="text1"/>
        </w:rPr>
        <w:t xml:space="preserve">Three </w:t>
      </w:r>
      <w:r w:rsidR="00C6454E">
        <w:rPr>
          <w:color w:val="000000" w:themeColor="text1"/>
          <w:u w:color="000000" w:themeColor="text1"/>
        </w:rPr>
        <w:t xml:space="preserve">with distinction </w:t>
      </w:r>
      <w:r w:rsidR="00E63C31">
        <w:rPr>
          <w:color w:val="000000" w:themeColor="text1"/>
          <w:u w:color="000000" w:themeColor="text1"/>
        </w:rPr>
        <w:t>for more than four decades, he has earned the respect of all who have worked with him; and</w:t>
      </w:r>
    </w:p>
    <w:p w:rsidR="00BC7532" w:rsidRDefault="00BC7532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on the home front, Robert Williams and his wife</w:t>
      </w:r>
      <w:r w:rsidR="001E480E">
        <w:t xml:space="preserve"> of thirty</w:t>
      </w:r>
      <w:r w:rsidR="009913F4">
        <w:noBreakHyphen/>
      </w:r>
      <w:r w:rsidR="001E480E">
        <w:t>three years</w:t>
      </w:r>
      <w:r>
        <w:t>, Jane, raised a fine son, Rob</w:t>
      </w:r>
      <w:r w:rsidR="00E63C31">
        <w:t>. D</w:t>
      </w:r>
      <w:r>
        <w:t>uring Mr. Williams</w:t>
      </w:r>
      <w:r w:rsidR="009913F4" w:rsidRPr="009913F4">
        <w:t>’</w:t>
      </w:r>
      <w:r>
        <w:t xml:space="preserve"> well</w:t>
      </w:r>
      <w:r w:rsidR="009913F4">
        <w:noBreakHyphen/>
      </w:r>
      <w:r>
        <w:t xml:space="preserve">earned retirement, the House trusts he will find himself more frequently </w:t>
      </w:r>
      <w:r w:rsidR="00E63C31">
        <w:t xml:space="preserve">indulging in increased family time, </w:t>
      </w:r>
      <w:r>
        <w:t xml:space="preserve">working around his home, reading books by his favorite Southern writers, </w:t>
      </w:r>
      <w:r w:rsidR="00E63C31">
        <w:t xml:space="preserve">and </w:t>
      </w:r>
      <w:r>
        <w:t>traveling</w:t>
      </w:r>
      <w:r w:rsidR="00892D93">
        <w:t xml:space="preserve"> with his wife</w:t>
      </w:r>
      <w:r w:rsidR="00561557">
        <w:t>;</w:t>
      </w:r>
      <w:r>
        <w:t xml:space="preserve"> and</w:t>
      </w: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7B99" w:rsidRDefault="00227B99" w:rsidP="00227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set the bar of achievement high in h</w:t>
      </w:r>
      <w:r w:rsidR="0008338F">
        <w:t>is</w:t>
      </w:r>
      <w:r>
        <w:t xml:space="preserve"> profession, </w:t>
      </w:r>
      <w:r w:rsidR="0008338F">
        <w:t>Robert Williams</w:t>
      </w:r>
      <w:r>
        <w:t xml:space="preserve"> will be remembered with affection and gratitude by colleagues, students, parents, and legislative friends for years to come. Now, therefore,</w:t>
      </w:r>
    </w:p>
    <w:p w:rsidR="00227B99" w:rsidRDefault="00227B99" w:rsidP="00F3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80F" w:rsidRDefault="00F3080F" w:rsidP="00F3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612B" w:rsidRPr="00BA4CAF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23D3" w:rsidRDefault="00DE612B" w:rsidP="00C523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BA4CAF">
        <w:rPr>
          <w:color w:val="000000" w:themeColor="text1"/>
          <w:u w:color="000000" w:themeColor="text1"/>
        </w:rPr>
        <w:t xml:space="preserve">That the members of the South Carolina </w:t>
      </w:r>
      <w:r w:rsidR="00F3080F">
        <w:t>House of Representatives,</w:t>
      </w:r>
      <w:r w:rsidRPr="00BA4CAF">
        <w:rPr>
          <w:color w:val="000000" w:themeColor="text1"/>
          <w:u w:color="000000" w:themeColor="text1"/>
        </w:rPr>
        <w:t xml:space="preserve"> by this resolution, </w:t>
      </w:r>
      <w:r w:rsidR="00C523D3">
        <w:t>congratulate Robert C. Williams, L</w:t>
      </w:r>
      <w:r w:rsidR="00C523D3">
        <w:rPr>
          <w:color w:val="000000" w:themeColor="text1"/>
          <w:u w:color="000000" w:themeColor="text1"/>
        </w:rPr>
        <w:t>exington County School District Three assistant superintendent for personnel/administration</w:t>
      </w:r>
      <w:r w:rsidR="00C523D3" w:rsidRPr="00BA4CAF">
        <w:rPr>
          <w:color w:val="000000" w:themeColor="text1"/>
          <w:u w:color="000000" w:themeColor="text1"/>
        </w:rPr>
        <w:t xml:space="preserve">, </w:t>
      </w:r>
      <w:r w:rsidR="00C523D3">
        <w:t>upon the occasion of his retirement, commend him for his forty</w:t>
      </w:r>
      <w:r w:rsidR="009913F4">
        <w:noBreakHyphen/>
      </w:r>
      <w:r w:rsidR="00C523D3">
        <w:t>four years of dedicated service as an educator, and wish him much happiness and fulfillment in all his future endeavors.</w:t>
      </w:r>
    </w:p>
    <w:p w:rsidR="00DE612B" w:rsidRPr="00BA4CAF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12B" w:rsidRDefault="00DE612B" w:rsidP="00DE6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4CAF">
        <w:rPr>
          <w:color w:val="000000" w:themeColor="text1"/>
          <w:u w:color="000000" w:themeColor="text1"/>
        </w:rPr>
        <w:t>Be it further resolved that a copy of this resolution</w:t>
      </w:r>
      <w:r w:rsidR="002E099F">
        <w:rPr>
          <w:color w:val="000000" w:themeColor="text1"/>
          <w:u w:color="000000" w:themeColor="text1"/>
        </w:rPr>
        <w:t xml:space="preserve"> be pr</w:t>
      </w:r>
      <w:r w:rsidR="00897A6A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C326E5">
        <w:t>Robert C. Williams</w:t>
      </w:r>
      <w:r>
        <w:rPr>
          <w:color w:val="000000" w:themeColor="text1"/>
          <w:u w:color="000000" w:themeColor="text1"/>
        </w:rPr>
        <w:t>.</w:t>
      </w:r>
    </w:p>
    <w:p w:rsidR="00B61845" w:rsidRDefault="009913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1845" w:rsidRDefault="00B61845" w:rsidP="004849D9">
      <w:pPr>
        <w:suppressAutoHyphens/>
      </w:pPr>
    </w:p>
    <w:sectPr w:rsidR="00B61845" w:rsidSect="004849D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532" w:rsidRDefault="00BC7532" w:rsidP="009F0C77">
      <w:r>
        <w:separator/>
      </w:r>
    </w:p>
  </w:endnote>
  <w:endnote w:type="continuationSeparator" w:id="0">
    <w:p w:rsidR="00BC7532" w:rsidRDefault="00BC75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09ABA2-0BD3-4247-963F-A61B8018E6E1}"/>
    <w:embedBold r:id="rId2" w:fontKey="{529862B5-9274-4F03-8038-E5FADE2276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B8E897-45AC-4333-9FB7-18AD09A31E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DD04CC-0B8A-4213-8818-72BFF3C978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6C18DF-E80B-4663-B27C-5E8C08FECD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9D9" w:rsidRPr="00B61845" w:rsidRDefault="004849D9" w:rsidP="00B618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[4172]</w:t>
    </w:r>
    <w:r>
      <w:tab/>
    </w:r>
    <w:r w:rsidR="0001466F">
      <w:fldChar w:fldCharType="begin"/>
    </w:r>
    <w:r w:rsidR="00643693">
      <w:instrText xml:space="preserve"> PAGE  \* MERGEFORMAT </w:instrText>
    </w:r>
    <w:r w:rsidR="0001466F">
      <w:fldChar w:fldCharType="separate"/>
    </w:r>
    <w:r w:rsidR="00542C44">
      <w:rPr>
        <w:noProof/>
      </w:rPr>
      <w:t>1</w:t>
    </w:r>
    <w:r w:rsidR="000146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532" w:rsidRDefault="00BC7532" w:rsidP="009F0C77">
      <w:r>
        <w:separator/>
      </w:r>
    </w:p>
  </w:footnote>
  <w:footnote w:type="continuationSeparator" w:id="0">
    <w:p w:rsidR="00BC7532" w:rsidRDefault="00BC75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6CM13"/>
    <w:docVar w:name="CoverBillType" w:val="r"/>
    <w:docVar w:name="docpath" w:val="L:\Council\bills\RM\1286CM13.DOCX"/>
    <w:docVar w:name="dvBillNumber" w:val="4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0842"/>
    <w:rsid w:val="00000DB3"/>
    <w:rsid w:val="00011869"/>
    <w:rsid w:val="0001466F"/>
    <w:rsid w:val="000333A4"/>
    <w:rsid w:val="0004098E"/>
    <w:rsid w:val="0008338F"/>
    <w:rsid w:val="000E1785"/>
    <w:rsid w:val="000F40FA"/>
    <w:rsid w:val="0010776B"/>
    <w:rsid w:val="00133E66"/>
    <w:rsid w:val="001435A3"/>
    <w:rsid w:val="00187B08"/>
    <w:rsid w:val="00191268"/>
    <w:rsid w:val="001C4382"/>
    <w:rsid w:val="001D08F2"/>
    <w:rsid w:val="001D525B"/>
    <w:rsid w:val="001D7F4F"/>
    <w:rsid w:val="001E480E"/>
    <w:rsid w:val="001F70F7"/>
    <w:rsid w:val="00227B99"/>
    <w:rsid w:val="002321B6"/>
    <w:rsid w:val="00250967"/>
    <w:rsid w:val="002536FC"/>
    <w:rsid w:val="002543C8"/>
    <w:rsid w:val="00266B14"/>
    <w:rsid w:val="00284AAE"/>
    <w:rsid w:val="002B01AC"/>
    <w:rsid w:val="002E099F"/>
    <w:rsid w:val="002E2BD4"/>
    <w:rsid w:val="002E5912"/>
    <w:rsid w:val="00301B21"/>
    <w:rsid w:val="0031153F"/>
    <w:rsid w:val="00325348"/>
    <w:rsid w:val="0032732C"/>
    <w:rsid w:val="00336AD0"/>
    <w:rsid w:val="0035033A"/>
    <w:rsid w:val="003515A5"/>
    <w:rsid w:val="00354080"/>
    <w:rsid w:val="0037079A"/>
    <w:rsid w:val="00384E75"/>
    <w:rsid w:val="00386EB3"/>
    <w:rsid w:val="003C0034"/>
    <w:rsid w:val="003D01E8"/>
    <w:rsid w:val="003D6706"/>
    <w:rsid w:val="003E4389"/>
    <w:rsid w:val="003E5288"/>
    <w:rsid w:val="003F4FA8"/>
    <w:rsid w:val="003F6D79"/>
    <w:rsid w:val="0041760A"/>
    <w:rsid w:val="00417C01"/>
    <w:rsid w:val="004809EE"/>
    <w:rsid w:val="004849D9"/>
    <w:rsid w:val="004E7D54"/>
    <w:rsid w:val="00503398"/>
    <w:rsid w:val="005057B7"/>
    <w:rsid w:val="005273C6"/>
    <w:rsid w:val="00530A69"/>
    <w:rsid w:val="00542C44"/>
    <w:rsid w:val="00545593"/>
    <w:rsid w:val="00561557"/>
    <w:rsid w:val="0057714D"/>
    <w:rsid w:val="00577C6C"/>
    <w:rsid w:val="005C2FE2"/>
    <w:rsid w:val="005D266A"/>
    <w:rsid w:val="005D7810"/>
    <w:rsid w:val="005E2BC9"/>
    <w:rsid w:val="00605102"/>
    <w:rsid w:val="006215AA"/>
    <w:rsid w:val="00621E84"/>
    <w:rsid w:val="00643693"/>
    <w:rsid w:val="00664ECB"/>
    <w:rsid w:val="00682B01"/>
    <w:rsid w:val="006913C9"/>
    <w:rsid w:val="0069470D"/>
    <w:rsid w:val="00704096"/>
    <w:rsid w:val="00707F2F"/>
    <w:rsid w:val="00734F00"/>
    <w:rsid w:val="0074074D"/>
    <w:rsid w:val="0079754A"/>
    <w:rsid w:val="007A70AE"/>
    <w:rsid w:val="007C0292"/>
    <w:rsid w:val="007C0CB5"/>
    <w:rsid w:val="008362E8"/>
    <w:rsid w:val="00892D93"/>
    <w:rsid w:val="00897A6A"/>
    <w:rsid w:val="008A1768"/>
    <w:rsid w:val="008D357A"/>
    <w:rsid w:val="008F0F33"/>
    <w:rsid w:val="008F4429"/>
    <w:rsid w:val="0094021A"/>
    <w:rsid w:val="0097365D"/>
    <w:rsid w:val="00984693"/>
    <w:rsid w:val="009846B9"/>
    <w:rsid w:val="009913F4"/>
    <w:rsid w:val="009B44AF"/>
    <w:rsid w:val="009C6A0B"/>
    <w:rsid w:val="009D41E6"/>
    <w:rsid w:val="009D6AD5"/>
    <w:rsid w:val="009F0C77"/>
    <w:rsid w:val="009F4DD1"/>
    <w:rsid w:val="009F7B01"/>
    <w:rsid w:val="00A41684"/>
    <w:rsid w:val="00A5646F"/>
    <w:rsid w:val="00A64E80"/>
    <w:rsid w:val="00A72BCD"/>
    <w:rsid w:val="00A741D9"/>
    <w:rsid w:val="00A833AB"/>
    <w:rsid w:val="00A9741D"/>
    <w:rsid w:val="00AB2D58"/>
    <w:rsid w:val="00AD4B17"/>
    <w:rsid w:val="00B412D4"/>
    <w:rsid w:val="00B45D3E"/>
    <w:rsid w:val="00B61845"/>
    <w:rsid w:val="00B66DAC"/>
    <w:rsid w:val="00B77EC4"/>
    <w:rsid w:val="00BA7D23"/>
    <w:rsid w:val="00BB0C44"/>
    <w:rsid w:val="00BC7532"/>
    <w:rsid w:val="00BD01A7"/>
    <w:rsid w:val="00BE3C22"/>
    <w:rsid w:val="00BF62F3"/>
    <w:rsid w:val="00C0345E"/>
    <w:rsid w:val="00C30842"/>
    <w:rsid w:val="00C326E5"/>
    <w:rsid w:val="00C3483A"/>
    <w:rsid w:val="00C523D3"/>
    <w:rsid w:val="00C6454E"/>
    <w:rsid w:val="00C74E9D"/>
    <w:rsid w:val="00C82FD3"/>
    <w:rsid w:val="00C83C48"/>
    <w:rsid w:val="00C92819"/>
    <w:rsid w:val="00CC6B7B"/>
    <w:rsid w:val="00CD2089"/>
    <w:rsid w:val="00CE1E38"/>
    <w:rsid w:val="00D31A6B"/>
    <w:rsid w:val="00D73A67"/>
    <w:rsid w:val="00D970A9"/>
    <w:rsid w:val="00DE612B"/>
    <w:rsid w:val="00DF3845"/>
    <w:rsid w:val="00E41911"/>
    <w:rsid w:val="00E63C31"/>
    <w:rsid w:val="00E67089"/>
    <w:rsid w:val="00E73A96"/>
    <w:rsid w:val="00E83EEE"/>
    <w:rsid w:val="00E871C0"/>
    <w:rsid w:val="00E92EEF"/>
    <w:rsid w:val="00F01350"/>
    <w:rsid w:val="00F24442"/>
    <w:rsid w:val="00F3080F"/>
    <w:rsid w:val="00F426D1"/>
    <w:rsid w:val="00F50AE3"/>
    <w:rsid w:val="00F67CF1"/>
    <w:rsid w:val="00F7318B"/>
    <w:rsid w:val="00F840F0"/>
    <w:rsid w:val="00FB0D0D"/>
    <w:rsid w:val="00FB2E98"/>
    <w:rsid w:val="00FB43B4"/>
    <w:rsid w:val="00FD616E"/>
    <w:rsid w:val="00FD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606D44-2BFF-4336-9DAE-C40162727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F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F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49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72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5652D-EEF1-4947-8E19-6130972B6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824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4172: Robert C. Williams - South Carolina Legislature Online</dc:title>
  <dc:creator>McDowell</dc:creator>
  <cp:lastModifiedBy>N Cumfer</cp:lastModifiedBy>
  <cp:revision>9</cp:revision>
  <cp:lastPrinted>2013-05-16T15:07:00Z</cp:lastPrinted>
  <dcterms:created xsi:type="dcterms:W3CDTF">2013-05-21T17:59:00Z</dcterms:created>
  <dcterms:modified xsi:type="dcterms:W3CDTF">2014-12-05T16:51:00Z</dcterms:modified>
</cp:coreProperties>
</file>