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5C" w:rsidRDefault="00FD4E5C" w:rsidP="00FD4E5C">
      <w:pPr>
        <w:widowControl w:val="0"/>
        <w:jc w:val="center"/>
      </w:pPr>
      <w:r w:rsidRPr="00FD4E5C">
        <w:rPr>
          <w:b/>
        </w:rPr>
        <w:t>South Carolina General Assembly</w:t>
      </w:r>
    </w:p>
    <w:p w:rsidR="00FD4E5C" w:rsidRDefault="00FD4E5C" w:rsidP="00FD4E5C">
      <w:pPr>
        <w:widowControl w:val="0"/>
        <w:jc w:val="center"/>
      </w:pPr>
      <w:r>
        <w:t>120th Session, 2013-2014</w:t>
      </w: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jc w:val="left"/>
        <w:rPr>
          <w:b/>
        </w:rPr>
      </w:pPr>
      <w:r w:rsidRPr="00FD4E5C">
        <w:rPr>
          <w:b/>
        </w:rPr>
        <w:t>H. 4173</w:t>
      </w:r>
    </w:p>
    <w:p w:rsidR="00FD4E5C" w:rsidRDefault="00FD4E5C" w:rsidP="00FD4E5C">
      <w:pPr>
        <w:widowControl w:val="0"/>
        <w:jc w:val="left"/>
        <w:rPr>
          <w:b/>
        </w:rPr>
      </w:pPr>
    </w:p>
    <w:p w:rsidR="00FD4E5C" w:rsidRDefault="00FD4E5C" w:rsidP="00FD4E5C">
      <w:pPr>
        <w:widowControl w:val="0"/>
        <w:jc w:val="left"/>
      </w:pPr>
      <w:r w:rsidRPr="00FD4E5C">
        <w:rPr>
          <w:b/>
        </w:rPr>
        <w:t>STATUS INFORMATION</w:t>
      </w: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jc w:val="left"/>
      </w:pPr>
      <w:r>
        <w:t>House Resolution</w:t>
      </w:r>
    </w:p>
    <w:p w:rsidR="00FD4E5C" w:rsidRDefault="00D7192B" w:rsidP="00FD4E5C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D4E5C" w:rsidRDefault="00FD4E5C" w:rsidP="00FD4E5C">
      <w:pPr>
        <w:widowControl w:val="0"/>
        <w:jc w:val="left"/>
      </w:pPr>
      <w:r>
        <w:t>Document Path: l:\council\bills\gm\29760sd13.docx</w:t>
      </w:r>
    </w:p>
    <w:p w:rsidR="00BF7F43" w:rsidRDefault="00BF7F43" w:rsidP="00FD4E5C">
      <w:pPr>
        <w:widowControl w:val="0"/>
        <w:jc w:val="left"/>
      </w:pPr>
      <w:r>
        <w:t>Companion/Similar bill(s): 4174</w:t>
      </w: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jc w:val="left"/>
      </w:pPr>
      <w:r>
        <w:t>Introduced in the House on May 21, 2013</w:t>
      </w:r>
    </w:p>
    <w:p w:rsidR="00FD4E5C" w:rsidRDefault="00FD4E5C" w:rsidP="00FD4E5C">
      <w:pPr>
        <w:widowControl w:val="0"/>
        <w:jc w:val="left"/>
      </w:pPr>
      <w:r>
        <w:t>Adopted by the House on May 21, 2013</w:t>
      </w: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jc w:val="left"/>
      </w:pPr>
      <w:r>
        <w:t xml:space="preserve">Summary: </w:t>
      </w:r>
      <w:r w:rsidR="00DE7485">
        <w:t>W. Wyman King Academy Varsity Baseball Team</w:t>
      </w: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jc w:val="left"/>
      </w:pPr>
    </w:p>
    <w:p w:rsidR="00FD4E5C" w:rsidRDefault="00FD4E5C" w:rsidP="00FD4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E5C">
        <w:rPr>
          <w:b/>
        </w:rPr>
        <w:t>HISTORY OF LEGISLATIVE ACTIONS</w:t>
      </w:r>
    </w:p>
    <w:p w:rsidR="00FD4E5C" w:rsidRDefault="00FD4E5C" w:rsidP="00FD4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4E5C" w:rsidRPr="00FD4E5C" w:rsidRDefault="00FD4E5C" w:rsidP="00FD4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E5C">
        <w:rPr>
          <w:u w:val="single"/>
        </w:rPr>
        <w:tab/>
        <w:t>Date</w:t>
      </w:r>
      <w:r w:rsidRPr="00FD4E5C">
        <w:rPr>
          <w:u w:val="single"/>
        </w:rPr>
        <w:tab/>
        <w:t>Body</w:t>
      </w:r>
      <w:r w:rsidRPr="00FD4E5C">
        <w:rPr>
          <w:u w:val="single"/>
        </w:rPr>
        <w:tab/>
        <w:t>Action Description with journal page number</w:t>
      </w:r>
      <w:r w:rsidRPr="00FD4E5C">
        <w:rPr>
          <w:u w:val="single"/>
        </w:rPr>
        <w:tab/>
      </w:r>
      <w:bookmarkStart w:id="0" w:name="_GoBack"/>
      <w:bookmarkEnd w:id="0"/>
    </w:p>
    <w:p w:rsidR="00D15F1F" w:rsidRDefault="00D15F1F" w:rsidP="00D1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9C2F54">
        <w:t>Introduced and adopted (</w:t>
      </w:r>
      <w:hyperlink r:id="rId7" w:history="1">
        <w:r w:rsidRPr="009C2F54">
          <w:rPr>
            <w:rStyle w:val="Hyperlink"/>
          </w:rPr>
          <w:t>House Journal</w:t>
        </w:r>
        <w:r w:rsidRPr="009C2F54">
          <w:rPr>
            <w:rStyle w:val="Hyperlink"/>
          </w:rPr>
          <w:noBreakHyphen/>
          <w:t>page 14</w:t>
        </w:r>
      </w:hyperlink>
      <w:r w:rsidRPr="009C2F54">
        <w:t>)</w:t>
      </w:r>
    </w:p>
    <w:p w:rsidR="00D15F1F" w:rsidRDefault="00D15F1F" w:rsidP="00D15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E5C" w:rsidRPr="00FD4E5C" w:rsidRDefault="00FD4E5C" w:rsidP="00FD4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E5C" w:rsidRDefault="00FD4E5C" w:rsidP="00FD4E5C">
      <w:r w:rsidRPr="00FD4E5C">
        <w:rPr>
          <w:b/>
        </w:rPr>
        <w:t>VERSIONS OF THIS BILL</w:t>
      </w:r>
    </w:p>
    <w:p w:rsidR="00FD4E5C" w:rsidRDefault="00FD4E5C" w:rsidP="00FD4E5C"/>
    <w:p w:rsidR="00FD4E5C" w:rsidRDefault="00077FB8" w:rsidP="00FD4E5C">
      <w:hyperlink r:id="rId8" w:history="1">
        <w:r w:rsidR="00FD4E5C">
          <w:rPr>
            <w:rStyle w:val="Hyperlink"/>
          </w:rPr>
          <w:t>5/21/2013</w:t>
        </w:r>
      </w:hyperlink>
    </w:p>
    <w:p w:rsidR="00FD4E5C" w:rsidRDefault="00FD4E5C" w:rsidP="00FD4E5C"/>
    <w:p w:rsidR="00FD4E5C" w:rsidRDefault="00FD4E5C" w:rsidP="00FD4E5C">
      <w:pPr>
        <w:sectPr w:rsidR="00FD4E5C" w:rsidSect="00FD4E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25FD" w:rsidRDefault="00F325FD" w:rsidP="00F325FD">
      <w:pPr>
        <w:pStyle w:val="BillDots"/>
      </w:pPr>
    </w:p>
    <w:p w:rsidR="00F325FD" w:rsidRDefault="00F325FD" w:rsidP="00F325FD">
      <w:pPr>
        <w:pStyle w:val="Numbersforbills"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0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E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3045B">
        <w:t>W. WYMAN KING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 w:rsidR="008E645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>
        <w:t>2013 SOUTH CAROLINA INDEPENDENT SCHOOL ASSOCIATION CLASS 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EBA" w:rsidRDefault="001C7024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7EBA">
        <w:t xml:space="preserve">the South Carolina House of Representatives is pleased to learn that the members of the </w:t>
      </w:r>
      <w:r w:rsidR="00E3045B">
        <w:t>W. Wyman King Academy varsity baseball</w:t>
      </w:r>
      <w:r w:rsidR="004A7EBA">
        <w:t xml:space="preserve"> team </w:t>
      </w:r>
      <w:r w:rsidR="004A7EBA">
        <w:rPr>
          <w:color w:val="000000" w:themeColor="text1"/>
          <w:u w:color="000000" w:themeColor="text1"/>
        </w:rPr>
        <w:t xml:space="preserve">of </w:t>
      </w:r>
      <w:r w:rsidR="00E3045B">
        <w:rPr>
          <w:color w:val="000000" w:themeColor="text1"/>
          <w:u w:color="000000" w:themeColor="text1"/>
        </w:rPr>
        <w:t>Lexington</w:t>
      </w:r>
      <w:r w:rsidR="004A7EBA">
        <w:rPr>
          <w:color w:val="000000" w:themeColor="text1"/>
          <w:u w:color="000000" w:themeColor="text1"/>
        </w:rPr>
        <w:t xml:space="preserve"> County </w:t>
      </w:r>
      <w:r w:rsidR="008E645C">
        <w:rPr>
          <w:color w:val="000000" w:themeColor="text1"/>
          <w:u w:color="000000" w:themeColor="text1"/>
        </w:rPr>
        <w:t>captured the</w:t>
      </w:r>
      <w:r w:rsidR="004A7EBA">
        <w:t xml:space="preserve"> top</w:t>
      </w:r>
      <w:r w:rsidR="00C3630E">
        <w:t xml:space="preserve"> honors at the state playoffs</w:t>
      </w:r>
      <w:r w:rsidR="004A7EBA">
        <w:t xml:space="preserve"> on </w:t>
      </w:r>
      <w:r w:rsidR="00E3045B">
        <w:t>May 14, 2013</w:t>
      </w:r>
      <w:r w:rsidR="004A7EBA">
        <w:t>; and</w:t>
      </w: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913ACD">
        <w:t xml:space="preserve">the King Academy </w:t>
      </w:r>
      <w:r w:rsidR="00913ACD" w:rsidRPr="005E6675">
        <w:rPr>
          <w:color w:val="000000" w:themeColor="text1"/>
          <w:u w:color="000000" w:themeColor="text1"/>
        </w:rPr>
        <w:t>Knights</w:t>
      </w:r>
      <w:r w:rsidR="00913ACD">
        <w:rPr>
          <w:color w:val="000000" w:themeColor="text1"/>
          <w:u w:color="000000" w:themeColor="text1"/>
        </w:rPr>
        <w:t xml:space="preserve"> defeated the </w:t>
      </w:r>
      <w:r w:rsidR="00913ACD" w:rsidRPr="005E6675">
        <w:rPr>
          <w:color w:val="000000" w:themeColor="text1"/>
          <w:u w:color="000000" w:themeColor="text1"/>
        </w:rPr>
        <w:t>Patrick Henry</w:t>
      </w:r>
      <w:r w:rsidR="00913ACD">
        <w:rPr>
          <w:color w:val="000000" w:themeColor="text1"/>
          <w:u w:color="000000" w:themeColor="text1"/>
        </w:rPr>
        <w:t xml:space="preserve"> Academy Patriots in the first game of the best two out of three on Monday, May 13, 2013</w:t>
      </w:r>
      <w:r>
        <w:t xml:space="preserve">, </w:t>
      </w:r>
      <w:r w:rsidR="00913ACD" w:rsidRPr="005E6675">
        <w:rPr>
          <w:color w:val="000000" w:themeColor="text1"/>
          <w:u w:color="000000" w:themeColor="text1"/>
        </w:rPr>
        <w:t>by a score of 4</w:t>
      </w:r>
      <w:r w:rsidR="00610FE6">
        <w:rPr>
          <w:color w:val="000000" w:themeColor="text1"/>
          <w:u w:color="000000" w:themeColor="text1"/>
        </w:rPr>
        <w:noBreakHyphen/>
      </w:r>
      <w:r w:rsidR="00913ACD" w:rsidRPr="005E6675">
        <w:rPr>
          <w:color w:val="000000" w:themeColor="text1"/>
          <w:u w:color="000000" w:themeColor="text1"/>
        </w:rPr>
        <w:t>2</w:t>
      </w:r>
      <w:r>
        <w:t>; and</w:t>
      </w: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CD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game on their home field, the Knights  finished the series with an astounding 13</w:t>
      </w:r>
      <w:r w:rsidR="00610F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victory over the Patriots to take the team</w:t>
      </w:r>
      <w:r w:rsidR="00610FE6" w:rsidRPr="00610F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state championship title; and</w:t>
      </w:r>
    </w:p>
    <w:p w:rsidR="00913ACD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King Academy baseball team posted a</w:t>
      </w:r>
      <w:r w:rsidRPr="005E6675">
        <w:rPr>
          <w:color w:val="000000" w:themeColor="text1"/>
          <w:u w:color="000000" w:themeColor="text1"/>
        </w:rPr>
        <w:t xml:space="preserve"> 17</w:t>
      </w:r>
      <w:r w:rsidR="00610FE6">
        <w:rPr>
          <w:color w:val="000000" w:themeColor="text1"/>
          <w:u w:color="000000" w:themeColor="text1"/>
        </w:rPr>
        <w:noBreakHyphen/>
      </w:r>
      <w:r w:rsidRPr="005E6675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record for the season</w:t>
      </w:r>
      <w:r w:rsidR="008E645C">
        <w:rPr>
          <w:color w:val="000000" w:themeColor="text1"/>
          <w:u w:color="000000" w:themeColor="text1"/>
        </w:rPr>
        <w:t xml:space="preserve"> which ended in the triple trophy for the Knights; and</w:t>
      </w: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13ACD"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913ACD" w:rsidRPr="005E6675">
        <w:rPr>
          <w:color w:val="000000" w:themeColor="text1"/>
          <w:u w:color="000000" w:themeColor="text1"/>
        </w:rPr>
        <w:t>Zach Matthews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913ACD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913AC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913ACD" w:rsidRPr="005E6675">
        <w:rPr>
          <w:color w:val="000000" w:themeColor="text1"/>
          <w:u w:color="000000" w:themeColor="text1"/>
        </w:rPr>
        <w:t>Mich</w:t>
      </w:r>
      <w:r w:rsidR="00A272DF">
        <w:rPr>
          <w:color w:val="000000" w:themeColor="text1"/>
          <w:u w:color="000000" w:themeColor="text1"/>
        </w:rPr>
        <w:t>ae</w:t>
      </w:r>
      <w:r w:rsidR="00913ACD" w:rsidRPr="005E6675">
        <w:rPr>
          <w:color w:val="000000" w:themeColor="text1"/>
          <w:u w:color="000000" w:themeColor="text1"/>
        </w:rPr>
        <w:t>l Kinard and Nick Long</w:t>
      </w:r>
      <w:r>
        <w:rPr>
          <w:color w:val="000000" w:themeColor="text1"/>
          <w:u w:color="000000" w:themeColor="text1"/>
        </w:rPr>
        <w:t xml:space="preserve"> capitalized on their own athletic </w:t>
      </w:r>
      <w:r w:rsidR="00913ACD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training to forge a championship team and teach these athletes</w:t>
      </w:r>
      <w:r w:rsidR="00913ACD">
        <w:rPr>
          <w:color w:val="000000" w:themeColor="text1"/>
          <w:u w:color="000000" w:themeColor="text1"/>
        </w:rPr>
        <w:t xml:space="preserve"> valuable life </w:t>
      </w:r>
      <w:r>
        <w:rPr>
          <w:color w:val="000000" w:themeColor="text1"/>
          <w:u w:color="000000" w:themeColor="text1"/>
        </w:rPr>
        <w:t xml:space="preserve">lessons both on and off the </w:t>
      </w:r>
      <w:r w:rsidR="00913AC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024" w:rsidRDefault="004A7EBA" w:rsidP="004A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13ACD">
        <w:t xml:space="preserve">King </w:t>
      </w:r>
      <w:r w:rsidR="00913ACD">
        <w:lastRenderedPageBreak/>
        <w:t>Academy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</w:t>
      </w:r>
      <w:r w:rsidR="00C3630E">
        <w:rPr>
          <w:color w:val="000000" w:themeColor="text1"/>
          <w:u w:color="000000" w:themeColor="text1"/>
        </w:rPr>
        <w:t>inued accomplishments in the season</w:t>
      </w:r>
      <w:r>
        <w:rPr>
          <w:color w:val="000000" w:themeColor="text1"/>
          <w:u w:color="000000" w:themeColor="text1"/>
        </w:rPr>
        <w:t>s ahead</w:t>
      </w:r>
      <w:r w:rsidR="001C7024">
        <w:t>.  Now, therefore,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45B" w:rsidRDefault="001C7024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7EBA">
        <w:t xml:space="preserve"> </w:t>
      </w:r>
      <w:r w:rsidR="00E3045B">
        <w:t>the members of the South Carolina House of Representatives, by this resolution, r</w:t>
      </w:r>
      <w:r w:rsidR="00E3045B">
        <w:rPr>
          <w:color w:val="000000" w:themeColor="text1"/>
          <w:u w:color="000000" w:themeColor="text1"/>
        </w:rPr>
        <w:t xml:space="preserve">ecognize and honor the </w:t>
      </w:r>
      <w:r w:rsidR="00E3045B">
        <w:t>W. Wyman King Academy varsity baseball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 w:rsidRPr="00E542AE">
        <w:rPr>
          <w:color w:val="000000" w:themeColor="text1"/>
          <w:u w:color="000000" w:themeColor="text1"/>
        </w:rPr>
        <w:t>team</w:t>
      </w:r>
      <w:r w:rsidR="00E3045B">
        <w:rPr>
          <w:color w:val="000000" w:themeColor="text1"/>
          <w:u w:color="000000" w:themeColor="text1"/>
        </w:rPr>
        <w:t>, coaches, and school officials</w:t>
      </w:r>
      <w:r w:rsidR="00E3045B" w:rsidRPr="00E542AE">
        <w:rPr>
          <w:color w:val="000000" w:themeColor="text1"/>
          <w:u w:color="000000" w:themeColor="text1"/>
        </w:rPr>
        <w:t xml:space="preserve"> for </w:t>
      </w:r>
      <w:r w:rsidR="00E3045B">
        <w:rPr>
          <w:color w:val="000000" w:themeColor="text1"/>
          <w:u w:color="000000" w:themeColor="text1"/>
        </w:rPr>
        <w:t>an</w:t>
      </w:r>
      <w:r w:rsidR="00E3045B" w:rsidRPr="00E542AE">
        <w:rPr>
          <w:color w:val="000000" w:themeColor="text1"/>
          <w:u w:color="000000" w:themeColor="text1"/>
        </w:rPr>
        <w:t xml:space="preserve"> outstanding season and </w:t>
      </w:r>
      <w:r w:rsidR="00E3045B">
        <w:rPr>
          <w:color w:val="000000" w:themeColor="text1"/>
          <w:u w:color="000000" w:themeColor="text1"/>
        </w:rPr>
        <w:t>congratulate them for winnin</w:t>
      </w:r>
      <w:r w:rsidR="00E3045B" w:rsidRPr="00E542AE">
        <w:rPr>
          <w:color w:val="000000" w:themeColor="text1"/>
          <w:u w:color="000000" w:themeColor="text1"/>
        </w:rPr>
        <w:t xml:space="preserve">g the </w:t>
      </w:r>
      <w:r w:rsidR="00E3045B">
        <w:t>2013 South Carolina Independent School Association Class A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 w:rsidRPr="00E542AE">
        <w:rPr>
          <w:color w:val="000000" w:themeColor="text1"/>
          <w:u w:color="000000" w:themeColor="text1"/>
        </w:rPr>
        <w:t xml:space="preserve">State Championship </w:t>
      </w:r>
      <w:r w:rsidR="00E3045B">
        <w:rPr>
          <w:color w:val="000000" w:themeColor="text1"/>
          <w:u w:color="000000" w:themeColor="text1"/>
        </w:rPr>
        <w:t>t</w:t>
      </w:r>
      <w:r w:rsidR="00E3045B" w:rsidRPr="00E542AE">
        <w:rPr>
          <w:color w:val="000000" w:themeColor="text1"/>
          <w:u w:color="000000" w:themeColor="text1"/>
        </w:rPr>
        <w:t>itle.</w:t>
      </w:r>
    </w:p>
    <w:p w:rsidR="00E3045B" w:rsidRDefault="00E3045B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045B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3ACD" w:rsidRPr="005E6675">
        <w:rPr>
          <w:color w:val="000000" w:themeColor="text1"/>
          <w:u w:color="000000" w:themeColor="text1"/>
        </w:rPr>
        <w:t>Headmaster Dennis Gibson</w:t>
      </w:r>
      <w:r>
        <w:t xml:space="preserve"> and Coach </w:t>
      </w:r>
      <w:r w:rsidR="00913ACD" w:rsidRPr="005E6675">
        <w:rPr>
          <w:color w:val="000000" w:themeColor="text1"/>
          <w:u w:color="000000" w:themeColor="text1"/>
        </w:rPr>
        <w:t>Zach Matthews</w:t>
      </w:r>
      <w:r>
        <w:t>.</w:t>
      </w:r>
    </w:p>
    <w:p w:rsidR="00AD413E" w:rsidRDefault="00610F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413E" w:rsidRDefault="00AD413E" w:rsidP="00FD4E5C">
      <w:pPr>
        <w:suppressAutoHyphens/>
      </w:pPr>
    </w:p>
    <w:sectPr w:rsidR="00AD413E" w:rsidSect="00FD4E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45C" w:rsidRDefault="008E645C" w:rsidP="009F0C77">
      <w:r>
        <w:separator/>
      </w:r>
    </w:p>
  </w:endnote>
  <w:endnote w:type="continuationSeparator" w:id="0">
    <w:p w:rsidR="008E645C" w:rsidRDefault="008E64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6FAEE6-8DA9-4584-BC02-F5FD285F1738}"/>
    <w:embedBold r:id="rId2" w:fontKey="{E855DB32-A813-450C-9E61-C9C48C6EEB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29F348-8395-455A-B9AF-E0D2CFE612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E30927-1ECA-4D52-85F2-5117C656B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E04620-971B-411E-8529-1946CF2BE6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E5C" w:rsidRPr="00AD413E" w:rsidRDefault="00FD4E5C" w:rsidP="00AD41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 w:rsidR="0055409E">
      <w:fldChar w:fldCharType="begin"/>
    </w:r>
    <w:r w:rsidR="00D7192B">
      <w:instrText xml:space="preserve"> PAGE  \* MERGEFORMAT </w:instrText>
    </w:r>
    <w:r w:rsidR="0055409E">
      <w:fldChar w:fldCharType="separate"/>
    </w:r>
    <w:r w:rsidR="00077FB8">
      <w:rPr>
        <w:noProof/>
      </w:rPr>
      <w:t>1</w:t>
    </w:r>
    <w:r w:rsidR="005540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45C" w:rsidRDefault="008E645C" w:rsidP="009F0C77">
      <w:r>
        <w:separator/>
      </w:r>
    </w:p>
  </w:footnote>
  <w:footnote w:type="continuationSeparator" w:id="0">
    <w:p w:rsidR="008E645C" w:rsidRDefault="008E64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60SD13"/>
    <w:docVar w:name="CoverBillType" w:val="r"/>
    <w:docVar w:name="docpath" w:val="L:\Council\bills\GM\29760SD13.DOCX"/>
    <w:docVar w:name="dvBillNumber" w:val="41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2193"/>
    <w:rsid w:val="00011869"/>
    <w:rsid w:val="0005301F"/>
    <w:rsid w:val="00077FB8"/>
    <w:rsid w:val="000E1785"/>
    <w:rsid w:val="000F40FA"/>
    <w:rsid w:val="0010776B"/>
    <w:rsid w:val="00113A93"/>
    <w:rsid w:val="00133E66"/>
    <w:rsid w:val="00141373"/>
    <w:rsid w:val="001435A3"/>
    <w:rsid w:val="00152C94"/>
    <w:rsid w:val="001C702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EBA"/>
    <w:rsid w:val="004E7D54"/>
    <w:rsid w:val="00517538"/>
    <w:rsid w:val="005273C6"/>
    <w:rsid w:val="00530A69"/>
    <w:rsid w:val="00545593"/>
    <w:rsid w:val="0055409E"/>
    <w:rsid w:val="00577C6C"/>
    <w:rsid w:val="005B7A93"/>
    <w:rsid w:val="005C2FE2"/>
    <w:rsid w:val="005E2BC9"/>
    <w:rsid w:val="00605102"/>
    <w:rsid w:val="00610FE6"/>
    <w:rsid w:val="006215AA"/>
    <w:rsid w:val="006913C9"/>
    <w:rsid w:val="0069470D"/>
    <w:rsid w:val="00734F00"/>
    <w:rsid w:val="007A70AE"/>
    <w:rsid w:val="008362E8"/>
    <w:rsid w:val="00856A80"/>
    <w:rsid w:val="008A1768"/>
    <w:rsid w:val="008E645C"/>
    <w:rsid w:val="008F0F33"/>
    <w:rsid w:val="008F4429"/>
    <w:rsid w:val="00913ACD"/>
    <w:rsid w:val="0093127D"/>
    <w:rsid w:val="0094021A"/>
    <w:rsid w:val="009B2006"/>
    <w:rsid w:val="009B44AF"/>
    <w:rsid w:val="009C6A0B"/>
    <w:rsid w:val="009F0C77"/>
    <w:rsid w:val="009F4DD1"/>
    <w:rsid w:val="00A272DF"/>
    <w:rsid w:val="00A41684"/>
    <w:rsid w:val="00A64E80"/>
    <w:rsid w:val="00A72BCD"/>
    <w:rsid w:val="00A741D9"/>
    <w:rsid w:val="00A833AB"/>
    <w:rsid w:val="00A9741D"/>
    <w:rsid w:val="00AA39FB"/>
    <w:rsid w:val="00AD413E"/>
    <w:rsid w:val="00AD4B17"/>
    <w:rsid w:val="00AE2193"/>
    <w:rsid w:val="00B23CE1"/>
    <w:rsid w:val="00B412D4"/>
    <w:rsid w:val="00BC52B8"/>
    <w:rsid w:val="00BE3C22"/>
    <w:rsid w:val="00BF7F43"/>
    <w:rsid w:val="00C0345E"/>
    <w:rsid w:val="00C3483A"/>
    <w:rsid w:val="00C3630E"/>
    <w:rsid w:val="00C61767"/>
    <w:rsid w:val="00C74E9D"/>
    <w:rsid w:val="00C82FD3"/>
    <w:rsid w:val="00C92819"/>
    <w:rsid w:val="00CC6B7B"/>
    <w:rsid w:val="00CD2089"/>
    <w:rsid w:val="00CF6D78"/>
    <w:rsid w:val="00D15F1F"/>
    <w:rsid w:val="00D7192B"/>
    <w:rsid w:val="00D73A67"/>
    <w:rsid w:val="00D970A9"/>
    <w:rsid w:val="00DA4846"/>
    <w:rsid w:val="00DE1897"/>
    <w:rsid w:val="00DE7485"/>
    <w:rsid w:val="00DF3845"/>
    <w:rsid w:val="00E3045B"/>
    <w:rsid w:val="00E41911"/>
    <w:rsid w:val="00E71A1B"/>
    <w:rsid w:val="00E92EEF"/>
    <w:rsid w:val="00F24442"/>
    <w:rsid w:val="00F325FD"/>
    <w:rsid w:val="00F50AE3"/>
    <w:rsid w:val="00F67CF1"/>
    <w:rsid w:val="00F840F0"/>
    <w:rsid w:val="00FB0D0D"/>
    <w:rsid w:val="00FB43B4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9C4B63-92E2-4C5E-907A-C6188F6E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4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4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73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2F231-C4C9-42FE-B528-464D7997E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4173: W. Wyman King Academy Varsity Baseball Team - South Carolina Legislature Online</dc:title>
  <dc:creator>%USERNAME%</dc:creator>
  <cp:lastModifiedBy>N Cumfer</cp:lastModifiedBy>
  <cp:revision>10</cp:revision>
  <cp:lastPrinted>2013-05-20T16:36:00Z</cp:lastPrinted>
  <dcterms:created xsi:type="dcterms:W3CDTF">2013-05-21T17:59:00Z</dcterms:created>
  <dcterms:modified xsi:type="dcterms:W3CDTF">2014-12-05T16:51:00Z</dcterms:modified>
</cp:coreProperties>
</file>