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C88" w:rsidRDefault="00040C88" w:rsidP="00040C88">
      <w:pPr>
        <w:widowControl w:val="0"/>
        <w:jc w:val="center"/>
      </w:pPr>
      <w:r w:rsidRPr="00040C88">
        <w:rPr>
          <w:b/>
        </w:rPr>
        <w:t>South Carolina General Assembly</w:t>
      </w:r>
    </w:p>
    <w:p w:rsidR="00040C88" w:rsidRDefault="00040C88" w:rsidP="00040C88">
      <w:pPr>
        <w:widowControl w:val="0"/>
        <w:jc w:val="center"/>
      </w:pPr>
      <w:r>
        <w:t>120th Session, 2013-2014</w:t>
      </w:r>
    </w:p>
    <w:p w:rsidR="00040C88" w:rsidRDefault="00040C88" w:rsidP="00040C88">
      <w:pPr>
        <w:widowControl w:val="0"/>
        <w:jc w:val="left"/>
      </w:pPr>
    </w:p>
    <w:p w:rsidR="00040C88" w:rsidRDefault="00040C88" w:rsidP="00040C88">
      <w:pPr>
        <w:widowControl w:val="0"/>
        <w:jc w:val="left"/>
        <w:rPr>
          <w:b/>
        </w:rPr>
      </w:pPr>
      <w:r w:rsidRPr="00040C88">
        <w:rPr>
          <w:b/>
        </w:rPr>
        <w:t>H. 4330</w:t>
      </w:r>
    </w:p>
    <w:p w:rsidR="00040C88" w:rsidRDefault="00040C88" w:rsidP="00040C88">
      <w:pPr>
        <w:widowControl w:val="0"/>
        <w:jc w:val="left"/>
        <w:rPr>
          <w:b/>
        </w:rPr>
      </w:pPr>
    </w:p>
    <w:p w:rsidR="00040C88" w:rsidRDefault="00040C88" w:rsidP="00040C88">
      <w:pPr>
        <w:widowControl w:val="0"/>
        <w:jc w:val="left"/>
      </w:pPr>
      <w:r w:rsidRPr="00040C88">
        <w:rPr>
          <w:b/>
        </w:rPr>
        <w:t>STATUS INFORMATION</w:t>
      </w:r>
    </w:p>
    <w:p w:rsidR="00040C88" w:rsidRDefault="00040C88" w:rsidP="00040C88">
      <w:pPr>
        <w:widowControl w:val="0"/>
        <w:jc w:val="left"/>
      </w:pPr>
    </w:p>
    <w:p w:rsidR="00040C88" w:rsidRDefault="00040C88" w:rsidP="00040C88">
      <w:pPr>
        <w:widowControl w:val="0"/>
        <w:jc w:val="left"/>
      </w:pPr>
      <w:r>
        <w:t>House Resolution</w:t>
      </w:r>
    </w:p>
    <w:p w:rsidR="00040C88" w:rsidRDefault="00D57052" w:rsidP="00040C88">
      <w:pPr>
        <w:widowControl w:val="0"/>
        <w:jc w:val="left"/>
      </w:pPr>
      <w:r>
        <w:t>Sponsors: Reps. G.M. Smith, G.A. Brown, Neal, Ridgeway, Weeks, Alexander, Allison, Anderson, Anthony, Atwater, Bales, Ballentine, Bannister, Barfield, Bedingfield, Bernstein, Bingham, Bowen, Bowers, Branham, Brannon,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Newton, Norman, H.L. Ott, Owens, Parks, Patrick, Pitts, Pope, Powers Norrell, Putnam, Quinn,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040C88" w:rsidRDefault="00040C88" w:rsidP="00040C88">
      <w:pPr>
        <w:widowControl w:val="0"/>
        <w:jc w:val="left"/>
      </w:pPr>
      <w:r>
        <w:t>Document Path: l:\council\bills\rm\1355sd13.docx</w:t>
      </w:r>
    </w:p>
    <w:p w:rsidR="00040C88" w:rsidRDefault="00040C88" w:rsidP="00040C88">
      <w:pPr>
        <w:widowControl w:val="0"/>
        <w:jc w:val="left"/>
      </w:pPr>
    </w:p>
    <w:p w:rsidR="00040C88" w:rsidRDefault="00040C88" w:rsidP="00040C88">
      <w:pPr>
        <w:widowControl w:val="0"/>
        <w:jc w:val="left"/>
      </w:pPr>
      <w:r>
        <w:t>Introduced in the House on June 26, 2013</w:t>
      </w:r>
    </w:p>
    <w:p w:rsidR="00040C88" w:rsidRDefault="00040C88" w:rsidP="00040C88">
      <w:pPr>
        <w:widowControl w:val="0"/>
        <w:jc w:val="left"/>
      </w:pPr>
      <w:r>
        <w:t>Adopted by the House on June 26, 2013</w:t>
      </w:r>
    </w:p>
    <w:p w:rsidR="00040C88" w:rsidRDefault="00040C88" w:rsidP="00040C88">
      <w:pPr>
        <w:widowControl w:val="0"/>
        <w:jc w:val="left"/>
      </w:pPr>
    </w:p>
    <w:p w:rsidR="00040C88" w:rsidRDefault="00040C88" w:rsidP="00040C88">
      <w:pPr>
        <w:widowControl w:val="0"/>
        <w:jc w:val="left"/>
      </w:pPr>
      <w:r>
        <w:t xml:space="preserve">Summary: </w:t>
      </w:r>
      <w:r w:rsidR="00DE7FFB">
        <w:t>The Honorable Phil Leventis</w:t>
      </w:r>
    </w:p>
    <w:p w:rsidR="00040C88" w:rsidRDefault="00040C88" w:rsidP="00040C88">
      <w:pPr>
        <w:widowControl w:val="0"/>
        <w:jc w:val="left"/>
      </w:pPr>
    </w:p>
    <w:p w:rsidR="00040C88" w:rsidRDefault="00040C88" w:rsidP="00040C88">
      <w:pPr>
        <w:widowControl w:val="0"/>
        <w:jc w:val="left"/>
      </w:pPr>
    </w:p>
    <w:p w:rsidR="00040C88" w:rsidRDefault="00040C88" w:rsidP="00040C88">
      <w:pPr>
        <w:widowControl w:val="0"/>
        <w:tabs>
          <w:tab w:val="center" w:pos="590"/>
          <w:tab w:val="center" w:pos="1440"/>
          <w:tab w:val="left" w:pos="1872"/>
          <w:tab w:val="left" w:pos="9187"/>
        </w:tabs>
        <w:jc w:val="left"/>
      </w:pPr>
      <w:r w:rsidRPr="00040C88">
        <w:rPr>
          <w:b/>
        </w:rPr>
        <w:t>HISTORY OF LEGISLATIVE ACTIONS</w:t>
      </w:r>
    </w:p>
    <w:p w:rsidR="00040C88" w:rsidRDefault="00040C88" w:rsidP="00040C88">
      <w:pPr>
        <w:widowControl w:val="0"/>
        <w:tabs>
          <w:tab w:val="center" w:pos="590"/>
          <w:tab w:val="center" w:pos="1440"/>
          <w:tab w:val="left" w:pos="1872"/>
          <w:tab w:val="left" w:pos="9187"/>
        </w:tabs>
        <w:jc w:val="left"/>
      </w:pPr>
    </w:p>
    <w:p w:rsidR="00040C88" w:rsidRPr="00040C88" w:rsidRDefault="00040C88" w:rsidP="00040C88">
      <w:pPr>
        <w:widowControl w:val="0"/>
        <w:tabs>
          <w:tab w:val="center" w:pos="590"/>
          <w:tab w:val="center" w:pos="1440"/>
          <w:tab w:val="left" w:pos="1872"/>
          <w:tab w:val="left" w:pos="9187"/>
        </w:tabs>
        <w:jc w:val="left"/>
      </w:pPr>
      <w:r w:rsidRPr="00040C88">
        <w:rPr>
          <w:u w:val="single"/>
        </w:rPr>
        <w:tab/>
        <w:t>Date</w:t>
      </w:r>
      <w:r w:rsidRPr="00040C88">
        <w:rPr>
          <w:u w:val="single"/>
        </w:rPr>
        <w:tab/>
        <w:t>Body</w:t>
      </w:r>
      <w:r w:rsidRPr="00040C88">
        <w:rPr>
          <w:u w:val="single"/>
        </w:rPr>
        <w:tab/>
        <w:t>Action Description with journal page number</w:t>
      </w:r>
      <w:r w:rsidRPr="00040C88">
        <w:rPr>
          <w:u w:val="single"/>
        </w:rPr>
        <w:tab/>
      </w:r>
      <w:bookmarkStart w:id="0" w:name="_GoBack"/>
      <w:bookmarkEnd w:id="0"/>
    </w:p>
    <w:p w:rsidR="00040C88" w:rsidRDefault="00040C88" w:rsidP="00040C88">
      <w:pPr>
        <w:widowControl w:val="0"/>
        <w:tabs>
          <w:tab w:val="right" w:pos="1008"/>
          <w:tab w:val="left" w:pos="1152"/>
          <w:tab w:val="left" w:pos="1872"/>
          <w:tab w:val="left" w:pos="9187"/>
        </w:tabs>
        <w:ind w:left="2088" w:hanging="2088"/>
        <w:jc w:val="left"/>
      </w:pPr>
      <w:r>
        <w:tab/>
        <w:t>6/26/2013</w:t>
      </w:r>
      <w:r>
        <w:tab/>
        <w:t>House</w:t>
      </w:r>
      <w:r>
        <w:tab/>
      </w:r>
      <w:r w:rsidRPr="0072629F">
        <w:t>Introduced and adopted</w:t>
      </w:r>
    </w:p>
    <w:p w:rsidR="00040C88" w:rsidRDefault="00040C88" w:rsidP="00040C88">
      <w:pPr>
        <w:widowControl w:val="0"/>
        <w:tabs>
          <w:tab w:val="right" w:pos="1008"/>
          <w:tab w:val="left" w:pos="1152"/>
          <w:tab w:val="left" w:pos="1872"/>
          <w:tab w:val="left" w:pos="9187"/>
        </w:tabs>
        <w:ind w:left="2088" w:hanging="2088"/>
        <w:jc w:val="left"/>
      </w:pPr>
    </w:p>
    <w:p w:rsidR="00040C88" w:rsidRPr="00040C88" w:rsidRDefault="00040C88" w:rsidP="00040C88">
      <w:pPr>
        <w:widowControl w:val="0"/>
        <w:tabs>
          <w:tab w:val="right" w:pos="1008"/>
          <w:tab w:val="left" w:pos="1152"/>
          <w:tab w:val="left" w:pos="1872"/>
          <w:tab w:val="left" w:pos="9187"/>
        </w:tabs>
        <w:ind w:left="2088" w:hanging="2088"/>
        <w:jc w:val="left"/>
      </w:pPr>
    </w:p>
    <w:p w:rsidR="00040C88" w:rsidRDefault="00040C88" w:rsidP="00040C88">
      <w:r w:rsidRPr="00040C88">
        <w:rPr>
          <w:b/>
        </w:rPr>
        <w:t>VERSIONS OF THIS BILL</w:t>
      </w:r>
    </w:p>
    <w:p w:rsidR="00040C88" w:rsidRDefault="00040C88" w:rsidP="00040C88"/>
    <w:p w:rsidR="00040C88" w:rsidRDefault="00B04CA4" w:rsidP="00040C88">
      <w:hyperlink r:id="rId7" w:history="1">
        <w:r w:rsidR="00040C88">
          <w:rPr>
            <w:rStyle w:val="Hyperlink"/>
          </w:rPr>
          <w:t>6/26/2013</w:t>
        </w:r>
      </w:hyperlink>
    </w:p>
    <w:p w:rsidR="00040C88" w:rsidRDefault="00040C88" w:rsidP="00040C88"/>
    <w:p w:rsidR="00040C88" w:rsidRDefault="00040C88" w:rsidP="00040C88">
      <w:pPr>
        <w:sectPr w:rsidR="00040C88" w:rsidSect="00040C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8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A6F6B">
        <w:t xml:space="preserve">CONGRATULATE THE HONORABLE PHIL LEVENTIS </w:t>
      </w:r>
      <w:r w:rsidR="003C00A4">
        <w:t xml:space="preserve">OF SUMTER </w:t>
      </w:r>
      <w:r w:rsidR="008A6F6B">
        <w:t xml:space="preserve">ON RECEIVING THE 2013 </w:t>
      </w:r>
      <w:r w:rsidR="00CF04E4">
        <w:t xml:space="preserve">GREATER </w:t>
      </w:r>
      <w:r w:rsidR="008A6F6B">
        <w:t xml:space="preserve">SUMTER CHAMBER OF COMMERCE OUTSTANDING ACHIEVEMENT AWARD AND TO THANK HIM FOR HIS MANY YEARS OF SERVICE </w:t>
      </w:r>
      <w:r w:rsidR="00715E07">
        <w:t xml:space="preserve">TO SUMTER COUNTY AND THE STATE OF SOUTH CAROLINA </w:t>
      </w:r>
      <w:r w:rsidR="008A6F6B">
        <w:t>AS A SOUTH CAROLINA STATE SENATOR</w:t>
      </w:r>
      <w:r w:rsidR="00715E07">
        <w:t xml:space="preserve"> AND MANY OTHER LEADERSHIP POSITIONS</w:t>
      </w:r>
      <w:r w:rsidR="008A6F6B">
        <w:t>.</w:t>
      </w:r>
    </w:p>
    <w:p w:rsidR="009B4801"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746"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746">
        <w:t xml:space="preserve">the South Carolina House of Representatives is pleased to learn that the Honorable Phil Leventis </w:t>
      </w:r>
      <w:r w:rsidR="003C00A4">
        <w:t xml:space="preserve">of Sumter </w:t>
      </w:r>
      <w:r w:rsidR="001E2746">
        <w:t xml:space="preserve">has been named recipient of the </w:t>
      </w:r>
      <w:r w:rsidR="004508AC">
        <w:t xml:space="preserve">2013 Greater </w:t>
      </w:r>
      <w:r w:rsidR="001E2746">
        <w:t>Sumter Chamber of Commerce Outstanding Achievement Award; and</w:t>
      </w:r>
    </w:p>
    <w:p w:rsidR="001E2746" w:rsidRDefault="001E2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0F" w:rsidRDefault="002E254E"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A5BB8">
        <w:t xml:space="preserve">Senator Leventis, </w:t>
      </w:r>
      <w:r w:rsidR="009551E0">
        <w:t xml:space="preserve">who </w:t>
      </w:r>
      <w:r w:rsidR="00EA5BB8">
        <w:t xml:space="preserve">retired in </w:t>
      </w:r>
      <w:r w:rsidR="009551E0">
        <w:t xml:space="preserve">2012 </w:t>
      </w:r>
      <w:r w:rsidR="00F04ED7">
        <w:t>from the South Carolina State Senate after thirty</w:t>
      </w:r>
      <w:r w:rsidR="00BC54FF">
        <w:noBreakHyphen/>
      </w:r>
      <w:r w:rsidR="00E2601A">
        <w:t>one</w:t>
      </w:r>
      <w:r w:rsidR="00F04ED7">
        <w:t xml:space="preserve"> years</w:t>
      </w:r>
      <w:r w:rsidR="000633BC">
        <w:t xml:space="preserve"> </w:t>
      </w:r>
      <w:r w:rsidR="00672199">
        <w:t>as a member of</w:t>
      </w:r>
      <w:r w:rsidR="00EA5BB8">
        <w:t xml:space="preserve"> that body</w:t>
      </w:r>
      <w:r w:rsidR="00F04ED7">
        <w:t xml:space="preserve">, </w:t>
      </w:r>
      <w:r w:rsidR="00EA5BB8">
        <w:t xml:space="preserve">has amassed an impressive record of service on behalf of the people of </w:t>
      </w:r>
      <w:r w:rsidR="000633BC">
        <w:t>the Palmetto State</w:t>
      </w:r>
      <w:r w:rsidR="00EA5BB8">
        <w:t xml:space="preserve">, and </w:t>
      </w:r>
      <w:r w:rsidR="009551E0">
        <w:t>on behalf o</w:t>
      </w:r>
      <w:r w:rsidR="00EA5BB8">
        <w:t xml:space="preserve">f </w:t>
      </w:r>
      <w:r w:rsidR="00DA300F">
        <w:t xml:space="preserve">the citizens of Lee and Sumter Counties in District 35 in </w:t>
      </w:r>
      <w:r w:rsidR="009551E0">
        <w:t>particular</w:t>
      </w:r>
      <w:r w:rsidR="00DA300F">
        <w:t>; and</w:t>
      </w:r>
    </w:p>
    <w:p w:rsidR="00DA300F" w:rsidRDefault="00DA300F"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00F" w:rsidRDefault="00235FE2"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Phil Leventis firmly believes in active participation in his community and demonstrates that commitment through p</w:t>
      </w:r>
      <w:r w:rsidR="00C47497">
        <w:t>as</w:t>
      </w:r>
      <w:r>
        <w:t xml:space="preserve">t </w:t>
      </w:r>
      <w:r w:rsidR="00816970">
        <w:t>and</w:t>
      </w:r>
      <w:r>
        <w:t xml:space="preserve"> present service as </w:t>
      </w:r>
      <w:r w:rsidR="000A5157">
        <w:t xml:space="preserve">a </w:t>
      </w:r>
      <w:r>
        <w:t xml:space="preserve">member of various organizations and boards. Among these are </w:t>
      </w:r>
      <w:r w:rsidR="00DA300F">
        <w:t xml:space="preserve">the </w:t>
      </w:r>
      <w:r w:rsidR="00DA300F">
        <w:rPr>
          <w:color w:val="000000" w:themeColor="text1"/>
          <w:u w:color="000000" w:themeColor="text1"/>
        </w:rPr>
        <w:t>Sumter Rotary Club</w:t>
      </w:r>
      <w:r w:rsidR="004954B5">
        <w:rPr>
          <w:color w:val="000000" w:themeColor="text1"/>
          <w:u w:color="000000" w:themeColor="text1"/>
        </w:rPr>
        <w:t xml:space="preserve"> (member more than thirty years, board member)</w:t>
      </w:r>
      <w:r w:rsidR="00DA300F">
        <w:rPr>
          <w:color w:val="000000" w:themeColor="text1"/>
          <w:u w:color="000000" w:themeColor="text1"/>
        </w:rPr>
        <w:t xml:space="preserve">, County Airport Commission, </w:t>
      </w:r>
      <w:r w:rsidR="00EA12D0">
        <w:rPr>
          <w:color w:val="000000" w:themeColor="text1"/>
          <w:u w:color="000000" w:themeColor="text1"/>
        </w:rPr>
        <w:t xml:space="preserve">Greater </w:t>
      </w:r>
      <w:r w:rsidR="00DA300F" w:rsidRPr="00EF5EB0">
        <w:rPr>
          <w:color w:val="000000" w:themeColor="text1"/>
          <w:u w:color="000000" w:themeColor="text1"/>
        </w:rPr>
        <w:t>Sum</w:t>
      </w:r>
      <w:r w:rsidR="00DA300F">
        <w:rPr>
          <w:color w:val="000000" w:themeColor="text1"/>
          <w:u w:color="000000" w:themeColor="text1"/>
        </w:rPr>
        <w:t>ter Chamber of Commerce</w:t>
      </w:r>
      <w:r w:rsidR="00C47497">
        <w:rPr>
          <w:color w:val="000000" w:themeColor="text1"/>
          <w:u w:color="000000" w:themeColor="text1"/>
        </w:rPr>
        <w:t xml:space="preserve">, </w:t>
      </w:r>
      <w:r w:rsidR="00DA300F" w:rsidRPr="00EF5EB0">
        <w:rPr>
          <w:color w:val="000000" w:themeColor="text1"/>
          <w:u w:color="000000" w:themeColor="text1"/>
        </w:rPr>
        <w:t>American Legion Post 15</w:t>
      </w:r>
      <w:r w:rsidR="00DA300F">
        <w:rPr>
          <w:color w:val="000000" w:themeColor="text1"/>
          <w:u w:color="000000" w:themeColor="text1"/>
        </w:rPr>
        <w:t xml:space="preserve">, </w:t>
      </w:r>
      <w:r w:rsidR="00DA300F" w:rsidRPr="00EF5EB0">
        <w:rPr>
          <w:color w:val="000000" w:themeColor="text1"/>
          <w:u w:color="000000" w:themeColor="text1"/>
        </w:rPr>
        <w:t>University of South Carolina School of Health Partnership Board</w:t>
      </w:r>
      <w:r w:rsidR="00DA300F">
        <w:rPr>
          <w:color w:val="000000" w:themeColor="text1"/>
          <w:u w:color="000000" w:themeColor="text1"/>
        </w:rPr>
        <w:t xml:space="preserve">, Sumter County Development Board, </w:t>
      </w:r>
      <w:r w:rsidR="00B76293">
        <w:rPr>
          <w:color w:val="000000" w:themeColor="text1"/>
          <w:u w:color="000000" w:themeColor="text1"/>
        </w:rPr>
        <w:t xml:space="preserve">and </w:t>
      </w:r>
      <w:r w:rsidR="00DA300F">
        <w:rPr>
          <w:color w:val="000000" w:themeColor="text1"/>
          <w:u w:color="000000" w:themeColor="text1"/>
        </w:rPr>
        <w:t>Sumter National Bank</w:t>
      </w:r>
      <w:r w:rsidR="00C47497">
        <w:rPr>
          <w:color w:val="000000" w:themeColor="text1"/>
          <w:u w:color="000000" w:themeColor="text1"/>
        </w:rPr>
        <w:t xml:space="preserve"> (chairman and founding board member); and</w:t>
      </w:r>
    </w:p>
    <w:p w:rsidR="00395758" w:rsidRDefault="00395758"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5758" w:rsidRDefault="00395758"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4BA9">
        <w:rPr>
          <w:color w:val="000000" w:themeColor="text1"/>
          <w:u w:color="000000" w:themeColor="text1"/>
        </w:rPr>
        <w:t xml:space="preserve">from 1993 to 2001 during his legislative service, </w:t>
      </w:r>
      <w:r>
        <w:rPr>
          <w:color w:val="000000" w:themeColor="text1"/>
          <w:u w:color="000000" w:themeColor="text1"/>
        </w:rPr>
        <w:t xml:space="preserve">Senator </w:t>
      </w:r>
      <w:r w:rsidRPr="007361C7">
        <w:rPr>
          <w:color w:val="000000" w:themeColor="text1"/>
          <w:u w:color="000000" w:themeColor="text1"/>
        </w:rPr>
        <w:t xml:space="preserve">Leventis </w:t>
      </w:r>
      <w:r>
        <w:rPr>
          <w:color w:val="000000" w:themeColor="text1"/>
          <w:u w:color="000000" w:themeColor="text1"/>
        </w:rPr>
        <w:t xml:space="preserve">chaired the Senate Agriculture and Natural Resources </w:t>
      </w:r>
      <w:r>
        <w:rPr>
          <w:color w:val="000000" w:themeColor="text1"/>
          <w:u w:color="000000" w:themeColor="text1"/>
        </w:rPr>
        <w:lastRenderedPageBreak/>
        <w:t xml:space="preserve">Committee, during which time he </w:t>
      </w:r>
      <w:r w:rsidR="00816970">
        <w:rPr>
          <w:color w:val="000000" w:themeColor="text1"/>
          <w:u w:color="000000" w:themeColor="text1"/>
        </w:rPr>
        <w:t>sought to p</w:t>
      </w:r>
      <w:r>
        <w:rPr>
          <w:color w:val="000000" w:themeColor="text1"/>
          <w:u w:color="000000" w:themeColor="text1"/>
        </w:rPr>
        <w:t>rotect our environment through his advocacy for land conservation</w:t>
      </w:r>
      <w:r w:rsidR="00816970">
        <w:rPr>
          <w:color w:val="000000" w:themeColor="text1"/>
          <w:u w:color="000000" w:themeColor="text1"/>
        </w:rPr>
        <w:t xml:space="preserve">, </w:t>
      </w:r>
      <w:r>
        <w:rPr>
          <w:color w:val="000000" w:themeColor="text1"/>
          <w:u w:color="000000" w:themeColor="text1"/>
        </w:rPr>
        <w:t>clean air and water</w:t>
      </w:r>
      <w:r w:rsidR="00816970">
        <w:rPr>
          <w:color w:val="000000" w:themeColor="text1"/>
          <w:u w:color="000000" w:themeColor="text1"/>
        </w:rPr>
        <w:t xml:space="preserve">, </w:t>
      </w:r>
      <w:r>
        <w:rPr>
          <w:color w:val="000000" w:themeColor="text1"/>
          <w:u w:color="000000" w:themeColor="text1"/>
        </w:rPr>
        <w:t>energy efficiency</w:t>
      </w:r>
      <w:r w:rsidR="00816970">
        <w:rPr>
          <w:color w:val="000000" w:themeColor="text1"/>
          <w:u w:color="000000" w:themeColor="text1"/>
        </w:rPr>
        <w:t xml:space="preserve">, </w:t>
      </w:r>
      <w:r>
        <w:rPr>
          <w:color w:val="000000" w:themeColor="text1"/>
          <w:u w:color="000000" w:themeColor="text1"/>
        </w:rPr>
        <w:t>recycling</w:t>
      </w:r>
      <w:r w:rsidR="00816970">
        <w:rPr>
          <w:color w:val="000000" w:themeColor="text1"/>
          <w:u w:color="000000" w:themeColor="text1"/>
        </w:rPr>
        <w:t xml:space="preserve">, </w:t>
      </w:r>
      <w:r>
        <w:rPr>
          <w:color w:val="000000" w:themeColor="text1"/>
          <w:u w:color="000000" w:themeColor="text1"/>
        </w:rPr>
        <w:t>green construction</w:t>
      </w:r>
      <w:r w:rsidR="00816970">
        <w:rPr>
          <w:color w:val="000000" w:themeColor="text1"/>
          <w:u w:color="000000" w:themeColor="text1"/>
        </w:rPr>
        <w:t xml:space="preserve">, </w:t>
      </w:r>
      <w:r>
        <w:rPr>
          <w:color w:val="000000" w:themeColor="text1"/>
          <w:u w:color="000000" w:themeColor="text1"/>
        </w:rPr>
        <w:t>alternative energy</w:t>
      </w:r>
      <w:r w:rsidR="00816970">
        <w:rPr>
          <w:color w:val="000000" w:themeColor="text1"/>
          <w:u w:color="000000" w:themeColor="text1"/>
        </w:rPr>
        <w:t xml:space="preserve">, and </w:t>
      </w:r>
      <w:r w:rsidR="003F4BA9">
        <w:rPr>
          <w:color w:val="000000" w:themeColor="text1"/>
          <w:u w:color="000000" w:themeColor="text1"/>
        </w:rPr>
        <w:t xml:space="preserve">important </w:t>
      </w:r>
      <w:r w:rsidR="00816970">
        <w:rPr>
          <w:color w:val="000000" w:themeColor="text1"/>
          <w:u w:color="000000" w:themeColor="text1"/>
        </w:rPr>
        <w:t>related issues</w:t>
      </w:r>
      <w:r w:rsidR="006A4671">
        <w:rPr>
          <w:color w:val="000000" w:themeColor="text1"/>
          <w:u w:color="000000" w:themeColor="text1"/>
        </w:rPr>
        <w:t xml:space="preserve">. Yet while he worked tirelessly on the big projects, he </w:t>
      </w:r>
      <w:r w:rsidR="00A86EAB">
        <w:rPr>
          <w:color w:val="000000" w:themeColor="text1"/>
          <w:u w:color="000000" w:themeColor="text1"/>
        </w:rPr>
        <w:t>did</w:t>
      </w:r>
      <w:r w:rsidR="006A4671">
        <w:rPr>
          <w:color w:val="000000" w:themeColor="text1"/>
          <w:u w:color="000000" w:themeColor="text1"/>
        </w:rPr>
        <w:t xml:space="preserve"> not for</w:t>
      </w:r>
      <w:r w:rsidR="00A86EAB">
        <w:rPr>
          <w:color w:val="000000" w:themeColor="text1"/>
          <w:u w:color="000000" w:themeColor="text1"/>
        </w:rPr>
        <w:t>get</w:t>
      </w:r>
      <w:r w:rsidR="006A4671">
        <w:rPr>
          <w:color w:val="000000" w:themeColor="text1"/>
          <w:u w:color="000000" w:themeColor="text1"/>
        </w:rPr>
        <w:t xml:space="preserve"> the needs of individual constituents</w:t>
      </w:r>
      <w:r w:rsidR="00816970">
        <w:rPr>
          <w:color w:val="000000" w:themeColor="text1"/>
          <w:u w:color="000000" w:themeColor="text1"/>
        </w:rPr>
        <w:t>; and</w:t>
      </w:r>
    </w:p>
    <w:p w:rsidR="00416A9A" w:rsidRDefault="00416A9A"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9A" w:rsidRDefault="00416A9A"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E5625">
        <w:rPr>
          <w:color w:val="000000" w:themeColor="text1"/>
          <w:u w:color="000000" w:themeColor="text1"/>
        </w:rPr>
        <w:t xml:space="preserve">for his own city, </w:t>
      </w:r>
      <w:r>
        <w:rPr>
          <w:color w:val="000000" w:themeColor="text1"/>
          <w:u w:color="000000" w:themeColor="text1"/>
        </w:rPr>
        <w:t>he was instrumental in making many projects a reality, such as the Continental Tire Plant</w:t>
      </w:r>
      <w:r w:rsidR="00BC54FF" w:rsidRPr="00BC54FF">
        <w:rPr>
          <w:color w:val="000000" w:themeColor="text1"/>
          <w:u w:color="000000" w:themeColor="text1"/>
        </w:rPr>
        <w:t>’</w:t>
      </w:r>
      <w:r>
        <w:rPr>
          <w:color w:val="000000" w:themeColor="text1"/>
          <w:u w:color="000000" w:themeColor="text1"/>
        </w:rPr>
        <w:t>s establishment in Sumter, the relocation of the Third Army to Shaw Air Force Base, and the consolidation of Sumter</w:t>
      </w:r>
      <w:r w:rsidR="00BC54FF" w:rsidRPr="00BC54FF">
        <w:rPr>
          <w:color w:val="000000" w:themeColor="text1"/>
          <w:u w:color="000000" w:themeColor="text1"/>
        </w:rPr>
        <w:t>’</w:t>
      </w:r>
      <w:r>
        <w:rPr>
          <w:color w:val="000000" w:themeColor="text1"/>
          <w:u w:color="000000" w:themeColor="text1"/>
        </w:rPr>
        <w:t>s two school districts into a single district; and</w:t>
      </w:r>
    </w:p>
    <w:p w:rsidR="004954B5" w:rsidRDefault="004954B5"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758" w:rsidRDefault="00395758" w:rsidP="0039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before serving his community, Phil Leventis served his country, first as a fighter pilot in the U.S. Air Force and then as a member of the South Carolina Air National Guard, from which he retired with the rank of brigadier general; and</w:t>
      </w:r>
    </w:p>
    <w:p w:rsidR="00395758" w:rsidRDefault="00395758"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758" w:rsidRDefault="00395758" w:rsidP="0039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grateful for the legacy of consistent commitment and excellence Senator Phil Leventis has bestowed on the people of South Carolina, the House of Representatives takes great pleasure in saluting him on receiving this latest honor, the </w:t>
      </w:r>
      <w:r>
        <w:t>2013 Greater Sumter Chamber of Commerce Outstanding Achievement Award</w:t>
      </w:r>
      <w:r>
        <w:rPr>
          <w:color w:val="000000" w:themeColor="text1"/>
        </w:rPr>
        <w:t>. Now, therefore,</w:t>
      </w:r>
    </w:p>
    <w:p w:rsidR="00DA300F" w:rsidRDefault="00DA300F"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55" w:rsidRDefault="00D75A55" w:rsidP="00D75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300F" w:rsidRDefault="00DA300F"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ED" w:rsidRDefault="009B4801" w:rsidP="0030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00C08">
        <w:t xml:space="preserve"> </w:t>
      </w:r>
      <w:r w:rsidR="00304CED">
        <w:rPr>
          <w:color w:val="000000" w:themeColor="text1"/>
        </w:rPr>
        <w:t xml:space="preserve">the members of the South Carolina House of Representatives, by this resolution, </w:t>
      </w:r>
      <w:r w:rsidR="00613040">
        <w:t xml:space="preserve">congratulate the Honorable Phil Leventis </w:t>
      </w:r>
      <w:r w:rsidR="003C00A4">
        <w:t xml:space="preserve">of Sumter </w:t>
      </w:r>
      <w:r w:rsidR="00613040">
        <w:t xml:space="preserve">on receiving the 2013 </w:t>
      </w:r>
      <w:r w:rsidR="007507C7">
        <w:t xml:space="preserve">Greater </w:t>
      </w:r>
      <w:r w:rsidR="00613040">
        <w:t xml:space="preserve">Sumter Chamber of Commerce Outstanding Achievement Award and thank him for his many years of service </w:t>
      </w:r>
      <w:r w:rsidR="00715E07">
        <w:t xml:space="preserve">to Sumter County and the State of South Carolina </w:t>
      </w:r>
      <w:r w:rsidR="00613040">
        <w:t>as a South Carolina State Senator</w:t>
      </w:r>
      <w:r w:rsidR="00715E07">
        <w:t xml:space="preserve"> and many other leadership positions</w:t>
      </w:r>
      <w:r w:rsidR="00613040">
        <w:t>.</w:t>
      </w:r>
    </w:p>
    <w:p w:rsidR="009B4801"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3040">
        <w:t>provided to the Honorable Phil Leventis.</w:t>
      </w:r>
    </w:p>
    <w:p w:rsidR="00DC0C27" w:rsidRDefault="00BC54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C27" w:rsidRDefault="00DC0C27" w:rsidP="00040C88">
      <w:pPr>
        <w:suppressAutoHyphens/>
      </w:pPr>
    </w:p>
    <w:sectPr w:rsidR="00DC0C27" w:rsidSect="00040C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801" w:rsidRDefault="009B4801" w:rsidP="009F0C77">
      <w:r>
        <w:separator/>
      </w:r>
    </w:p>
  </w:endnote>
  <w:endnote w:type="continuationSeparator" w:id="0">
    <w:p w:rsidR="009B4801" w:rsidRDefault="009B4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83B4D7-462D-4208-AEAA-C6FB2C4B6AE0}"/>
    <w:embedBold r:id="rId2" w:fontKey="{B63E6229-F5AE-4539-B476-2C4527C3C1D1}"/>
  </w:font>
  <w:font w:name="Calibri">
    <w:panose1 w:val="020F0502020204030204"/>
    <w:charset w:val="00"/>
    <w:family w:val="swiss"/>
    <w:pitch w:val="variable"/>
    <w:sig w:usb0="E10002FF" w:usb1="4000ACFF" w:usb2="00000009" w:usb3="00000000" w:csb0="0000019F" w:csb1="00000000"/>
    <w:embedRegular r:id="rId3" w:fontKey="{2C668CC1-EA0C-4F57-AC32-20F594E0E5A6}"/>
  </w:font>
  <w:font w:name="Tahoma">
    <w:panose1 w:val="020B0604030504040204"/>
    <w:charset w:val="00"/>
    <w:family w:val="swiss"/>
    <w:pitch w:val="variable"/>
    <w:sig w:usb0="21002A87" w:usb1="80000000" w:usb2="00000008" w:usb3="00000000" w:csb0="000101FF" w:csb1="00000000"/>
    <w:embedRegular r:id="rId4" w:fontKey="{0961F5E5-C879-42A3-9E20-F5631D7467E0}"/>
  </w:font>
  <w:font w:name="Cambria">
    <w:panose1 w:val="02040503050406030204"/>
    <w:charset w:val="00"/>
    <w:family w:val="roman"/>
    <w:pitch w:val="variable"/>
    <w:sig w:usb0="E00002FF" w:usb1="400004FF" w:usb2="00000000" w:usb3="00000000" w:csb0="0000019F" w:csb1="00000000"/>
    <w:embedRegular r:id="rId5" w:fontKey="{3820AB59-BBEC-430D-9CD0-B9A9FFB85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C88" w:rsidRPr="00DC0C27" w:rsidRDefault="00040C88" w:rsidP="00DC0C27">
    <w:pPr>
      <w:pStyle w:val="Footer"/>
      <w:tabs>
        <w:tab w:val="clear" w:pos="4680"/>
        <w:tab w:val="clear" w:pos="9360"/>
        <w:tab w:val="center" w:pos="2995"/>
      </w:tabs>
      <w:spacing w:before="120"/>
    </w:pPr>
    <w:r>
      <w:t>[4330]</w:t>
    </w:r>
    <w:r>
      <w:tab/>
    </w:r>
    <w:r w:rsidR="00A05FBD">
      <w:fldChar w:fldCharType="begin"/>
    </w:r>
    <w:r w:rsidR="00D57052">
      <w:instrText xml:space="preserve"> PAGE  \* MERGEFORMAT </w:instrText>
    </w:r>
    <w:r w:rsidR="00A05FBD">
      <w:fldChar w:fldCharType="separate"/>
    </w:r>
    <w:r w:rsidR="00B04CA4">
      <w:rPr>
        <w:noProof/>
      </w:rPr>
      <w:t>1</w:t>
    </w:r>
    <w:r w:rsidR="00A05F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801" w:rsidRDefault="009B4801" w:rsidP="009F0C77">
      <w:r>
        <w:separator/>
      </w:r>
    </w:p>
  </w:footnote>
  <w:footnote w:type="continuationSeparator" w:id="0">
    <w:p w:rsidR="009B4801" w:rsidRDefault="009B4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5SD13"/>
    <w:docVar w:name="CoverBillType" w:val="r"/>
    <w:docVar w:name="docpath" w:val="L:\Council\bills\RM\1355SD13.DOCX"/>
    <w:docVar w:name="dvBillNumber" w:val="4330"/>
    <w:docVar w:name="dvBillNumberPrefix" w:val="H. "/>
    <w:docVar w:name="dvOriginalBody" w:val="House"/>
    <w:docVar w:name="dvSteno" w:val="RM"/>
    <w:docVar w:name="NameofBody" w:val="h"/>
    <w:docVar w:name="vgroup2" w:val="Council"/>
  </w:docVars>
  <w:rsids>
    <w:rsidRoot w:val="005053AF"/>
    <w:rsid w:val="00011869"/>
    <w:rsid w:val="00040C88"/>
    <w:rsid w:val="000633BC"/>
    <w:rsid w:val="000A5157"/>
    <w:rsid w:val="000C3505"/>
    <w:rsid w:val="000D0474"/>
    <w:rsid w:val="000E1785"/>
    <w:rsid w:val="000E57C0"/>
    <w:rsid w:val="000F40FA"/>
    <w:rsid w:val="0010776B"/>
    <w:rsid w:val="00125B1D"/>
    <w:rsid w:val="00133E66"/>
    <w:rsid w:val="001357E2"/>
    <w:rsid w:val="001366E1"/>
    <w:rsid w:val="001435A3"/>
    <w:rsid w:val="001D08F2"/>
    <w:rsid w:val="001D525B"/>
    <w:rsid w:val="001D7F4F"/>
    <w:rsid w:val="001E2746"/>
    <w:rsid w:val="001E7B5D"/>
    <w:rsid w:val="002321B6"/>
    <w:rsid w:val="00235FE2"/>
    <w:rsid w:val="00241583"/>
    <w:rsid w:val="00250967"/>
    <w:rsid w:val="002543C8"/>
    <w:rsid w:val="00284AAE"/>
    <w:rsid w:val="002E254E"/>
    <w:rsid w:val="002E5912"/>
    <w:rsid w:val="00301B21"/>
    <w:rsid w:val="00304CED"/>
    <w:rsid w:val="00314667"/>
    <w:rsid w:val="00325348"/>
    <w:rsid w:val="0032732C"/>
    <w:rsid w:val="00336AD0"/>
    <w:rsid w:val="0037079A"/>
    <w:rsid w:val="00395758"/>
    <w:rsid w:val="003C00A4"/>
    <w:rsid w:val="003D01E8"/>
    <w:rsid w:val="003E5288"/>
    <w:rsid w:val="003F4BA9"/>
    <w:rsid w:val="003F6D79"/>
    <w:rsid w:val="00416A9A"/>
    <w:rsid w:val="0041760A"/>
    <w:rsid w:val="00417C01"/>
    <w:rsid w:val="004508AC"/>
    <w:rsid w:val="004809EE"/>
    <w:rsid w:val="004954B5"/>
    <w:rsid w:val="004B788A"/>
    <w:rsid w:val="004E7D54"/>
    <w:rsid w:val="005053AF"/>
    <w:rsid w:val="005273C6"/>
    <w:rsid w:val="00530A69"/>
    <w:rsid w:val="005377F0"/>
    <w:rsid w:val="00545593"/>
    <w:rsid w:val="0055340A"/>
    <w:rsid w:val="00554C53"/>
    <w:rsid w:val="00577C6C"/>
    <w:rsid w:val="005C2FE2"/>
    <w:rsid w:val="005E2BC9"/>
    <w:rsid w:val="00605102"/>
    <w:rsid w:val="00613040"/>
    <w:rsid w:val="006215AA"/>
    <w:rsid w:val="00626CDA"/>
    <w:rsid w:val="00672199"/>
    <w:rsid w:val="006913C9"/>
    <w:rsid w:val="0069470D"/>
    <w:rsid w:val="006A4671"/>
    <w:rsid w:val="00715E07"/>
    <w:rsid w:val="00734F00"/>
    <w:rsid w:val="007507C7"/>
    <w:rsid w:val="007A70AE"/>
    <w:rsid w:val="007E5625"/>
    <w:rsid w:val="00816970"/>
    <w:rsid w:val="008362E8"/>
    <w:rsid w:val="008966CC"/>
    <w:rsid w:val="008A1768"/>
    <w:rsid w:val="008A6F6B"/>
    <w:rsid w:val="008B2D95"/>
    <w:rsid w:val="008F0F33"/>
    <w:rsid w:val="008F4429"/>
    <w:rsid w:val="00900C08"/>
    <w:rsid w:val="00921C03"/>
    <w:rsid w:val="0094021A"/>
    <w:rsid w:val="0095176C"/>
    <w:rsid w:val="009551E0"/>
    <w:rsid w:val="009B44AF"/>
    <w:rsid w:val="009B4801"/>
    <w:rsid w:val="009C6A0B"/>
    <w:rsid w:val="009F0C77"/>
    <w:rsid w:val="009F4DD1"/>
    <w:rsid w:val="00A01F49"/>
    <w:rsid w:val="00A05FBD"/>
    <w:rsid w:val="00A41684"/>
    <w:rsid w:val="00A56587"/>
    <w:rsid w:val="00A64E80"/>
    <w:rsid w:val="00A72BCD"/>
    <w:rsid w:val="00A741D9"/>
    <w:rsid w:val="00A833AB"/>
    <w:rsid w:val="00A86EAB"/>
    <w:rsid w:val="00A9741D"/>
    <w:rsid w:val="00AD4B17"/>
    <w:rsid w:val="00B04CA4"/>
    <w:rsid w:val="00B412D4"/>
    <w:rsid w:val="00B76293"/>
    <w:rsid w:val="00BC54FF"/>
    <w:rsid w:val="00BE3C22"/>
    <w:rsid w:val="00C0345E"/>
    <w:rsid w:val="00C3483A"/>
    <w:rsid w:val="00C47497"/>
    <w:rsid w:val="00C74E9D"/>
    <w:rsid w:val="00C82FD3"/>
    <w:rsid w:val="00C92819"/>
    <w:rsid w:val="00CC6B7B"/>
    <w:rsid w:val="00CD2089"/>
    <w:rsid w:val="00CF04E4"/>
    <w:rsid w:val="00D30FB9"/>
    <w:rsid w:val="00D57052"/>
    <w:rsid w:val="00D73A67"/>
    <w:rsid w:val="00D75A55"/>
    <w:rsid w:val="00D970A9"/>
    <w:rsid w:val="00DA300F"/>
    <w:rsid w:val="00DC0C27"/>
    <w:rsid w:val="00DE7FFB"/>
    <w:rsid w:val="00DF3845"/>
    <w:rsid w:val="00E2601A"/>
    <w:rsid w:val="00E41911"/>
    <w:rsid w:val="00E92EEF"/>
    <w:rsid w:val="00EA12D0"/>
    <w:rsid w:val="00EA5BB8"/>
    <w:rsid w:val="00EB1777"/>
    <w:rsid w:val="00F04ED7"/>
    <w:rsid w:val="00F24442"/>
    <w:rsid w:val="00F50AE3"/>
    <w:rsid w:val="00F67CF1"/>
    <w:rsid w:val="00F840F0"/>
    <w:rsid w:val="00FB0D0D"/>
    <w:rsid w:val="00FB43B4"/>
    <w:rsid w:val="00FC41D1"/>
    <w:rsid w:val="00FE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801C6B-A7BC-4BBC-902F-3F2BB95B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01A"/>
    <w:rPr>
      <w:rFonts w:ascii="Tahoma" w:hAnsi="Tahoma" w:cs="Tahoma"/>
      <w:sz w:val="16"/>
      <w:szCs w:val="16"/>
    </w:rPr>
  </w:style>
  <w:style w:type="character" w:customStyle="1" w:styleId="BalloonTextChar">
    <w:name w:val="Balloon Text Char"/>
    <w:basedOn w:val="DefaultParagraphFont"/>
    <w:link w:val="BalloonText"/>
    <w:uiPriority w:val="99"/>
    <w:semiHidden/>
    <w:rsid w:val="00E2601A"/>
    <w:rPr>
      <w:rFonts w:ascii="Tahoma" w:eastAsia="Times New Roman" w:hAnsi="Tahoma" w:cs="Tahoma"/>
      <w:sz w:val="16"/>
      <w:szCs w:val="16"/>
    </w:rPr>
  </w:style>
  <w:style w:type="character" w:styleId="Hyperlink">
    <w:name w:val="Hyperlink"/>
    <w:basedOn w:val="DefaultParagraphFont"/>
    <w:uiPriority w:val="99"/>
    <w:unhideWhenUsed/>
    <w:rsid w:val="00040C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30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1FC28-1C08-45C8-823F-5337EBC9F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738</Words>
  <Characters>4212</Characters>
  <Application>Microsoft Office Word</Application>
  <DocSecurity>0</DocSecurity>
  <Lines>35</Lines>
  <Paragraphs>9</Paragraphs>
  <ScaleCrop>false</ScaleCrop>
  <Company>LPITS</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4330: The Honorable Phil Leventis - South Carolina Legislature Online</dc:title>
  <dc:creator>McDowell</dc:creator>
  <cp:lastModifiedBy>N Cumfer</cp:lastModifiedBy>
  <cp:revision>7</cp:revision>
  <cp:lastPrinted>2013-06-26T16:36:00Z</cp:lastPrinted>
  <dcterms:created xsi:type="dcterms:W3CDTF">2013-06-26T18:13:00Z</dcterms:created>
  <dcterms:modified xsi:type="dcterms:W3CDTF">2014-12-05T16:54:00Z</dcterms:modified>
</cp:coreProperties>
</file>