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11B" w:rsidRDefault="006A211B" w:rsidP="006A211B">
      <w:pPr>
        <w:widowControl w:val="0"/>
        <w:jc w:val="center"/>
      </w:pPr>
      <w:r w:rsidRPr="006A211B">
        <w:rPr>
          <w:b/>
        </w:rPr>
        <w:t>South Carolina General Assembly</w:t>
      </w:r>
    </w:p>
    <w:p w:rsidR="006A211B" w:rsidRDefault="006A211B" w:rsidP="006A211B">
      <w:pPr>
        <w:widowControl w:val="0"/>
        <w:jc w:val="center"/>
      </w:pPr>
      <w:r>
        <w:t>120th Session, 2013-2014</w:t>
      </w:r>
    </w:p>
    <w:p w:rsidR="006A211B" w:rsidRDefault="006A211B" w:rsidP="006A211B">
      <w:pPr>
        <w:widowControl w:val="0"/>
        <w:jc w:val="left"/>
      </w:pPr>
    </w:p>
    <w:p w:rsidR="006A211B" w:rsidRDefault="006A211B" w:rsidP="006A211B">
      <w:pPr>
        <w:widowControl w:val="0"/>
        <w:jc w:val="left"/>
        <w:rPr>
          <w:b/>
        </w:rPr>
      </w:pPr>
      <w:r w:rsidRPr="006A211B">
        <w:rPr>
          <w:b/>
        </w:rPr>
        <w:t>H. 4448</w:t>
      </w:r>
    </w:p>
    <w:p w:rsidR="006A211B" w:rsidRDefault="006A211B" w:rsidP="006A211B">
      <w:pPr>
        <w:widowControl w:val="0"/>
        <w:jc w:val="left"/>
        <w:rPr>
          <w:b/>
        </w:rPr>
      </w:pPr>
    </w:p>
    <w:p w:rsidR="006A211B" w:rsidRDefault="006A211B" w:rsidP="006A211B">
      <w:pPr>
        <w:widowControl w:val="0"/>
        <w:jc w:val="left"/>
      </w:pPr>
      <w:r w:rsidRPr="006A211B">
        <w:rPr>
          <w:b/>
        </w:rPr>
        <w:t>STATUS INFORMATION</w:t>
      </w:r>
    </w:p>
    <w:p w:rsidR="006A211B" w:rsidRDefault="006A211B" w:rsidP="006A211B">
      <w:pPr>
        <w:widowControl w:val="0"/>
        <w:jc w:val="left"/>
      </w:pPr>
    </w:p>
    <w:p w:rsidR="006A211B" w:rsidRDefault="006A211B" w:rsidP="006A211B">
      <w:pPr>
        <w:widowControl w:val="0"/>
        <w:jc w:val="left"/>
      </w:pPr>
      <w:r>
        <w:t>Concurrent Resolution</w:t>
      </w:r>
    </w:p>
    <w:p w:rsidR="006A211B" w:rsidRDefault="006A211B" w:rsidP="006A211B">
      <w:pPr>
        <w:widowControl w:val="0"/>
        <w:jc w:val="left"/>
      </w:pPr>
      <w:r>
        <w:t>Sponsors: Reps. Weeks, G.M.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6A211B" w:rsidRDefault="006A211B" w:rsidP="006A211B">
      <w:pPr>
        <w:widowControl w:val="0"/>
        <w:jc w:val="left"/>
      </w:pPr>
      <w:r>
        <w:t>Document Path: l:\council\bills\rm\1380sd14.docx</w:t>
      </w:r>
    </w:p>
    <w:p w:rsidR="006A211B" w:rsidRDefault="006A211B" w:rsidP="006A211B">
      <w:pPr>
        <w:widowControl w:val="0"/>
        <w:jc w:val="left"/>
      </w:pPr>
    </w:p>
    <w:p w:rsidR="00E266D6" w:rsidRDefault="00E266D6" w:rsidP="006A211B">
      <w:pPr>
        <w:widowControl w:val="0"/>
        <w:jc w:val="left"/>
      </w:pPr>
      <w:r>
        <w:t>Introduced in the House on January 14, 2014</w:t>
      </w:r>
    </w:p>
    <w:p w:rsidR="00E266D6" w:rsidRDefault="00E266D6" w:rsidP="006A211B">
      <w:pPr>
        <w:widowControl w:val="0"/>
        <w:jc w:val="left"/>
      </w:pPr>
      <w:r>
        <w:t>Introduced in the Senate on January 15, 2014</w:t>
      </w:r>
    </w:p>
    <w:p w:rsidR="00E266D6" w:rsidRDefault="00E266D6" w:rsidP="006A211B">
      <w:pPr>
        <w:widowControl w:val="0"/>
        <w:jc w:val="left"/>
      </w:pPr>
      <w:r>
        <w:t>Adopted by the General Assembly on January 15, 2014</w:t>
      </w:r>
    </w:p>
    <w:p w:rsidR="00E266D6" w:rsidRDefault="00E266D6" w:rsidP="006A211B">
      <w:pPr>
        <w:widowControl w:val="0"/>
        <w:jc w:val="left"/>
      </w:pPr>
    </w:p>
    <w:p w:rsidR="006A211B" w:rsidRDefault="006A211B" w:rsidP="006A211B">
      <w:pPr>
        <w:widowControl w:val="0"/>
        <w:jc w:val="left"/>
      </w:pPr>
      <w:r>
        <w:t xml:space="preserve">Summary: </w:t>
      </w:r>
      <w:r w:rsidR="0045116D">
        <w:t>Maggie Lane</w:t>
      </w:r>
    </w:p>
    <w:p w:rsidR="006A211B" w:rsidRDefault="006A211B" w:rsidP="006A211B">
      <w:pPr>
        <w:widowControl w:val="0"/>
        <w:jc w:val="left"/>
      </w:pPr>
    </w:p>
    <w:p w:rsidR="006A211B" w:rsidRDefault="006A211B" w:rsidP="006A211B">
      <w:pPr>
        <w:widowControl w:val="0"/>
        <w:jc w:val="left"/>
      </w:pPr>
    </w:p>
    <w:p w:rsidR="006A211B" w:rsidRDefault="006A211B" w:rsidP="006A2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211B">
        <w:rPr>
          <w:b/>
        </w:rPr>
        <w:t>HISTORY OF LEGISLATIVE ACTIONS</w:t>
      </w:r>
    </w:p>
    <w:p w:rsidR="006A211B" w:rsidRDefault="006A211B" w:rsidP="006A2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211B" w:rsidRPr="006A211B" w:rsidRDefault="006A211B" w:rsidP="006A2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211B">
        <w:rPr>
          <w:u w:val="single"/>
        </w:rPr>
        <w:tab/>
        <w:t>Date</w:t>
      </w:r>
      <w:r w:rsidRPr="006A211B">
        <w:rPr>
          <w:u w:val="single"/>
        </w:rPr>
        <w:tab/>
        <w:t>Body</w:t>
      </w:r>
      <w:r w:rsidRPr="006A211B">
        <w:rPr>
          <w:u w:val="single"/>
        </w:rPr>
        <w:tab/>
        <w:t>Action Description with journal page number</w:t>
      </w:r>
      <w:r w:rsidRPr="006A211B">
        <w:rPr>
          <w:u w:val="single"/>
        </w:rPr>
        <w:tab/>
      </w:r>
      <w:bookmarkStart w:id="0" w:name="_GoBack"/>
      <w:bookmarkEnd w:id="0"/>
    </w:p>
    <w:p w:rsidR="00E266D6" w:rsidRDefault="00E266D6" w:rsidP="00E26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386721">
        <w:t>Intr</w:t>
      </w:r>
      <w:r>
        <w:t xml:space="preserve">oduced, adopted, sent to Senate </w:t>
      </w:r>
      <w:r w:rsidRPr="00386721">
        <w:t>(</w:t>
      </w:r>
      <w:hyperlink r:id="rId7" w:history="1">
        <w:r w:rsidRPr="00386721">
          <w:rPr>
            <w:rStyle w:val="Hyperlink"/>
          </w:rPr>
          <w:t>House Journal</w:t>
        </w:r>
        <w:r w:rsidRPr="00386721">
          <w:rPr>
            <w:rStyle w:val="Hyperlink"/>
          </w:rPr>
          <w:noBreakHyphen/>
          <w:t>page 37</w:t>
        </w:r>
      </w:hyperlink>
      <w:r w:rsidRPr="00386721">
        <w:t>)</w:t>
      </w:r>
    </w:p>
    <w:p w:rsidR="00E266D6" w:rsidRDefault="00E266D6" w:rsidP="00E26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Senate</w:t>
      </w:r>
      <w:r>
        <w:tab/>
      </w:r>
      <w:r w:rsidRPr="00386721">
        <w:t>Introduced, adopted, returned with concurrence</w:t>
      </w:r>
    </w:p>
    <w:p w:rsidR="00E266D6" w:rsidRDefault="00E266D6" w:rsidP="00E26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211B" w:rsidRPr="006A211B" w:rsidRDefault="006A211B" w:rsidP="006A2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211B" w:rsidRDefault="006A211B" w:rsidP="006A211B">
      <w:r w:rsidRPr="006A211B">
        <w:rPr>
          <w:b/>
        </w:rPr>
        <w:t>VERSIONS OF THIS BILL</w:t>
      </w:r>
    </w:p>
    <w:p w:rsidR="006A211B" w:rsidRDefault="006A211B" w:rsidP="006A211B"/>
    <w:p w:rsidR="006A211B" w:rsidRDefault="00A4077E" w:rsidP="006A211B">
      <w:hyperlink r:id="rId8" w:history="1">
        <w:r w:rsidR="006A211B">
          <w:rPr>
            <w:rStyle w:val="Hyperlink"/>
          </w:rPr>
          <w:t>1/14/2014</w:t>
        </w:r>
      </w:hyperlink>
    </w:p>
    <w:p w:rsidR="006A211B" w:rsidRDefault="006A211B" w:rsidP="006A211B"/>
    <w:p w:rsidR="006A211B" w:rsidRDefault="006A211B" w:rsidP="006A211B">
      <w:pPr>
        <w:sectPr w:rsidR="006A211B" w:rsidSect="006A21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0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48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6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E795D">
        <w:t>RECOGNIZE</w:t>
      </w:r>
      <w:r w:rsidR="00FB401D">
        <w:t xml:space="preserve"> MAGGIE LANE OF SUMTER COUNTY FOR HER MANY YEARS OF PUBLIC SERVICE TO </w:t>
      </w:r>
      <w:r w:rsidR="00E01FF8">
        <w:t>HER COMMUNITY</w:t>
      </w:r>
      <w:r w:rsidR="00582FAA">
        <w:t>, AS WELL AS</w:t>
      </w:r>
      <w:r w:rsidR="00FB401D">
        <w:t xml:space="preserve"> HER INSPIRATIONAL EXAMPLE OF A LIFE WELL LIVED</w:t>
      </w:r>
      <w:r w:rsidR="0025611D">
        <w:t xml:space="preserve">, </w:t>
      </w:r>
      <w:r w:rsidR="005E795D">
        <w:t>AND</w:t>
      </w:r>
      <w:r w:rsidR="0025611D">
        <w:t xml:space="preserve"> TO CONGRATULATE HER ON BEING </w:t>
      </w:r>
      <w:r w:rsidR="005E795D">
        <w:t xml:space="preserve">HONORED IN THE ROLL CALL OF JEHOVAH </w:t>
      </w:r>
      <w:r w:rsidR="00AC62EC">
        <w:t xml:space="preserve">MISSIONARY </w:t>
      </w:r>
      <w:r w:rsidR="005E795D">
        <w:t>BAPTIST CHURCH</w:t>
      </w:r>
      <w:r w:rsidR="002A382A" w:rsidRPr="002A382A">
        <w:t>’</w:t>
      </w:r>
      <w:r w:rsidR="005E795D">
        <w:t>S “GRAND SALUTE TO LOCAL HEROES</w:t>
      </w:r>
      <w:r w:rsidR="00FB401D">
        <w:t>.</w:t>
      </w:r>
      <w:r w:rsidR="005E795D">
        <w:t>”</w:t>
      </w: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087" w:rsidRDefault="00256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is please</w:t>
      </w:r>
      <w:r w:rsidR="005E795D">
        <w:t xml:space="preserve">d to learn that Maggie Lane of Sumter County has been named to a place of honor in Jehovah </w:t>
      </w:r>
      <w:r w:rsidR="00AC62EC">
        <w:t xml:space="preserve">Missionary </w:t>
      </w:r>
      <w:r w:rsidR="005E795D">
        <w:t>Baptist Church</w:t>
      </w:r>
      <w:r w:rsidR="002A382A" w:rsidRPr="002A382A">
        <w:t>’</w:t>
      </w:r>
      <w:r w:rsidR="005E795D">
        <w:t>s “Grand Salute to Local Heroes” for her many accomplishments and contributions to her home county; and</w:t>
      </w:r>
    </w:p>
    <w:p w:rsidR="005E795D" w:rsidRDefault="005E7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95D" w:rsidRDefault="005E7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</w:t>
      </w:r>
      <w:r w:rsidR="00582FAA">
        <w:t>further celebration of Maggie Lane</w:t>
      </w:r>
      <w:r w:rsidR="002A382A" w:rsidRPr="002A382A">
        <w:t>’</w:t>
      </w:r>
      <w:r w:rsidR="00582FAA">
        <w:t xml:space="preserve">s achievements, the City of Sumter joined with Jehovah </w:t>
      </w:r>
      <w:r w:rsidR="00F6223B">
        <w:t xml:space="preserve">Missionary </w:t>
      </w:r>
      <w:r w:rsidR="00582FAA">
        <w:t xml:space="preserve">Baptist </w:t>
      </w:r>
      <w:r w:rsidR="00F6223B">
        <w:t>t</w:t>
      </w:r>
      <w:r w:rsidR="00582FAA">
        <w:t xml:space="preserve">o honor her by proclaiming Sunday, October 13, 2013, </w:t>
      </w:r>
      <w:r w:rsidR="0031654B">
        <w:t xml:space="preserve">as </w:t>
      </w:r>
      <w:r w:rsidR="00582FAA">
        <w:t>“Maggie Lane Day” in the City of Sumter</w:t>
      </w:r>
      <w:r w:rsidR="00360DB3">
        <w:t>; and</w:t>
      </w:r>
    </w:p>
    <w:p w:rsidR="00360DB3" w:rsidRDefault="0036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DB3" w:rsidRDefault="0036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0DC2">
        <w:t>born the seventh of ten children to William and Maggie Kirkland Davis of Rembert, the young Maggie graduated from Lincoln High School and attended Morris College; and</w:t>
      </w:r>
    </w:p>
    <w:p w:rsidR="00FC0DC2" w:rsidRDefault="00FC0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337" w:rsidRDefault="00FC0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4337">
        <w:t>as the first African</w:t>
      </w:r>
      <w:r w:rsidR="002A382A">
        <w:noBreakHyphen/>
      </w:r>
      <w:r w:rsidR="006B4337">
        <w:t xml:space="preserve">American female correctional officer in Sumter County, she won respect and blazed a trail for other females who aspired to reach </w:t>
      </w:r>
      <w:r w:rsidR="005C1C2E">
        <w:t>a similar g</w:t>
      </w:r>
      <w:r w:rsidR="006B4337">
        <w:t>oal; and</w:t>
      </w:r>
    </w:p>
    <w:p w:rsidR="006B4337" w:rsidRDefault="006B43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DC2" w:rsidRDefault="006B43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6D9C">
        <w:t>having worked thirty</w:t>
      </w:r>
      <w:r w:rsidR="002A382A">
        <w:noBreakHyphen/>
      </w:r>
      <w:r w:rsidR="00FC6D9C">
        <w:t>five years for Sumter County, M</w:t>
      </w:r>
      <w:r w:rsidR="00901CFE">
        <w:t>aggie Lane</w:t>
      </w:r>
      <w:r w:rsidR="00FC6D9C">
        <w:t xml:space="preserve"> retired as major in charge of </w:t>
      </w:r>
      <w:r w:rsidR="005246F1">
        <w:t xml:space="preserve">Operations for </w:t>
      </w:r>
      <w:r w:rsidR="00FC6D9C">
        <w:t>the Sum</w:t>
      </w:r>
      <w:r w:rsidR="002E5D40">
        <w:t>t</w:t>
      </w:r>
      <w:r w:rsidR="00FC6D9C">
        <w:t>er County Detention Center; and</w:t>
      </w:r>
    </w:p>
    <w:p w:rsidR="00FC6D9C" w:rsidRDefault="00FC6D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95D" w:rsidRDefault="006C6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M</w:t>
      </w:r>
      <w:r w:rsidR="00A83B55">
        <w:t xml:space="preserve">s. </w:t>
      </w:r>
      <w:r>
        <w:t xml:space="preserve">Lane accomplished all this while raising her five children as a single mother. She </w:t>
      </w:r>
      <w:r w:rsidR="008707F6">
        <w:t>made</w:t>
      </w:r>
      <w:r>
        <w:t xml:space="preserve"> time to support them (and later her grandchildren and great</w:t>
      </w:r>
      <w:r w:rsidR="002A382A">
        <w:noBreakHyphen/>
      </w:r>
      <w:r>
        <w:t xml:space="preserve">grandchildren) </w:t>
      </w:r>
      <w:r w:rsidR="004401D9">
        <w:t xml:space="preserve">actively </w:t>
      </w:r>
      <w:r>
        <w:t>in the midst of a busy career; and</w:t>
      </w:r>
    </w:p>
    <w:p w:rsidR="006C68BC" w:rsidRDefault="006C6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087" w:rsidRDefault="006C6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07F6">
        <w:t xml:space="preserve">as a woman of faith, Maggie Lane serves her God as a faithful member of Jehovah </w:t>
      </w:r>
      <w:r w:rsidR="00AC62EC">
        <w:t xml:space="preserve">Missionary </w:t>
      </w:r>
      <w:r w:rsidR="008707F6">
        <w:t xml:space="preserve">Baptist Church, where she has </w:t>
      </w:r>
      <w:r w:rsidR="006161E2">
        <w:t>been a part of the Pastor Support Ministry and Evangelism Ministry for a number of years; and</w:t>
      </w:r>
    </w:p>
    <w:p w:rsidR="00611077" w:rsidRDefault="00611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A32" w:rsidRPr="005E7F00" w:rsidRDefault="00611077" w:rsidP="004E6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6A32">
        <w:rPr>
          <w:color w:val="000000" w:themeColor="text1"/>
          <w:u w:color="000000" w:themeColor="text1"/>
        </w:rPr>
        <w:t xml:space="preserve">the members of the </w:t>
      </w:r>
      <w:r w:rsidR="00F26732">
        <w:rPr>
          <w:color w:val="000000" w:themeColor="text1"/>
          <w:u w:color="000000" w:themeColor="text1"/>
        </w:rPr>
        <w:t>General Assembly</w:t>
      </w:r>
      <w:r w:rsidR="004E6A32" w:rsidRPr="005E7F00">
        <w:rPr>
          <w:color w:val="000000" w:themeColor="text1"/>
          <w:u w:color="000000" w:themeColor="text1"/>
        </w:rPr>
        <w:t xml:space="preserve"> </w:t>
      </w:r>
      <w:r w:rsidR="004E6A32">
        <w:rPr>
          <w:color w:val="000000" w:themeColor="text1"/>
          <w:u w:color="000000" w:themeColor="text1"/>
        </w:rPr>
        <w:t xml:space="preserve">recognize that </w:t>
      </w:r>
      <w:r w:rsidR="004E6A32"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4E6A32">
        <w:rPr>
          <w:color w:val="000000" w:themeColor="text1"/>
          <w:u w:color="000000" w:themeColor="text1"/>
        </w:rPr>
        <w:t xml:space="preserve">Maggie Lane </w:t>
      </w:r>
      <w:r w:rsidR="004E6A32" w:rsidRPr="005E7F00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396" w:rsidRDefault="008948DC" w:rsidP="001A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E6A32">
        <w:t xml:space="preserve"> </w:t>
      </w:r>
      <w:r w:rsidR="00F77B44">
        <w:rPr>
          <w:color w:val="000000" w:themeColor="text1"/>
        </w:rPr>
        <w:t xml:space="preserve">the members of the South Carolina </w:t>
      </w:r>
      <w:r w:rsidR="00F26732">
        <w:rPr>
          <w:color w:val="000000" w:themeColor="text1"/>
        </w:rPr>
        <w:t>General Assembly</w:t>
      </w:r>
      <w:r w:rsidR="00F77B44">
        <w:rPr>
          <w:color w:val="000000" w:themeColor="text1"/>
        </w:rPr>
        <w:t>, by this resolution,</w:t>
      </w:r>
      <w:r w:rsidR="00694A6A">
        <w:rPr>
          <w:color w:val="000000" w:themeColor="text1"/>
        </w:rPr>
        <w:t xml:space="preserve"> </w:t>
      </w:r>
      <w:r w:rsidR="002913FA">
        <w:t xml:space="preserve">recognize Maggie Lane of Sumter County for her many years of public service to her community, as well as her inspirational example of a life well lived, and congratulate her on being honored in the roll call of Jehovah </w:t>
      </w:r>
      <w:r w:rsidR="001E1475">
        <w:t xml:space="preserve">Missionary </w:t>
      </w:r>
      <w:r w:rsidR="002913FA">
        <w:t>Baptist Church</w:t>
      </w:r>
      <w:r w:rsidR="002A382A" w:rsidRPr="002A382A">
        <w:t>’</w:t>
      </w:r>
      <w:r w:rsidR="002913FA">
        <w:t>s “Grand Salute to Local Heroes.”</w:t>
      </w: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</w:t>
      </w:r>
      <w:r w:rsidR="00DA7E0E">
        <w:t xml:space="preserve">at a copy of this resolution be provided </w:t>
      </w:r>
      <w:r>
        <w:t>to</w:t>
      </w:r>
      <w:r w:rsidR="002913FA">
        <w:t xml:space="preserve"> Maggie Lane.</w:t>
      </w:r>
    </w:p>
    <w:p w:rsidR="00D90041" w:rsidRDefault="002A3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0041" w:rsidRDefault="00D90041" w:rsidP="006A211B">
      <w:pPr>
        <w:suppressAutoHyphens/>
      </w:pPr>
    </w:p>
    <w:sectPr w:rsidR="00D90041" w:rsidSect="006A21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B44" w:rsidRDefault="00F77B44" w:rsidP="009F0C77">
      <w:r>
        <w:separator/>
      </w:r>
    </w:p>
  </w:endnote>
  <w:endnote w:type="continuationSeparator" w:id="0">
    <w:p w:rsidR="00F77B44" w:rsidRDefault="00F77B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7DDC80-5C6A-4AC7-846D-3174225F5867}"/>
    <w:embedBold r:id="rId2" w:fontKey="{64D23031-1F99-499A-A50A-3110C12083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ED4A86-6229-4EAA-9984-70A2F6A979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0DFA0CE-484F-4909-ABA3-76DB2A85B7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B5587D-10A2-4656-BB26-88C272772D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11B" w:rsidRPr="00D90041" w:rsidRDefault="006A211B" w:rsidP="00D900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[4448]</w:t>
    </w:r>
    <w:r>
      <w:tab/>
    </w:r>
    <w:r w:rsidR="00400050">
      <w:fldChar w:fldCharType="begin"/>
    </w:r>
    <w:r w:rsidR="00400050">
      <w:instrText xml:space="preserve"> PAGE  \* MERGEFORMAT </w:instrText>
    </w:r>
    <w:r w:rsidR="00400050">
      <w:fldChar w:fldCharType="separate"/>
    </w:r>
    <w:r w:rsidR="00A4077E">
      <w:rPr>
        <w:noProof/>
      </w:rPr>
      <w:t>1</w:t>
    </w:r>
    <w:r w:rsidR="004000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B44" w:rsidRDefault="00F77B44" w:rsidP="009F0C77">
      <w:r>
        <w:separator/>
      </w:r>
    </w:p>
  </w:footnote>
  <w:footnote w:type="continuationSeparator" w:id="0">
    <w:p w:rsidR="00F77B44" w:rsidRDefault="00F77B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0SD14"/>
    <w:docVar w:name="CoverBillType" w:val="c"/>
    <w:docVar w:name="docpath" w:val="L:\Council\bills\RM\1380SD14.DOCX"/>
    <w:docVar w:name="dvBillNumber" w:val="44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1E34"/>
    <w:rsid w:val="00011869"/>
    <w:rsid w:val="000E1785"/>
    <w:rsid w:val="000F40FA"/>
    <w:rsid w:val="0010776B"/>
    <w:rsid w:val="00133E66"/>
    <w:rsid w:val="001435A3"/>
    <w:rsid w:val="00154898"/>
    <w:rsid w:val="001A7396"/>
    <w:rsid w:val="001B4853"/>
    <w:rsid w:val="001D08F2"/>
    <w:rsid w:val="001D525B"/>
    <w:rsid w:val="001D7F4F"/>
    <w:rsid w:val="001E1475"/>
    <w:rsid w:val="002321B6"/>
    <w:rsid w:val="00250967"/>
    <w:rsid w:val="002543C8"/>
    <w:rsid w:val="0025611D"/>
    <w:rsid w:val="00284AAE"/>
    <w:rsid w:val="002913FA"/>
    <w:rsid w:val="002A382A"/>
    <w:rsid w:val="002C015A"/>
    <w:rsid w:val="002E5912"/>
    <w:rsid w:val="002E5D40"/>
    <w:rsid w:val="00301B21"/>
    <w:rsid w:val="0031654B"/>
    <w:rsid w:val="00325348"/>
    <w:rsid w:val="0032732C"/>
    <w:rsid w:val="00336AD0"/>
    <w:rsid w:val="00360DB3"/>
    <w:rsid w:val="0037079A"/>
    <w:rsid w:val="003D01E8"/>
    <w:rsid w:val="003E5288"/>
    <w:rsid w:val="003F6D79"/>
    <w:rsid w:val="00400050"/>
    <w:rsid w:val="0041760A"/>
    <w:rsid w:val="00417C01"/>
    <w:rsid w:val="004401D9"/>
    <w:rsid w:val="0045116D"/>
    <w:rsid w:val="00451E34"/>
    <w:rsid w:val="004809EE"/>
    <w:rsid w:val="004E6A32"/>
    <w:rsid w:val="004E7D54"/>
    <w:rsid w:val="005246F1"/>
    <w:rsid w:val="005273C6"/>
    <w:rsid w:val="00530A69"/>
    <w:rsid w:val="00545593"/>
    <w:rsid w:val="00577C6C"/>
    <w:rsid w:val="00582FAA"/>
    <w:rsid w:val="00585087"/>
    <w:rsid w:val="005C1C2E"/>
    <w:rsid w:val="005C2FE2"/>
    <w:rsid w:val="005E2382"/>
    <w:rsid w:val="005E2BC9"/>
    <w:rsid w:val="005E795D"/>
    <w:rsid w:val="00605102"/>
    <w:rsid w:val="00611077"/>
    <w:rsid w:val="006160AE"/>
    <w:rsid w:val="006161E2"/>
    <w:rsid w:val="006215AA"/>
    <w:rsid w:val="006913C9"/>
    <w:rsid w:val="0069470D"/>
    <w:rsid w:val="00694A6A"/>
    <w:rsid w:val="006A211B"/>
    <w:rsid w:val="006B4337"/>
    <w:rsid w:val="006C68BC"/>
    <w:rsid w:val="00734F00"/>
    <w:rsid w:val="007A70AE"/>
    <w:rsid w:val="007C36C4"/>
    <w:rsid w:val="008268B3"/>
    <w:rsid w:val="008362E8"/>
    <w:rsid w:val="00863B68"/>
    <w:rsid w:val="008666FA"/>
    <w:rsid w:val="008707F6"/>
    <w:rsid w:val="00882D5E"/>
    <w:rsid w:val="008948DC"/>
    <w:rsid w:val="008A1768"/>
    <w:rsid w:val="008F0F33"/>
    <w:rsid w:val="008F4429"/>
    <w:rsid w:val="00901CFE"/>
    <w:rsid w:val="0094021A"/>
    <w:rsid w:val="009477FD"/>
    <w:rsid w:val="0098688F"/>
    <w:rsid w:val="009B44AF"/>
    <w:rsid w:val="009C6A0B"/>
    <w:rsid w:val="009F0C77"/>
    <w:rsid w:val="009F4DD1"/>
    <w:rsid w:val="00A4077E"/>
    <w:rsid w:val="00A41684"/>
    <w:rsid w:val="00A64E80"/>
    <w:rsid w:val="00A72BCD"/>
    <w:rsid w:val="00A741D9"/>
    <w:rsid w:val="00A833AB"/>
    <w:rsid w:val="00A83B55"/>
    <w:rsid w:val="00A972AA"/>
    <w:rsid w:val="00A9741D"/>
    <w:rsid w:val="00AA34BA"/>
    <w:rsid w:val="00AC1A9E"/>
    <w:rsid w:val="00AC62EC"/>
    <w:rsid w:val="00AD376E"/>
    <w:rsid w:val="00AD4B17"/>
    <w:rsid w:val="00B25805"/>
    <w:rsid w:val="00B412D4"/>
    <w:rsid w:val="00BB698D"/>
    <w:rsid w:val="00BE3C22"/>
    <w:rsid w:val="00C0345E"/>
    <w:rsid w:val="00C3483A"/>
    <w:rsid w:val="00C74E9D"/>
    <w:rsid w:val="00C82FD3"/>
    <w:rsid w:val="00C92819"/>
    <w:rsid w:val="00CC6B7B"/>
    <w:rsid w:val="00CD2089"/>
    <w:rsid w:val="00D36C50"/>
    <w:rsid w:val="00D73A67"/>
    <w:rsid w:val="00D90041"/>
    <w:rsid w:val="00D970A9"/>
    <w:rsid w:val="00DA7E0E"/>
    <w:rsid w:val="00DF3845"/>
    <w:rsid w:val="00DF7C26"/>
    <w:rsid w:val="00E01FF8"/>
    <w:rsid w:val="00E266D6"/>
    <w:rsid w:val="00E41911"/>
    <w:rsid w:val="00E92EEF"/>
    <w:rsid w:val="00F162A3"/>
    <w:rsid w:val="00F24442"/>
    <w:rsid w:val="00F26732"/>
    <w:rsid w:val="00F34670"/>
    <w:rsid w:val="00F352D0"/>
    <w:rsid w:val="00F50AE3"/>
    <w:rsid w:val="00F6223B"/>
    <w:rsid w:val="00F67CF1"/>
    <w:rsid w:val="00F77B44"/>
    <w:rsid w:val="00F840F0"/>
    <w:rsid w:val="00FB0D0D"/>
    <w:rsid w:val="00FB401D"/>
    <w:rsid w:val="00FB43B4"/>
    <w:rsid w:val="00FC0DC2"/>
    <w:rsid w:val="00FC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9E0CAD-5EB5-4C3E-BAE7-A14156DF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C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21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48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38D76-A99E-42B2-B948-050018CB0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4448: Maggie Lane - South Carolina Legislature Online</dc:title>
  <dc:creator>McDowell</dc:creator>
  <cp:lastModifiedBy>N Cumfer</cp:lastModifiedBy>
  <cp:revision>7</cp:revision>
  <cp:lastPrinted>2013-11-18T20:20:00Z</cp:lastPrinted>
  <dcterms:created xsi:type="dcterms:W3CDTF">2014-01-14T19:45:00Z</dcterms:created>
  <dcterms:modified xsi:type="dcterms:W3CDTF">2014-12-05T16:56:00Z</dcterms:modified>
</cp:coreProperties>
</file>