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AD5" w:rsidRDefault="00C90AD5" w:rsidP="00C90AD5">
      <w:pPr>
        <w:widowControl w:val="0"/>
        <w:jc w:val="center"/>
      </w:pPr>
      <w:r w:rsidRPr="00C90AD5">
        <w:rPr>
          <w:b/>
        </w:rPr>
        <w:t>South Carolina General Assembly</w:t>
      </w:r>
    </w:p>
    <w:p w:rsidR="00C90AD5" w:rsidRDefault="00C90AD5" w:rsidP="00C90AD5">
      <w:pPr>
        <w:widowControl w:val="0"/>
        <w:jc w:val="center"/>
      </w:pPr>
      <w:r>
        <w:t>120th Session, 2013-2014</w:t>
      </w: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jc w:val="left"/>
        <w:rPr>
          <w:b/>
        </w:rPr>
      </w:pPr>
      <w:r w:rsidRPr="00C90AD5">
        <w:rPr>
          <w:b/>
        </w:rPr>
        <w:t>H. 4489</w:t>
      </w:r>
    </w:p>
    <w:p w:rsidR="00C90AD5" w:rsidRDefault="00C90AD5" w:rsidP="00C90AD5">
      <w:pPr>
        <w:widowControl w:val="0"/>
        <w:jc w:val="left"/>
        <w:rPr>
          <w:b/>
        </w:rPr>
      </w:pPr>
    </w:p>
    <w:p w:rsidR="00C90AD5" w:rsidRDefault="00C90AD5" w:rsidP="00C90AD5">
      <w:pPr>
        <w:widowControl w:val="0"/>
        <w:jc w:val="left"/>
      </w:pPr>
      <w:r w:rsidRPr="00C90AD5">
        <w:rPr>
          <w:b/>
        </w:rPr>
        <w:t>STATUS INFORMATION</w:t>
      </w: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jc w:val="left"/>
      </w:pPr>
      <w:r>
        <w:t>House Resolution</w:t>
      </w:r>
    </w:p>
    <w:p w:rsidR="00C90AD5" w:rsidRDefault="00C90AD5" w:rsidP="00C90AD5">
      <w:pPr>
        <w:widowControl w:val="0"/>
        <w:jc w:val="left"/>
      </w:pPr>
      <w:r>
        <w:t>Sponsors: Reps. G.M. Smith and Weeks</w:t>
      </w:r>
    </w:p>
    <w:p w:rsidR="00C90AD5" w:rsidRDefault="00C90AD5" w:rsidP="00C90AD5">
      <w:pPr>
        <w:widowControl w:val="0"/>
        <w:jc w:val="left"/>
      </w:pPr>
      <w:r>
        <w:t>Document Path: l:\council\bills\rm\1371sd14.docx</w:t>
      </w: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jc w:val="left"/>
      </w:pPr>
      <w:r>
        <w:t>Introduced in the House on January 15, 2014</w:t>
      </w:r>
    </w:p>
    <w:p w:rsidR="00C90AD5" w:rsidRDefault="00C90AD5" w:rsidP="00C90AD5">
      <w:pPr>
        <w:widowControl w:val="0"/>
        <w:jc w:val="left"/>
      </w:pPr>
      <w:r>
        <w:t>Adopted by the House on January 15, 2014</w:t>
      </w: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jc w:val="left"/>
      </w:pPr>
      <w:r>
        <w:t xml:space="preserve">Summary: </w:t>
      </w:r>
      <w:r w:rsidR="00F778BB">
        <w:t>Cheryl Landstrom</w:t>
      </w: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jc w:val="left"/>
      </w:pPr>
    </w:p>
    <w:p w:rsidR="00C90AD5" w:rsidRDefault="00C90AD5" w:rsidP="00C90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0AD5">
        <w:rPr>
          <w:b/>
        </w:rPr>
        <w:t>HISTORY OF LEGISLATIVE ACTIONS</w:t>
      </w:r>
    </w:p>
    <w:p w:rsidR="00C90AD5" w:rsidRDefault="00C90AD5" w:rsidP="00C90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0AD5" w:rsidRPr="00C90AD5" w:rsidRDefault="00C90AD5" w:rsidP="00C90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0AD5">
        <w:rPr>
          <w:u w:val="single"/>
        </w:rPr>
        <w:tab/>
        <w:t>Date</w:t>
      </w:r>
      <w:r w:rsidRPr="00C90AD5">
        <w:rPr>
          <w:u w:val="single"/>
        </w:rPr>
        <w:tab/>
        <w:t>Body</w:t>
      </w:r>
      <w:r w:rsidRPr="00C90AD5">
        <w:rPr>
          <w:u w:val="single"/>
        </w:rPr>
        <w:tab/>
        <w:t>Action Description with journal page number</w:t>
      </w:r>
      <w:r w:rsidRPr="00C90AD5">
        <w:rPr>
          <w:u w:val="single"/>
        </w:rPr>
        <w:tab/>
      </w:r>
      <w:bookmarkStart w:id="0" w:name="_GoBack"/>
      <w:bookmarkEnd w:id="0"/>
    </w:p>
    <w:p w:rsidR="00E40EFA" w:rsidRDefault="00E40EFA" w:rsidP="00E40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4B02E6">
        <w:t>Introduced and adopted (</w:t>
      </w:r>
      <w:hyperlink r:id="rId7" w:history="1">
        <w:r w:rsidRPr="004B02E6">
          <w:rPr>
            <w:rStyle w:val="Hyperlink"/>
          </w:rPr>
          <w:t>House Journal</w:t>
        </w:r>
        <w:r w:rsidRPr="004B02E6">
          <w:rPr>
            <w:rStyle w:val="Hyperlink"/>
          </w:rPr>
          <w:noBreakHyphen/>
          <w:t>page 18</w:t>
        </w:r>
      </w:hyperlink>
      <w:r w:rsidRPr="004B02E6">
        <w:t>)</w:t>
      </w:r>
    </w:p>
    <w:p w:rsidR="00E40EFA" w:rsidRDefault="00E40EFA" w:rsidP="00E40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0AD5" w:rsidRPr="00C90AD5" w:rsidRDefault="00C90AD5" w:rsidP="00C90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0AD5" w:rsidRDefault="00C90AD5" w:rsidP="00C90AD5">
      <w:r w:rsidRPr="00C90AD5">
        <w:rPr>
          <w:b/>
        </w:rPr>
        <w:t>VERSIONS OF THIS BILL</w:t>
      </w:r>
    </w:p>
    <w:p w:rsidR="00C90AD5" w:rsidRDefault="00C90AD5" w:rsidP="00C90AD5"/>
    <w:p w:rsidR="00C90AD5" w:rsidRDefault="009F483B" w:rsidP="00C90AD5">
      <w:hyperlink r:id="rId8" w:history="1">
        <w:r w:rsidR="00C90AD5">
          <w:rPr>
            <w:rStyle w:val="Hyperlink"/>
          </w:rPr>
          <w:t>1/15/2014</w:t>
        </w:r>
      </w:hyperlink>
    </w:p>
    <w:p w:rsidR="00C90AD5" w:rsidRDefault="00C90AD5" w:rsidP="00C90AD5"/>
    <w:p w:rsidR="00C90AD5" w:rsidRDefault="00C90AD5" w:rsidP="00C90AD5">
      <w:pPr>
        <w:sectPr w:rsidR="00C90AD5" w:rsidSect="00C90A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10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1D8" w:rsidRDefault="00423439" w:rsidP="00837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035AA8">
        <w:t xml:space="preserve"> </w:t>
      </w:r>
      <w:r w:rsidR="008371D8">
        <w:t xml:space="preserve">HONOR </w:t>
      </w:r>
      <w:r w:rsidR="00943CA6">
        <w:t>CHERYL LANDSTROM</w:t>
      </w:r>
      <w:r w:rsidR="00915543">
        <w:t xml:space="preserve">, ENGLISH AND HISTORY TEACHER AT </w:t>
      </w:r>
      <w:r w:rsidR="00943CA6">
        <w:rPr>
          <w:color w:val="000000" w:themeColor="text1"/>
          <w:u w:color="000000" w:themeColor="text1"/>
        </w:rPr>
        <w:t>WILSON HALL</w:t>
      </w:r>
      <w:r w:rsidR="00FA6F7C">
        <w:rPr>
          <w:color w:val="000000" w:themeColor="text1"/>
          <w:u w:color="000000" w:themeColor="text1"/>
        </w:rPr>
        <w:t xml:space="preserve"> IN SUMTER</w:t>
      </w:r>
      <w:r w:rsidR="00915543">
        <w:rPr>
          <w:color w:val="000000" w:themeColor="text1"/>
          <w:u w:color="000000" w:themeColor="text1"/>
        </w:rPr>
        <w:t>,</w:t>
      </w:r>
      <w:r w:rsidR="00943CA6">
        <w:rPr>
          <w:color w:val="000000" w:themeColor="text1"/>
          <w:u w:color="000000" w:themeColor="text1"/>
        </w:rPr>
        <w:t xml:space="preserve"> </w:t>
      </w:r>
      <w:r w:rsidR="008371D8">
        <w:t xml:space="preserve">ON BEING NAMED 2013 </w:t>
      </w:r>
      <w:r w:rsidR="008371D8" w:rsidRPr="00AC0EFB">
        <w:rPr>
          <w:color w:val="000000" w:themeColor="text1"/>
          <w:u w:color="000000" w:themeColor="text1"/>
        </w:rPr>
        <w:t>SOUTH CAROLINA INDEPENDENT SCHOOL ASSOCIATION</w:t>
      </w:r>
      <w:r w:rsidR="008371D8">
        <w:rPr>
          <w:color w:val="000000" w:themeColor="text1"/>
          <w:u w:color="000000" w:themeColor="text1"/>
        </w:rPr>
        <w:t xml:space="preserve"> </w:t>
      </w:r>
      <w:r w:rsidR="00943CA6">
        <w:rPr>
          <w:color w:val="000000" w:themeColor="text1"/>
          <w:u w:color="000000" w:themeColor="text1"/>
        </w:rPr>
        <w:t>STATE HIGH SCHOOL</w:t>
      </w:r>
      <w:r w:rsidR="008371D8">
        <w:t xml:space="preserve"> TEACHER OF THE YEAR AND TO EXTEND SINCERE APPRECIATION FOR HER OUTSTANDING CONTRIBUTIONS TO EDUCATION IN </w:t>
      </w:r>
      <w:r w:rsidR="00094017">
        <w:t xml:space="preserve">SUMTER AND THE STATE OF </w:t>
      </w:r>
      <w:r w:rsidR="008371D8">
        <w:t>SOUTH CAROLINA.</w:t>
      </w:r>
    </w:p>
    <w:p w:rsidR="00A11016" w:rsidRDefault="00A1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27F0" w:rsidRDefault="00A11016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27F0">
        <w:t xml:space="preserve">the House of Representatives is pleased to learn that </w:t>
      </w:r>
      <w:r w:rsidR="00915543">
        <w:t>Cheryl Landstrom</w:t>
      </w:r>
      <w:r w:rsidR="00D727F0">
        <w:rPr>
          <w:color w:val="000000" w:themeColor="text1"/>
          <w:u w:color="000000" w:themeColor="text1"/>
        </w:rPr>
        <w:t xml:space="preserve">, </w:t>
      </w:r>
      <w:r w:rsidR="00FA6F7C">
        <w:rPr>
          <w:color w:val="000000" w:themeColor="text1"/>
          <w:u w:color="000000" w:themeColor="text1"/>
        </w:rPr>
        <w:t xml:space="preserve">English and history teacher at Wilson Hall in Sumter, </w:t>
      </w:r>
      <w:r w:rsidR="00D727F0">
        <w:t xml:space="preserve">has been named 2013 </w:t>
      </w:r>
      <w:r w:rsidR="00D727F0" w:rsidRPr="00AC0EFB">
        <w:rPr>
          <w:color w:val="000000" w:themeColor="text1"/>
          <w:u w:color="000000" w:themeColor="text1"/>
        </w:rPr>
        <w:t xml:space="preserve">South </w:t>
      </w:r>
      <w:r w:rsidR="00D727F0">
        <w:rPr>
          <w:color w:val="000000" w:themeColor="text1"/>
          <w:u w:color="000000" w:themeColor="text1"/>
        </w:rPr>
        <w:t>C</w:t>
      </w:r>
      <w:r w:rsidR="00D727F0" w:rsidRPr="00AC0EFB">
        <w:rPr>
          <w:color w:val="000000" w:themeColor="text1"/>
          <w:u w:color="000000" w:themeColor="text1"/>
        </w:rPr>
        <w:t xml:space="preserve">arolina </w:t>
      </w:r>
      <w:r w:rsidR="00D727F0">
        <w:rPr>
          <w:color w:val="000000" w:themeColor="text1"/>
          <w:u w:color="000000" w:themeColor="text1"/>
        </w:rPr>
        <w:t>I</w:t>
      </w:r>
      <w:r w:rsidR="00D727F0" w:rsidRPr="00AC0EFB">
        <w:rPr>
          <w:color w:val="000000" w:themeColor="text1"/>
          <w:u w:color="000000" w:themeColor="text1"/>
        </w:rPr>
        <w:t xml:space="preserve">ndependent </w:t>
      </w:r>
      <w:r w:rsidR="00D727F0">
        <w:rPr>
          <w:color w:val="000000" w:themeColor="text1"/>
          <w:u w:color="000000" w:themeColor="text1"/>
        </w:rPr>
        <w:t>S</w:t>
      </w:r>
      <w:r w:rsidR="00D727F0" w:rsidRPr="00AC0EFB">
        <w:rPr>
          <w:color w:val="000000" w:themeColor="text1"/>
          <w:u w:color="000000" w:themeColor="text1"/>
        </w:rPr>
        <w:t xml:space="preserve">chool </w:t>
      </w:r>
      <w:r w:rsidR="00D727F0">
        <w:rPr>
          <w:color w:val="000000" w:themeColor="text1"/>
          <w:u w:color="000000" w:themeColor="text1"/>
        </w:rPr>
        <w:t>A</w:t>
      </w:r>
      <w:r w:rsidR="00D727F0" w:rsidRPr="00AC0EFB">
        <w:rPr>
          <w:color w:val="000000" w:themeColor="text1"/>
          <w:u w:color="000000" w:themeColor="text1"/>
        </w:rPr>
        <w:t>ssociation</w:t>
      </w:r>
      <w:r w:rsidR="00D727F0">
        <w:rPr>
          <w:color w:val="000000" w:themeColor="text1"/>
          <w:u w:color="000000" w:themeColor="text1"/>
        </w:rPr>
        <w:t xml:space="preserve"> </w:t>
      </w:r>
      <w:r w:rsidR="00E16FFF">
        <w:rPr>
          <w:color w:val="000000" w:themeColor="text1"/>
          <w:u w:color="000000" w:themeColor="text1"/>
        </w:rPr>
        <w:t xml:space="preserve">(SCISA) State High </w:t>
      </w:r>
      <w:r w:rsidR="00D727F0">
        <w:t>School Teacher of the Year; and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AFA" w:rsidRDefault="00D727F0" w:rsidP="00D52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</w:t>
      </w:r>
      <w:r w:rsidR="00094017">
        <w:t>her distinguished</w:t>
      </w:r>
      <w:r>
        <w:t xml:space="preserve"> career, </w:t>
      </w:r>
      <w:r w:rsidR="003D2303">
        <w:t>Cheryl Landstrom</w:t>
      </w:r>
      <w:r w:rsidR="00E16FFF">
        <w:t xml:space="preserve"> </w:t>
      </w:r>
      <w:r w:rsidR="00D52AFA" w:rsidRPr="00D97676">
        <w:rPr>
          <w:color w:val="000000" w:themeColor="text1"/>
          <w:u w:color="000000" w:themeColor="text1"/>
        </w:rPr>
        <w:t>earned a bachelor</w:t>
      </w:r>
      <w:r w:rsidR="00A73607" w:rsidRPr="00A73607">
        <w:rPr>
          <w:color w:val="000000" w:themeColor="text1"/>
          <w:u w:color="000000" w:themeColor="text1"/>
        </w:rPr>
        <w:t>’</w:t>
      </w:r>
      <w:r w:rsidR="00D52AFA">
        <w:rPr>
          <w:color w:val="000000" w:themeColor="text1"/>
          <w:u w:color="000000" w:themeColor="text1"/>
        </w:rPr>
        <w:t xml:space="preserve">s degree </w:t>
      </w:r>
      <w:r w:rsidR="00D52AFA" w:rsidRPr="00D97676">
        <w:rPr>
          <w:color w:val="000000" w:themeColor="text1"/>
          <w:u w:color="000000" w:themeColor="text1"/>
        </w:rPr>
        <w:t>in English and psychology from the University of South Carolina</w:t>
      </w:r>
      <w:r w:rsidR="00D52AFA">
        <w:rPr>
          <w:color w:val="000000" w:themeColor="text1"/>
          <w:u w:color="000000" w:themeColor="text1"/>
        </w:rPr>
        <w:t xml:space="preserve">. She has </w:t>
      </w:r>
      <w:r w:rsidR="008805CA">
        <w:rPr>
          <w:color w:val="000000" w:themeColor="text1"/>
          <w:u w:color="000000" w:themeColor="text1"/>
        </w:rPr>
        <w:t>a decade</w:t>
      </w:r>
      <w:r w:rsidR="00D52AFA" w:rsidRPr="00D97676">
        <w:rPr>
          <w:color w:val="000000" w:themeColor="text1"/>
          <w:u w:color="000000" w:themeColor="text1"/>
        </w:rPr>
        <w:t xml:space="preserve"> of teaching experience, all at </w:t>
      </w:r>
      <w:r w:rsidR="00D52AFA">
        <w:rPr>
          <w:color w:val="000000" w:themeColor="text1"/>
          <w:u w:color="000000" w:themeColor="text1"/>
        </w:rPr>
        <w:t>Wilson Hall; and</w:t>
      </w:r>
    </w:p>
    <w:p w:rsidR="00D52AFA" w:rsidRDefault="00D52AFA" w:rsidP="00D52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1C3" w:rsidRDefault="00D52AFA" w:rsidP="00FF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51C3">
        <w:t>in addition to her duties as teacher of E</w:t>
      </w:r>
      <w:r w:rsidR="00FF51C3" w:rsidRPr="00D97676">
        <w:rPr>
          <w:color w:val="000000" w:themeColor="text1"/>
          <w:u w:color="000000" w:themeColor="text1"/>
        </w:rPr>
        <w:t xml:space="preserve">nglish IV, English III </w:t>
      </w:r>
      <w:r w:rsidR="00FF51C3">
        <w:rPr>
          <w:color w:val="000000" w:themeColor="text1"/>
          <w:u w:color="000000" w:themeColor="text1"/>
        </w:rPr>
        <w:t xml:space="preserve">Honors, </w:t>
      </w:r>
      <w:r w:rsidR="00FF51C3" w:rsidRPr="00D97676">
        <w:rPr>
          <w:color w:val="000000" w:themeColor="text1"/>
          <w:u w:color="000000" w:themeColor="text1"/>
        </w:rPr>
        <w:t xml:space="preserve">and </w:t>
      </w:r>
      <w:r w:rsidR="00904C46">
        <w:rPr>
          <w:color w:val="000000" w:themeColor="text1"/>
          <w:u w:color="000000" w:themeColor="text1"/>
        </w:rPr>
        <w:t xml:space="preserve">AP </w:t>
      </w:r>
      <w:r w:rsidR="00FF51C3" w:rsidRPr="00D97676">
        <w:rPr>
          <w:color w:val="000000" w:themeColor="text1"/>
          <w:u w:color="000000" w:themeColor="text1"/>
        </w:rPr>
        <w:t xml:space="preserve">European </w:t>
      </w:r>
      <w:r w:rsidR="00AE05D4">
        <w:rPr>
          <w:color w:val="000000" w:themeColor="text1"/>
          <w:u w:color="000000" w:themeColor="text1"/>
        </w:rPr>
        <w:t>H</w:t>
      </w:r>
      <w:r w:rsidR="00FF51C3" w:rsidRPr="00D97676">
        <w:rPr>
          <w:color w:val="000000" w:themeColor="text1"/>
          <w:u w:color="000000" w:themeColor="text1"/>
        </w:rPr>
        <w:t>istory</w:t>
      </w:r>
      <w:r w:rsidR="00FF51C3">
        <w:rPr>
          <w:color w:val="000000" w:themeColor="text1"/>
          <w:u w:color="000000" w:themeColor="text1"/>
        </w:rPr>
        <w:t>, she is</w:t>
      </w:r>
      <w:r w:rsidR="00FF51C3" w:rsidRPr="00D97676">
        <w:rPr>
          <w:color w:val="000000" w:themeColor="text1"/>
          <w:u w:color="000000" w:themeColor="text1"/>
        </w:rPr>
        <w:t xml:space="preserve"> the faculty advis</w:t>
      </w:r>
      <w:r w:rsidR="00564D6F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 xml:space="preserve">r for the Fellowship of Christian Athletes, </w:t>
      </w:r>
      <w:r w:rsidR="00094017">
        <w:rPr>
          <w:color w:val="000000" w:themeColor="text1"/>
          <w:u w:color="000000" w:themeColor="text1"/>
        </w:rPr>
        <w:t xml:space="preserve">the </w:t>
      </w:r>
      <w:r w:rsidR="00FF51C3" w:rsidRPr="00D97676">
        <w:rPr>
          <w:color w:val="000000" w:themeColor="text1"/>
          <w:u w:color="000000" w:themeColor="text1"/>
        </w:rPr>
        <w:t>literary magazine</w:t>
      </w:r>
      <w:r w:rsidR="00FF51C3">
        <w:rPr>
          <w:color w:val="000000" w:themeColor="text1"/>
          <w:u w:color="000000" w:themeColor="text1"/>
        </w:rPr>
        <w:t>,</w:t>
      </w:r>
      <w:r w:rsidR="00FF51C3" w:rsidRPr="00D97676">
        <w:rPr>
          <w:color w:val="000000" w:themeColor="text1"/>
          <w:u w:color="000000" w:themeColor="text1"/>
        </w:rPr>
        <w:t xml:space="preserve"> and Baron Mentors. </w:t>
      </w:r>
      <w:r w:rsidR="00FF51C3">
        <w:rPr>
          <w:color w:val="000000" w:themeColor="text1"/>
          <w:u w:color="000000" w:themeColor="text1"/>
        </w:rPr>
        <w:t xml:space="preserve">This </w:t>
      </w:r>
      <w:r w:rsidR="00FF51C3" w:rsidRPr="00D97676">
        <w:rPr>
          <w:color w:val="000000" w:themeColor="text1"/>
          <w:u w:color="000000" w:themeColor="text1"/>
        </w:rPr>
        <w:t>co</w:t>
      </w:r>
      <w:r w:rsidR="00A73607">
        <w:rPr>
          <w:color w:val="000000" w:themeColor="text1"/>
          <w:u w:color="000000" w:themeColor="text1"/>
        </w:rPr>
        <w:noBreakHyphen/>
      </w:r>
      <w:r w:rsidR="00FF51C3" w:rsidRPr="00D97676">
        <w:rPr>
          <w:color w:val="000000" w:themeColor="text1"/>
          <w:u w:color="000000" w:themeColor="text1"/>
        </w:rPr>
        <w:t>advis</w:t>
      </w:r>
      <w:r w:rsidR="00FF51C3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 xml:space="preserve">r for </w:t>
      </w:r>
      <w:r w:rsidR="00826948">
        <w:rPr>
          <w:color w:val="000000" w:themeColor="text1"/>
          <w:u w:color="000000" w:themeColor="text1"/>
        </w:rPr>
        <w:t>the</w:t>
      </w:r>
      <w:r w:rsidR="00FF51C3">
        <w:rPr>
          <w:color w:val="000000" w:themeColor="text1"/>
          <w:u w:color="000000" w:themeColor="text1"/>
        </w:rPr>
        <w:t xml:space="preserve"> W</w:t>
      </w:r>
      <w:r w:rsidR="00826948">
        <w:rPr>
          <w:color w:val="000000" w:themeColor="text1"/>
          <w:u w:color="000000" w:themeColor="text1"/>
        </w:rPr>
        <w:t>il</w:t>
      </w:r>
      <w:r w:rsidR="00FF51C3">
        <w:rPr>
          <w:color w:val="000000" w:themeColor="text1"/>
          <w:u w:color="000000" w:themeColor="text1"/>
        </w:rPr>
        <w:t>son Hall S</w:t>
      </w:r>
      <w:r w:rsidR="00FF51C3" w:rsidRPr="00D97676">
        <w:rPr>
          <w:color w:val="000000" w:themeColor="text1"/>
          <w:u w:color="000000" w:themeColor="text1"/>
        </w:rPr>
        <w:t xml:space="preserve">tudent </w:t>
      </w:r>
      <w:r w:rsidR="00826948">
        <w:rPr>
          <w:color w:val="000000" w:themeColor="text1"/>
          <w:u w:color="000000" w:themeColor="text1"/>
        </w:rPr>
        <w:t>C</w:t>
      </w:r>
      <w:r w:rsidR="00FF51C3" w:rsidRPr="00D97676">
        <w:rPr>
          <w:color w:val="000000" w:themeColor="text1"/>
          <w:u w:color="000000" w:themeColor="text1"/>
        </w:rPr>
        <w:t>ouncil</w:t>
      </w:r>
      <w:r w:rsidR="00FF51C3">
        <w:rPr>
          <w:color w:val="000000" w:themeColor="text1"/>
          <w:u w:color="000000" w:themeColor="text1"/>
        </w:rPr>
        <w:t xml:space="preserve"> also </w:t>
      </w:r>
      <w:r w:rsidR="00FF51C3" w:rsidRPr="00D97676">
        <w:rPr>
          <w:color w:val="000000" w:themeColor="text1"/>
          <w:u w:color="000000" w:themeColor="text1"/>
        </w:rPr>
        <w:t xml:space="preserve">serves as a </w:t>
      </w:r>
      <w:r w:rsidR="00B97A97">
        <w:rPr>
          <w:color w:val="000000" w:themeColor="text1"/>
          <w:u w:color="000000" w:themeColor="text1"/>
        </w:rPr>
        <w:t xml:space="preserve">sponsor for the </w:t>
      </w:r>
      <w:r w:rsidR="00FF51C3" w:rsidRPr="00D97676">
        <w:rPr>
          <w:color w:val="000000" w:themeColor="text1"/>
          <w:u w:color="000000" w:themeColor="text1"/>
        </w:rPr>
        <w:t>senior</w:t>
      </w:r>
      <w:r w:rsidR="00B97A97">
        <w:rPr>
          <w:color w:val="000000" w:themeColor="text1"/>
          <w:u w:color="000000" w:themeColor="text1"/>
        </w:rPr>
        <w:t xml:space="preserve"> </w:t>
      </w:r>
      <w:r w:rsidR="00826948">
        <w:rPr>
          <w:color w:val="000000" w:themeColor="text1"/>
          <w:u w:color="000000" w:themeColor="text1"/>
        </w:rPr>
        <w:t>class and as</w:t>
      </w:r>
      <w:r w:rsidR="00FF51C3" w:rsidRPr="00D97676">
        <w:rPr>
          <w:color w:val="000000" w:themeColor="text1"/>
          <w:u w:color="000000" w:themeColor="text1"/>
        </w:rPr>
        <w:t xml:space="preserve"> an advis</w:t>
      </w:r>
      <w:r w:rsidR="00FF51C3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>r for a group of sophomores</w:t>
      </w:r>
      <w:r w:rsidR="00FF51C3">
        <w:rPr>
          <w:color w:val="000000" w:themeColor="text1"/>
          <w:u w:color="000000" w:themeColor="text1"/>
        </w:rPr>
        <w:t>; and</w:t>
      </w:r>
    </w:p>
    <w:p w:rsidR="00FF51C3" w:rsidRDefault="00FF51C3" w:rsidP="00FF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928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97A97">
        <w:t>Cheryl Landstrom</w:t>
      </w:r>
      <w:r>
        <w:t xml:space="preserve"> believes in active participation in the community, and she demonstrates that conviction through her work with </w:t>
      </w:r>
      <w:r w:rsidR="006828E1">
        <w:t xml:space="preserve">the </w:t>
      </w:r>
      <w:r w:rsidR="00B97A97" w:rsidRPr="00D97676">
        <w:rPr>
          <w:color w:val="000000" w:themeColor="text1"/>
          <w:u w:color="000000" w:themeColor="text1"/>
        </w:rPr>
        <w:t>Sumter Junior Welfare League</w:t>
      </w:r>
      <w:r w:rsidR="00B97A97">
        <w:rPr>
          <w:color w:val="000000" w:themeColor="text1"/>
          <w:u w:color="000000" w:themeColor="text1"/>
        </w:rPr>
        <w:t>,</w:t>
      </w:r>
      <w:r w:rsidR="00B97A97" w:rsidRPr="00D97676">
        <w:rPr>
          <w:color w:val="000000" w:themeColor="text1"/>
          <w:u w:color="000000" w:themeColor="text1"/>
        </w:rPr>
        <w:t xml:space="preserve"> for which she teaches a course</w:t>
      </w:r>
      <w:r w:rsidR="00B97A97">
        <w:rPr>
          <w:color w:val="000000" w:themeColor="text1"/>
          <w:u w:color="000000" w:themeColor="text1"/>
        </w:rPr>
        <w:t xml:space="preserve"> called</w:t>
      </w:r>
      <w:r w:rsidR="00B97A97" w:rsidRPr="00D97676">
        <w:rPr>
          <w:color w:val="000000" w:themeColor="text1"/>
          <w:u w:color="000000" w:themeColor="text1"/>
        </w:rPr>
        <w:t xml:space="preserve"> “Getting Real About Violence” to underprivileged students in the Sumter area</w:t>
      </w:r>
      <w:r w:rsidR="00B97A97">
        <w:rPr>
          <w:color w:val="000000" w:themeColor="text1"/>
          <w:u w:color="000000" w:themeColor="text1"/>
        </w:rPr>
        <w:t xml:space="preserve">. A woman of faith, </w:t>
      </w:r>
      <w:r w:rsidR="00B97A97" w:rsidRPr="00D97676">
        <w:rPr>
          <w:color w:val="000000" w:themeColor="text1"/>
          <w:u w:color="000000" w:themeColor="text1"/>
        </w:rPr>
        <w:t>she attends NewSpring Church in Columbia</w:t>
      </w:r>
      <w:r w:rsidR="00B14928">
        <w:rPr>
          <w:color w:val="000000" w:themeColor="text1"/>
          <w:u w:color="000000" w:themeColor="text1"/>
        </w:rPr>
        <w:t>; and</w:t>
      </w:r>
    </w:p>
    <w:p w:rsidR="00B14928" w:rsidRDefault="00B14928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7A97" w:rsidRDefault="00B14928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="00B97A97">
        <w:rPr>
          <w:color w:val="000000" w:themeColor="text1"/>
          <w:u w:color="000000" w:themeColor="text1"/>
        </w:rPr>
        <w:t xml:space="preserve">Mrs. </w:t>
      </w:r>
      <w:r w:rsidR="00B97A97" w:rsidRPr="00D97676">
        <w:rPr>
          <w:color w:val="000000" w:themeColor="text1"/>
          <w:u w:color="000000" w:themeColor="text1"/>
        </w:rPr>
        <w:t xml:space="preserve">Landstrom and her husband, Michael, </w:t>
      </w:r>
      <w:r w:rsidR="00491251">
        <w:rPr>
          <w:color w:val="000000" w:themeColor="text1"/>
          <w:u w:color="000000" w:themeColor="text1"/>
        </w:rPr>
        <w:t xml:space="preserve">are the proud parents of </w:t>
      </w:r>
      <w:r w:rsidR="00B97A97" w:rsidRPr="00D97676">
        <w:rPr>
          <w:color w:val="000000" w:themeColor="text1"/>
          <w:u w:color="000000" w:themeColor="text1"/>
        </w:rPr>
        <w:t>two daughters</w:t>
      </w:r>
      <w:r w:rsidR="00F333D1">
        <w:rPr>
          <w:color w:val="000000" w:themeColor="text1"/>
          <w:u w:color="000000" w:themeColor="text1"/>
        </w:rPr>
        <w:t xml:space="preserve">, both of whom attend </w:t>
      </w:r>
      <w:r w:rsidR="00B97A97" w:rsidRPr="00D97676">
        <w:rPr>
          <w:color w:val="000000" w:themeColor="text1"/>
          <w:u w:color="000000" w:themeColor="text1"/>
        </w:rPr>
        <w:t>Wilson Hall</w:t>
      </w:r>
      <w:r w:rsidR="00F333D1">
        <w:rPr>
          <w:color w:val="000000" w:themeColor="text1"/>
          <w:u w:color="000000" w:themeColor="text1"/>
        </w:rPr>
        <w:t xml:space="preserve">: </w:t>
      </w:r>
      <w:r w:rsidR="00B97A97" w:rsidRPr="00D97676">
        <w:rPr>
          <w:color w:val="000000" w:themeColor="text1"/>
          <w:u w:color="000000" w:themeColor="text1"/>
        </w:rPr>
        <w:t>Sara, a sophomore, and Madison, a sixth</w:t>
      </w:r>
      <w:r w:rsidR="00B97A97">
        <w:rPr>
          <w:color w:val="000000" w:themeColor="text1"/>
          <w:u w:color="000000" w:themeColor="text1"/>
        </w:rPr>
        <w:t xml:space="preserve"> </w:t>
      </w:r>
      <w:r w:rsidR="00B97A97" w:rsidRPr="00D97676">
        <w:rPr>
          <w:color w:val="000000" w:themeColor="text1"/>
          <w:u w:color="000000" w:themeColor="text1"/>
        </w:rPr>
        <w:t>grader</w:t>
      </w:r>
      <w:r w:rsidR="00005C94">
        <w:rPr>
          <w:color w:val="000000" w:themeColor="text1"/>
          <w:u w:color="000000" w:themeColor="text1"/>
        </w:rPr>
        <w:t>; and</w:t>
      </w:r>
    </w:p>
    <w:p w:rsidR="00005C94" w:rsidRDefault="00005C94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the </w:t>
      </w:r>
      <w:r>
        <w:t>House of Representatives is</w:t>
      </w:r>
      <w:r w:rsidRPr="00C67A80">
        <w:t xml:space="preserve"> proud to honor </w:t>
      </w:r>
      <w:r w:rsidR="00685F8E">
        <w:t>Cheryl Landstrom</w:t>
      </w:r>
      <w:r w:rsidRPr="00C67A80">
        <w:t xml:space="preserve"> for demonstrating the personal and teaching qualities that </w:t>
      </w:r>
      <w:r>
        <w:t xml:space="preserve">help </w:t>
      </w:r>
      <w:r w:rsidRPr="00C67A80">
        <w:t xml:space="preserve">mold </w:t>
      </w:r>
      <w:r w:rsidR="00094017">
        <w:t xml:space="preserve">Sumter’s </w:t>
      </w:r>
      <w:r>
        <w:t xml:space="preserve">youth into </w:t>
      </w:r>
      <w:r w:rsidRPr="00C67A80">
        <w:t xml:space="preserve">successful future leaders in </w:t>
      </w:r>
      <w:r>
        <w:t>their</w:t>
      </w:r>
      <w:r w:rsidRPr="00C67A80">
        <w:t xml:space="preserve"> communit</w:t>
      </w:r>
      <w:r w:rsidR="00094017">
        <w:t>y</w:t>
      </w:r>
      <w:r w:rsidRPr="00C67A80">
        <w:t xml:space="preserve">. Now, therefore, 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8E" w:rsidRDefault="00D727F0" w:rsidP="0068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685F8E">
        <w:t>honor Cheryl Landstrom</w:t>
      </w:r>
      <w:r w:rsidR="00B568D9">
        <w:t>, English and history teacher at W</w:t>
      </w:r>
      <w:r w:rsidR="00B568D9">
        <w:rPr>
          <w:color w:val="000000" w:themeColor="text1"/>
          <w:u w:color="000000" w:themeColor="text1"/>
        </w:rPr>
        <w:t xml:space="preserve">ilson Hall in Sumter, </w:t>
      </w:r>
      <w:r w:rsidR="00685F8E">
        <w:t>on being named 2013 S</w:t>
      </w:r>
      <w:r w:rsidR="00685F8E" w:rsidRPr="00AC0EFB">
        <w:rPr>
          <w:color w:val="000000" w:themeColor="text1"/>
          <w:u w:color="000000" w:themeColor="text1"/>
        </w:rPr>
        <w:t xml:space="preserve">outh </w:t>
      </w:r>
      <w:r w:rsidR="00685F8E">
        <w:rPr>
          <w:color w:val="000000" w:themeColor="text1"/>
          <w:u w:color="000000" w:themeColor="text1"/>
        </w:rPr>
        <w:t>C</w:t>
      </w:r>
      <w:r w:rsidR="00685F8E" w:rsidRPr="00AC0EFB">
        <w:rPr>
          <w:color w:val="000000" w:themeColor="text1"/>
          <w:u w:color="000000" w:themeColor="text1"/>
        </w:rPr>
        <w:t xml:space="preserve">arolina </w:t>
      </w:r>
      <w:r w:rsidR="00685F8E">
        <w:rPr>
          <w:color w:val="000000" w:themeColor="text1"/>
          <w:u w:color="000000" w:themeColor="text1"/>
        </w:rPr>
        <w:t>I</w:t>
      </w:r>
      <w:r w:rsidR="00685F8E" w:rsidRPr="00AC0EFB">
        <w:rPr>
          <w:color w:val="000000" w:themeColor="text1"/>
          <w:u w:color="000000" w:themeColor="text1"/>
        </w:rPr>
        <w:t xml:space="preserve">ndependent </w:t>
      </w:r>
      <w:r w:rsidR="00685F8E">
        <w:rPr>
          <w:color w:val="000000" w:themeColor="text1"/>
          <w:u w:color="000000" w:themeColor="text1"/>
        </w:rPr>
        <w:t>S</w:t>
      </w:r>
      <w:r w:rsidR="00685F8E" w:rsidRPr="00AC0EFB">
        <w:rPr>
          <w:color w:val="000000" w:themeColor="text1"/>
          <w:u w:color="000000" w:themeColor="text1"/>
        </w:rPr>
        <w:t xml:space="preserve">chool </w:t>
      </w:r>
      <w:r w:rsidR="00685F8E">
        <w:rPr>
          <w:color w:val="000000" w:themeColor="text1"/>
          <w:u w:color="000000" w:themeColor="text1"/>
        </w:rPr>
        <w:t>A</w:t>
      </w:r>
      <w:r w:rsidR="00685F8E" w:rsidRPr="00AC0EFB">
        <w:rPr>
          <w:color w:val="000000" w:themeColor="text1"/>
          <w:u w:color="000000" w:themeColor="text1"/>
        </w:rPr>
        <w:t>ssociation</w:t>
      </w:r>
      <w:r w:rsidR="00685F8E">
        <w:rPr>
          <w:color w:val="000000" w:themeColor="text1"/>
          <w:u w:color="000000" w:themeColor="text1"/>
        </w:rPr>
        <w:t xml:space="preserve"> State High School Tea</w:t>
      </w:r>
      <w:r w:rsidR="00685F8E">
        <w:t xml:space="preserve">cher of the Year and extend sincere appreciation for her outstanding contributions to education in </w:t>
      </w:r>
      <w:r w:rsidR="00094017">
        <w:t xml:space="preserve">Sumter and the State of </w:t>
      </w:r>
      <w:r w:rsidR="00685F8E">
        <w:t>South Carolina.</w:t>
      </w:r>
    </w:p>
    <w:p w:rsidR="00685F8E" w:rsidRDefault="00685F8E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6465E">
        <w:t>Cheryl Landstrom</w:t>
      </w:r>
      <w:r>
        <w:t>.</w:t>
      </w:r>
    </w:p>
    <w:p w:rsidR="00C13ADA" w:rsidRDefault="00A73607" w:rsidP="0087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ADA" w:rsidRDefault="00C13ADA" w:rsidP="00C90AD5">
      <w:pPr>
        <w:suppressAutoHyphens/>
      </w:pPr>
    </w:p>
    <w:sectPr w:rsidR="00C13ADA" w:rsidSect="00C90AD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016" w:rsidRDefault="00A11016" w:rsidP="009F0C77">
      <w:r>
        <w:separator/>
      </w:r>
    </w:p>
  </w:endnote>
  <w:endnote w:type="continuationSeparator" w:id="0">
    <w:p w:rsidR="00A11016" w:rsidRDefault="00A110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17F530-EAC3-489A-A458-7A94805EB8F1}"/>
    <w:embedBold r:id="rId2" w:fontKey="{C5C9E8F3-6B2D-4A72-BE65-97E440EE16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B44032-FF36-4923-A2D2-AD2E9758EA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861ACA-88A8-4A81-802E-3C266F2173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97E433-ADD6-452B-8FDC-7A32694B6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AD5" w:rsidRPr="00C13ADA" w:rsidRDefault="00C90AD5" w:rsidP="00C13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 w:rsidR="008D31E1">
      <w:fldChar w:fldCharType="begin"/>
    </w:r>
    <w:r w:rsidR="008D31E1">
      <w:instrText xml:space="preserve"> PAGE  \* MERGEFORMAT </w:instrText>
    </w:r>
    <w:r w:rsidR="008D31E1">
      <w:fldChar w:fldCharType="separate"/>
    </w:r>
    <w:r w:rsidR="009F483B">
      <w:rPr>
        <w:noProof/>
      </w:rPr>
      <w:t>1</w:t>
    </w:r>
    <w:r w:rsidR="008D31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016" w:rsidRDefault="00A11016" w:rsidP="009F0C77">
      <w:r>
        <w:separator/>
      </w:r>
    </w:p>
  </w:footnote>
  <w:footnote w:type="continuationSeparator" w:id="0">
    <w:p w:rsidR="00A11016" w:rsidRDefault="00A110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71SD14"/>
    <w:docVar w:name="CoverBillType" w:val="r"/>
    <w:docVar w:name="docpath" w:val="L:\Council\bills\RM\1371SD14.DOCX"/>
    <w:docVar w:name="dvBillNumber" w:val="4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1822"/>
    <w:rsid w:val="00005C94"/>
    <w:rsid w:val="00011869"/>
    <w:rsid w:val="00035AA8"/>
    <w:rsid w:val="00094017"/>
    <w:rsid w:val="000E1785"/>
    <w:rsid w:val="000F40FA"/>
    <w:rsid w:val="0010776B"/>
    <w:rsid w:val="00133E66"/>
    <w:rsid w:val="001435A3"/>
    <w:rsid w:val="001C5F2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17C"/>
    <w:rsid w:val="0037079A"/>
    <w:rsid w:val="003B2C6B"/>
    <w:rsid w:val="003D01E8"/>
    <w:rsid w:val="003D2303"/>
    <w:rsid w:val="003E5288"/>
    <w:rsid w:val="003F6D79"/>
    <w:rsid w:val="00414225"/>
    <w:rsid w:val="00415E11"/>
    <w:rsid w:val="0041760A"/>
    <w:rsid w:val="00417C01"/>
    <w:rsid w:val="00423439"/>
    <w:rsid w:val="00461E62"/>
    <w:rsid w:val="004809EE"/>
    <w:rsid w:val="00491251"/>
    <w:rsid w:val="004E7D54"/>
    <w:rsid w:val="005178F9"/>
    <w:rsid w:val="005273C6"/>
    <w:rsid w:val="00530A69"/>
    <w:rsid w:val="00545593"/>
    <w:rsid w:val="00564D6F"/>
    <w:rsid w:val="00577C6C"/>
    <w:rsid w:val="005B03ED"/>
    <w:rsid w:val="005C2FE2"/>
    <w:rsid w:val="005E2BC9"/>
    <w:rsid w:val="00605102"/>
    <w:rsid w:val="006215AA"/>
    <w:rsid w:val="006648A6"/>
    <w:rsid w:val="006828E1"/>
    <w:rsid w:val="00685F8E"/>
    <w:rsid w:val="006913C9"/>
    <w:rsid w:val="0069470D"/>
    <w:rsid w:val="00734F00"/>
    <w:rsid w:val="007915A7"/>
    <w:rsid w:val="007A70AE"/>
    <w:rsid w:val="007D650E"/>
    <w:rsid w:val="00823F87"/>
    <w:rsid w:val="00826948"/>
    <w:rsid w:val="008362E8"/>
    <w:rsid w:val="008371D8"/>
    <w:rsid w:val="008574B0"/>
    <w:rsid w:val="0087774D"/>
    <w:rsid w:val="008805CA"/>
    <w:rsid w:val="008A1768"/>
    <w:rsid w:val="008A21C0"/>
    <w:rsid w:val="008C45AD"/>
    <w:rsid w:val="008D31E1"/>
    <w:rsid w:val="008F0F33"/>
    <w:rsid w:val="008F4429"/>
    <w:rsid w:val="00904C46"/>
    <w:rsid w:val="00915543"/>
    <w:rsid w:val="0094021A"/>
    <w:rsid w:val="00943CA6"/>
    <w:rsid w:val="009B44AF"/>
    <w:rsid w:val="009C1822"/>
    <w:rsid w:val="009C6A0B"/>
    <w:rsid w:val="009F0C77"/>
    <w:rsid w:val="009F483B"/>
    <w:rsid w:val="009F4DD1"/>
    <w:rsid w:val="00A11016"/>
    <w:rsid w:val="00A41684"/>
    <w:rsid w:val="00A64E80"/>
    <w:rsid w:val="00A72BCD"/>
    <w:rsid w:val="00A73607"/>
    <w:rsid w:val="00A741D9"/>
    <w:rsid w:val="00A833AB"/>
    <w:rsid w:val="00A9741D"/>
    <w:rsid w:val="00AD4B17"/>
    <w:rsid w:val="00AE05D4"/>
    <w:rsid w:val="00B14928"/>
    <w:rsid w:val="00B412D4"/>
    <w:rsid w:val="00B568D9"/>
    <w:rsid w:val="00B97A97"/>
    <w:rsid w:val="00BE3C22"/>
    <w:rsid w:val="00BE470D"/>
    <w:rsid w:val="00BE7C13"/>
    <w:rsid w:val="00C0345E"/>
    <w:rsid w:val="00C13ADA"/>
    <w:rsid w:val="00C3483A"/>
    <w:rsid w:val="00C74E9D"/>
    <w:rsid w:val="00C82FD3"/>
    <w:rsid w:val="00C90AD5"/>
    <w:rsid w:val="00C92819"/>
    <w:rsid w:val="00CC6B7B"/>
    <w:rsid w:val="00CD2089"/>
    <w:rsid w:val="00D035F3"/>
    <w:rsid w:val="00D42582"/>
    <w:rsid w:val="00D52AFA"/>
    <w:rsid w:val="00D727F0"/>
    <w:rsid w:val="00D73A67"/>
    <w:rsid w:val="00D970A9"/>
    <w:rsid w:val="00DF3845"/>
    <w:rsid w:val="00E16FFF"/>
    <w:rsid w:val="00E40EFA"/>
    <w:rsid w:val="00E41911"/>
    <w:rsid w:val="00E92EEF"/>
    <w:rsid w:val="00F24442"/>
    <w:rsid w:val="00F333D1"/>
    <w:rsid w:val="00F50AE3"/>
    <w:rsid w:val="00F6465E"/>
    <w:rsid w:val="00F67CF1"/>
    <w:rsid w:val="00F778BB"/>
    <w:rsid w:val="00F840F0"/>
    <w:rsid w:val="00F91C8D"/>
    <w:rsid w:val="00FA6F76"/>
    <w:rsid w:val="00FA6F7C"/>
    <w:rsid w:val="00FB0D0D"/>
    <w:rsid w:val="00FB43B4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01A7F6-347B-4AF5-B021-9815B804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5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A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89_2014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EA95A-727A-44C4-A508-71A36B17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463</Words>
  <Characters>2643</Characters>
  <Application>Microsoft Office Word</Application>
  <DocSecurity>0</DocSecurity>
  <Lines>22</Lines>
  <Paragraphs>6</Paragraphs>
  <ScaleCrop>false</ScaleCrop>
  <Company>LPITS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4489: Cheryl Landstrom - South Carolina Legislature Online</dc:title>
  <dc:creator>McDowell</dc:creator>
  <cp:lastModifiedBy>N Cumfer</cp:lastModifiedBy>
  <cp:revision>7</cp:revision>
  <cp:lastPrinted>2013-11-25T19:12:00Z</cp:lastPrinted>
  <dcterms:created xsi:type="dcterms:W3CDTF">2014-01-15T19:14:00Z</dcterms:created>
  <dcterms:modified xsi:type="dcterms:W3CDTF">2014-12-05T16:57:00Z</dcterms:modified>
</cp:coreProperties>
</file>