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31" w:rsidRDefault="00700B31" w:rsidP="00700B31">
      <w:pPr>
        <w:widowControl w:val="0"/>
        <w:jc w:val="center"/>
      </w:pPr>
      <w:r w:rsidRPr="00700B31">
        <w:rPr>
          <w:b/>
        </w:rPr>
        <w:t>South Carolina General Assembly</w:t>
      </w:r>
    </w:p>
    <w:p w:rsidR="00700B31" w:rsidRDefault="00700B31" w:rsidP="00700B31">
      <w:pPr>
        <w:widowControl w:val="0"/>
        <w:jc w:val="center"/>
      </w:pPr>
      <w:r>
        <w:t>120th Session, 2013-2014</w:t>
      </w: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jc w:val="left"/>
        <w:rPr>
          <w:b/>
        </w:rPr>
      </w:pPr>
      <w:r w:rsidRPr="00700B31">
        <w:rPr>
          <w:b/>
        </w:rPr>
        <w:t>H. 4516</w:t>
      </w:r>
    </w:p>
    <w:p w:rsidR="00700B31" w:rsidRDefault="00700B31" w:rsidP="00700B31">
      <w:pPr>
        <w:widowControl w:val="0"/>
        <w:jc w:val="left"/>
        <w:rPr>
          <w:b/>
        </w:rPr>
      </w:pPr>
    </w:p>
    <w:p w:rsidR="00700B31" w:rsidRDefault="00700B31" w:rsidP="00700B31">
      <w:pPr>
        <w:widowControl w:val="0"/>
        <w:jc w:val="left"/>
      </w:pPr>
      <w:r w:rsidRPr="00700B31">
        <w:rPr>
          <w:b/>
        </w:rPr>
        <w:t>STATUS INFORMATION</w:t>
      </w: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jc w:val="left"/>
      </w:pPr>
      <w:r>
        <w:t>House Resolution</w:t>
      </w:r>
    </w:p>
    <w:p w:rsidR="00700B31" w:rsidRDefault="00700B31" w:rsidP="00700B31">
      <w:pPr>
        <w:widowControl w:val="0"/>
        <w:jc w:val="left"/>
      </w:pPr>
      <w:r>
        <w:t>Sponsors: Rep. Henderson</w:t>
      </w:r>
    </w:p>
    <w:p w:rsidR="00700B31" w:rsidRDefault="00700B31" w:rsidP="00700B31">
      <w:pPr>
        <w:widowControl w:val="0"/>
        <w:jc w:val="left"/>
      </w:pPr>
      <w:r>
        <w:t>Document Path: l:\council\bills\rm\1409htc14.docx</w:t>
      </w: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jc w:val="left"/>
      </w:pPr>
      <w:r>
        <w:t>Introduced in the House on January 21, 2014</w:t>
      </w:r>
    </w:p>
    <w:p w:rsidR="00700B31" w:rsidRDefault="00700B31" w:rsidP="00700B31">
      <w:pPr>
        <w:widowControl w:val="0"/>
        <w:jc w:val="left"/>
      </w:pPr>
      <w:r>
        <w:t>Adopted by the House on January 21, 2014</w:t>
      </w: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jc w:val="left"/>
      </w:pPr>
      <w:r>
        <w:t xml:space="preserve">Summary: </w:t>
      </w:r>
      <w:r w:rsidR="0083042A">
        <w:t>Riverside High School Varsity Girls Cross Country Team</w:t>
      </w: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jc w:val="left"/>
      </w:pPr>
    </w:p>
    <w:p w:rsidR="00700B31" w:rsidRDefault="00700B31" w:rsidP="00700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31">
        <w:rPr>
          <w:b/>
        </w:rPr>
        <w:t>HISTORY OF LEGISLATIVE ACTIONS</w:t>
      </w:r>
    </w:p>
    <w:p w:rsidR="00700B31" w:rsidRDefault="00700B31" w:rsidP="00700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B31" w:rsidRPr="00700B31" w:rsidRDefault="00700B31" w:rsidP="00700B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31">
        <w:rPr>
          <w:u w:val="single"/>
        </w:rPr>
        <w:tab/>
        <w:t>Date</w:t>
      </w:r>
      <w:r w:rsidRPr="00700B31">
        <w:rPr>
          <w:u w:val="single"/>
        </w:rPr>
        <w:tab/>
        <w:t>Body</w:t>
      </w:r>
      <w:r w:rsidRPr="00700B31">
        <w:rPr>
          <w:u w:val="single"/>
        </w:rPr>
        <w:tab/>
        <w:t>Action Description with journal page number</w:t>
      </w:r>
      <w:r w:rsidRPr="00700B31">
        <w:rPr>
          <w:u w:val="single"/>
        </w:rPr>
        <w:tab/>
      </w:r>
      <w:bookmarkStart w:id="0" w:name="_GoBack"/>
      <w:bookmarkEnd w:id="0"/>
    </w:p>
    <w:p w:rsidR="00A508E8" w:rsidRDefault="00A508E8" w:rsidP="00A50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House</w:t>
      </w:r>
      <w:r>
        <w:tab/>
      </w:r>
      <w:r w:rsidRPr="004200BB">
        <w:t>Introduced and adopted (</w:t>
      </w:r>
      <w:hyperlink r:id="rId7" w:history="1">
        <w:r w:rsidRPr="004200BB">
          <w:rPr>
            <w:rStyle w:val="Hyperlink"/>
          </w:rPr>
          <w:t>House Journal</w:t>
        </w:r>
        <w:r w:rsidRPr="004200BB">
          <w:rPr>
            <w:rStyle w:val="Hyperlink"/>
          </w:rPr>
          <w:noBreakHyphen/>
          <w:t>page 4</w:t>
        </w:r>
      </w:hyperlink>
      <w:r w:rsidRPr="004200BB">
        <w:t>)</w:t>
      </w:r>
    </w:p>
    <w:p w:rsidR="00A508E8" w:rsidRDefault="00A508E8" w:rsidP="00A50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31" w:rsidRPr="00700B31" w:rsidRDefault="00700B31" w:rsidP="00700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31" w:rsidRDefault="00700B31" w:rsidP="00700B31">
      <w:r w:rsidRPr="00700B31">
        <w:rPr>
          <w:b/>
        </w:rPr>
        <w:t>VERSIONS OF THIS BILL</w:t>
      </w:r>
    </w:p>
    <w:p w:rsidR="00700B31" w:rsidRDefault="00700B31" w:rsidP="00700B31"/>
    <w:p w:rsidR="00700B31" w:rsidRDefault="004540DF" w:rsidP="00700B31">
      <w:hyperlink r:id="rId8" w:history="1">
        <w:r w:rsidR="00700B31">
          <w:rPr>
            <w:rStyle w:val="Hyperlink"/>
          </w:rPr>
          <w:t>1/21/2014</w:t>
        </w:r>
      </w:hyperlink>
    </w:p>
    <w:p w:rsidR="00700B31" w:rsidRDefault="00700B31" w:rsidP="00700B31"/>
    <w:p w:rsidR="00700B31" w:rsidRDefault="00700B31" w:rsidP="00700B31">
      <w:pPr>
        <w:sectPr w:rsidR="00700B31" w:rsidSect="00700B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9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DCE" w:rsidRDefault="00750977" w:rsidP="00B21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21DCE">
        <w:t xml:space="preserve">RECOGNIZE AND COMMEND THE </w:t>
      </w:r>
      <w:r w:rsidR="00B770EE">
        <w:t>RIVERSIDE</w:t>
      </w:r>
      <w:r w:rsidR="00B21DCE">
        <w:t xml:space="preserve"> HIGH SCHOOL </w:t>
      </w:r>
      <w:r w:rsidR="0043797B">
        <w:t xml:space="preserve">VARSITY </w:t>
      </w:r>
      <w:r w:rsidR="00B21DCE">
        <w:t>GIRLS CROSS COUNTRY TEAM FOR A SUCCESSFUL SEASON AND TO CONGRATULATE THE TEAM AND COACHES FOR CAPTURING THE 201</w:t>
      </w:r>
      <w:r w:rsidR="00B770EE">
        <w:t>3</w:t>
      </w:r>
      <w:r w:rsidR="00B21DCE">
        <w:t xml:space="preserve"> CLASS AA</w:t>
      </w:r>
      <w:r w:rsidR="00B770EE">
        <w:t>AA</w:t>
      </w:r>
      <w:r w:rsidR="00B21DCE">
        <w:t xml:space="preserve"> STATE CHAMPIONSHIP.</w:t>
      </w:r>
    </w:p>
    <w:p w:rsidR="00CB69CF" w:rsidRDefault="00CB6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672" w:rsidRDefault="00CB69CF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4672">
        <w:t xml:space="preserve">the </w:t>
      </w:r>
      <w:r w:rsidR="00CB0783">
        <w:t>Riverside</w:t>
      </w:r>
      <w:r w:rsidR="00C44672">
        <w:t xml:space="preserve"> High School </w:t>
      </w:r>
      <w:r w:rsidR="0043797B">
        <w:t xml:space="preserve">varsity </w:t>
      </w:r>
      <w:r w:rsidR="00C44672">
        <w:t>girls cross country team experienced a banner year, much to the delight of their fans and the disappointment of their rivals; and</w:t>
      </w:r>
    </w:p>
    <w:p w:rsidR="00CB0783" w:rsidRDefault="00CB0783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25" w:rsidRDefault="00C44672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F8C">
        <w:t xml:space="preserve">as the proud owners of five previous varsity </w:t>
      </w:r>
      <w:r>
        <w:t>girls cross country title troph</w:t>
      </w:r>
      <w:r w:rsidR="004B3F8C">
        <w:t>ies (</w:t>
      </w:r>
      <w:r w:rsidR="004B3F8C" w:rsidRPr="004B3F8C">
        <w:rPr>
          <w:color w:val="000000" w:themeColor="text1"/>
          <w:u w:color="000000" w:themeColor="text1"/>
        </w:rPr>
        <w:t xml:space="preserve">1995, 1996, 1997, 1998, </w:t>
      </w:r>
      <w:r w:rsidR="004B3F8C">
        <w:rPr>
          <w:color w:val="000000" w:themeColor="text1"/>
          <w:u w:color="000000" w:themeColor="text1"/>
        </w:rPr>
        <w:t xml:space="preserve">and </w:t>
      </w:r>
      <w:r w:rsidR="004B3F8C" w:rsidRPr="004B3F8C">
        <w:rPr>
          <w:color w:val="000000" w:themeColor="text1"/>
          <w:u w:color="000000" w:themeColor="text1"/>
        </w:rPr>
        <w:t>2001</w:t>
      </w:r>
      <w:r w:rsidR="004B3F8C">
        <w:rPr>
          <w:color w:val="000000" w:themeColor="text1"/>
          <w:u w:color="000000" w:themeColor="text1"/>
        </w:rPr>
        <w:t xml:space="preserve">), </w:t>
      </w:r>
      <w:r>
        <w:t xml:space="preserve">the Lady </w:t>
      </w:r>
      <w:r w:rsidR="00E82732">
        <w:t>Warriors</w:t>
      </w:r>
      <w:r>
        <w:t xml:space="preserve"> entered the 201</w:t>
      </w:r>
      <w:r w:rsidR="004B3F8C">
        <w:t>3</w:t>
      </w:r>
      <w:r>
        <w:t xml:space="preserve"> state meet with this goal in mind: to </w:t>
      </w:r>
      <w:r w:rsidR="00142A25">
        <w:t>run at championship level</w:t>
      </w:r>
      <w:r w:rsidR="008F7D56">
        <w:t xml:space="preserve"> as never before</w:t>
      </w:r>
      <w:r w:rsidR="004B3F8C">
        <w:t xml:space="preserve">. </w:t>
      </w:r>
      <w:r>
        <w:t xml:space="preserve">They </w:t>
      </w:r>
      <w:r w:rsidR="004B3F8C">
        <w:t>did so</w:t>
      </w:r>
      <w:r w:rsidR="00E82732">
        <w:t xml:space="preserve">, </w:t>
      </w:r>
      <w:r w:rsidR="004B3F8C">
        <w:t xml:space="preserve">and </w:t>
      </w:r>
      <w:r>
        <w:t>with style</w:t>
      </w:r>
      <w:r w:rsidR="00E82732">
        <w:t>, triumphing b</w:t>
      </w:r>
      <w:r w:rsidR="00980125">
        <w:rPr>
          <w:color w:val="000000" w:themeColor="text1"/>
          <w:u w:color="000000" w:themeColor="text1"/>
        </w:rPr>
        <w:t>y the l</w:t>
      </w:r>
      <w:r w:rsidR="00980125" w:rsidRPr="00016C49">
        <w:rPr>
          <w:color w:val="000000" w:themeColor="text1"/>
          <w:u w:color="000000" w:themeColor="text1"/>
        </w:rPr>
        <w:t xml:space="preserve">argest </w:t>
      </w:r>
      <w:r w:rsidR="00980125">
        <w:rPr>
          <w:color w:val="000000" w:themeColor="text1"/>
          <w:u w:color="000000" w:themeColor="text1"/>
        </w:rPr>
        <w:t>m</w:t>
      </w:r>
      <w:r w:rsidR="00980125" w:rsidRPr="00016C49">
        <w:rPr>
          <w:color w:val="000000" w:themeColor="text1"/>
          <w:u w:color="000000" w:themeColor="text1"/>
        </w:rPr>
        <w:t xml:space="preserve">argin of </w:t>
      </w:r>
      <w:r w:rsidR="00980125">
        <w:rPr>
          <w:color w:val="000000" w:themeColor="text1"/>
          <w:u w:color="000000" w:themeColor="text1"/>
        </w:rPr>
        <w:t>v</w:t>
      </w:r>
      <w:r w:rsidR="00980125" w:rsidRPr="00016C49">
        <w:rPr>
          <w:color w:val="000000" w:themeColor="text1"/>
          <w:u w:color="000000" w:themeColor="text1"/>
        </w:rPr>
        <w:t xml:space="preserve">ictory in </w:t>
      </w:r>
      <w:r w:rsidR="00980125">
        <w:rPr>
          <w:color w:val="000000" w:themeColor="text1"/>
          <w:u w:color="000000" w:themeColor="text1"/>
        </w:rPr>
        <w:t>the h</w:t>
      </w:r>
      <w:r w:rsidR="00980125" w:rsidRPr="00016C49">
        <w:rPr>
          <w:color w:val="000000" w:themeColor="text1"/>
          <w:u w:color="000000" w:themeColor="text1"/>
        </w:rPr>
        <w:t xml:space="preserve">istory of </w:t>
      </w:r>
      <w:r w:rsidR="00980125">
        <w:rPr>
          <w:color w:val="000000" w:themeColor="text1"/>
          <w:u w:color="000000" w:themeColor="text1"/>
        </w:rPr>
        <w:t>this State for both boys and</w:t>
      </w:r>
      <w:r w:rsidR="00980125" w:rsidRPr="00016C49">
        <w:rPr>
          <w:color w:val="000000" w:themeColor="text1"/>
          <w:u w:color="000000" w:themeColor="text1"/>
        </w:rPr>
        <w:t xml:space="preserve"> </w:t>
      </w:r>
      <w:r w:rsidR="00980125">
        <w:rPr>
          <w:color w:val="000000" w:themeColor="text1"/>
          <w:u w:color="000000" w:themeColor="text1"/>
        </w:rPr>
        <w:t>g</w:t>
      </w:r>
      <w:r w:rsidR="00980125" w:rsidRPr="00016C49">
        <w:rPr>
          <w:color w:val="000000" w:themeColor="text1"/>
          <w:u w:color="000000" w:themeColor="text1"/>
        </w:rPr>
        <w:t>irls</w:t>
      </w:r>
      <w:r w:rsidR="00980125">
        <w:rPr>
          <w:color w:val="000000" w:themeColor="text1"/>
          <w:u w:color="000000" w:themeColor="text1"/>
        </w:rPr>
        <w:t xml:space="preserve"> </w:t>
      </w:r>
      <w:r w:rsidR="00E82732">
        <w:rPr>
          <w:color w:val="000000" w:themeColor="text1"/>
          <w:u w:color="000000" w:themeColor="text1"/>
        </w:rPr>
        <w:t xml:space="preserve">cross country </w:t>
      </w:r>
      <w:r w:rsidR="00980125">
        <w:rPr>
          <w:color w:val="000000" w:themeColor="text1"/>
          <w:u w:color="000000" w:themeColor="text1"/>
        </w:rPr>
        <w:t>divisions</w:t>
      </w:r>
      <w:r w:rsidR="00E82732">
        <w:rPr>
          <w:color w:val="000000" w:themeColor="text1"/>
          <w:u w:color="000000" w:themeColor="text1"/>
        </w:rPr>
        <w:t>; and</w:t>
      </w:r>
    </w:p>
    <w:p w:rsidR="00980125" w:rsidRDefault="00980125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125" w:rsidRPr="00016C49" w:rsidRDefault="00980125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the </w:t>
      </w:r>
      <w:r w:rsidR="00607FCC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produced five </w:t>
      </w:r>
      <w:r w:rsidRPr="00016C49">
        <w:rPr>
          <w:color w:val="000000" w:themeColor="text1"/>
          <w:u w:color="000000" w:themeColor="text1"/>
        </w:rPr>
        <w:t>All</w:t>
      </w:r>
      <w:r w:rsidR="00F07F39">
        <w:rPr>
          <w:color w:val="000000" w:themeColor="text1"/>
          <w:u w:color="000000" w:themeColor="text1"/>
        </w:rPr>
        <w:noBreakHyphen/>
      </w:r>
      <w:r w:rsidRPr="00016C49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r</w:t>
      </w:r>
      <w:r w:rsidRPr="00016C49">
        <w:rPr>
          <w:color w:val="000000" w:themeColor="text1"/>
          <w:u w:color="000000" w:themeColor="text1"/>
        </w:rPr>
        <w:t>unners</w:t>
      </w:r>
      <w:r>
        <w:rPr>
          <w:color w:val="000000" w:themeColor="text1"/>
          <w:u w:color="000000" w:themeColor="text1"/>
        </w:rPr>
        <w:t xml:space="preserve">, senior </w:t>
      </w:r>
      <w:r w:rsidRPr="00016C49">
        <w:rPr>
          <w:color w:val="000000" w:themeColor="text1"/>
          <w:u w:color="000000" w:themeColor="text1"/>
        </w:rPr>
        <w:t>Allie Arsiniega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freshman </w:t>
      </w:r>
      <w:r>
        <w:rPr>
          <w:color w:val="000000" w:themeColor="text1"/>
          <w:u w:color="000000" w:themeColor="text1"/>
        </w:rPr>
        <w:t>A</w:t>
      </w:r>
      <w:r w:rsidRPr="00016C49">
        <w:rPr>
          <w:color w:val="000000" w:themeColor="text1"/>
          <w:u w:color="000000" w:themeColor="text1"/>
        </w:rPr>
        <w:t>bigail Smith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junior </w:t>
      </w:r>
      <w:r w:rsidRPr="00016C49">
        <w:rPr>
          <w:color w:val="000000" w:themeColor="text1"/>
          <w:u w:color="000000" w:themeColor="text1"/>
        </w:rPr>
        <w:t>Carly Howell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sophomore </w:t>
      </w:r>
      <w:r w:rsidRPr="00016C49">
        <w:rPr>
          <w:color w:val="000000" w:themeColor="text1"/>
          <w:u w:color="000000" w:themeColor="text1"/>
        </w:rPr>
        <w:t>Emma Spencer</w:t>
      </w:r>
      <w:r>
        <w:rPr>
          <w:color w:val="000000" w:themeColor="text1"/>
          <w:u w:color="000000" w:themeColor="text1"/>
        </w:rPr>
        <w:t xml:space="preserve">, and </w:t>
      </w:r>
      <w:r w:rsidR="00607FCC">
        <w:rPr>
          <w:color w:val="000000" w:themeColor="text1"/>
          <w:u w:color="000000" w:themeColor="text1"/>
        </w:rPr>
        <w:t xml:space="preserve">freshman </w:t>
      </w:r>
      <w:r w:rsidRPr="00016C49">
        <w:rPr>
          <w:color w:val="000000" w:themeColor="text1"/>
          <w:u w:color="000000" w:themeColor="text1"/>
        </w:rPr>
        <w:t>Cate Ambrose</w:t>
      </w:r>
      <w:r>
        <w:rPr>
          <w:color w:val="000000" w:themeColor="text1"/>
          <w:u w:color="000000" w:themeColor="text1"/>
        </w:rPr>
        <w:t>; and</w:t>
      </w:r>
    </w:p>
    <w:p w:rsidR="00980125" w:rsidRDefault="00980125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607FCC">
        <w:t>3</w:t>
      </w:r>
      <w:r>
        <w:t xml:space="preserve"> crown was secure, exultant </w:t>
      </w:r>
      <w:r w:rsidR="00607FCC">
        <w:t>Riverside</w:t>
      </w:r>
      <w:r>
        <w:t xml:space="preserve"> fans began making plans to return next year to see the Lady </w:t>
      </w:r>
      <w:r w:rsidR="00607FCC">
        <w:t>Warriors</w:t>
      </w:r>
      <w:r>
        <w:t xml:space="preserve"> repeat the victory; and</w:t>
      </w:r>
    </w:p>
    <w:p w:rsidR="00F11B83" w:rsidRDefault="00F11B83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Coach </w:t>
      </w:r>
      <w:r w:rsidR="0093234F">
        <w:t xml:space="preserve">Eric Cummings, ably assisted by Coach Heather Greene, </w:t>
      </w:r>
      <w:r w:rsidR="001D1476">
        <w:t>f</w:t>
      </w:r>
      <w:r>
        <w:t xml:space="preserve">orged a championship team through successfully imparting his own athletic skills and </w:t>
      </w:r>
      <w:r w:rsidR="0047555B">
        <w:t>knowledge</w:t>
      </w:r>
      <w:r w:rsidR="00AA0C82">
        <w:t>. In the process, he taught these young people lessons that will stand them in good stead for the rest of their lives</w:t>
      </w:r>
      <w:r>
        <w:t>; and</w:t>
      </w:r>
    </w:p>
    <w:p w:rsidR="000F512A" w:rsidRDefault="000F512A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408" w:rsidRPr="00016C49" w:rsidRDefault="00184408" w:rsidP="00184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further zest to an already sweet victory, Coach </w:t>
      </w:r>
      <w:r w:rsidRPr="00016C49">
        <w:rPr>
          <w:color w:val="000000" w:themeColor="text1"/>
          <w:u w:color="000000" w:themeColor="text1"/>
        </w:rPr>
        <w:t>Cummings was named 2013 South Carolina Track &amp; Cross Country Coaches Association 4A Girls Cross Country Coach of the Year</w:t>
      </w:r>
      <w:r>
        <w:rPr>
          <w:color w:val="000000" w:themeColor="text1"/>
          <w:u w:color="000000" w:themeColor="text1"/>
        </w:rPr>
        <w:t xml:space="preserve">, and Coach </w:t>
      </w:r>
      <w:r w:rsidRPr="00016C49">
        <w:rPr>
          <w:color w:val="000000" w:themeColor="text1"/>
          <w:u w:color="000000" w:themeColor="text1"/>
        </w:rPr>
        <w:t>Greene was named 2013 South Carolina Track &amp; Cross Country Coaches Association Assistant Cross Country Coach of the Year</w:t>
      </w:r>
      <w:r>
        <w:rPr>
          <w:color w:val="000000" w:themeColor="text1"/>
          <w:u w:color="000000" w:themeColor="text1"/>
        </w:rPr>
        <w:t>; and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F3B88">
        <w:t xml:space="preserve">members of the </w:t>
      </w:r>
      <w:r w:rsidR="0043797B">
        <w:t>Riverside</w:t>
      </w:r>
      <w:r>
        <w:t xml:space="preserve"> High School </w:t>
      </w:r>
      <w:r w:rsidR="0043797B">
        <w:t xml:space="preserve">varsity </w:t>
      </w:r>
      <w:r>
        <w:t>girls cross country team ha</w:t>
      </w:r>
      <w:r w:rsidR="00AF3B88">
        <w:t>ve</w:t>
      </w:r>
      <w:r>
        <w:t xml:space="preserve"> </w:t>
      </w:r>
      <w:r w:rsidR="00A6589B">
        <w:t>triumphed</w:t>
      </w:r>
      <w:r w:rsidR="009A218C">
        <w:t xml:space="preserve"> indeed</w:t>
      </w:r>
      <w:r w:rsidR="00A6589B">
        <w:t xml:space="preserve">, bringing home </w:t>
      </w:r>
      <w:r>
        <w:t xml:space="preserve">a </w:t>
      </w:r>
      <w:r w:rsidR="00A6589B">
        <w:t>well</w:t>
      </w:r>
      <w:r w:rsidR="00F07F39">
        <w:noBreakHyphen/>
      </w:r>
      <w:r w:rsidR="00A6589B">
        <w:t xml:space="preserve">earned </w:t>
      </w:r>
      <w:r>
        <w:t>state title</w:t>
      </w:r>
      <w:r w:rsidR="00A6589B">
        <w:t>,</w:t>
      </w:r>
      <w:r>
        <w:t xml:space="preserve"> and in so doing ha</w:t>
      </w:r>
      <w:r w:rsidR="00AF3B88">
        <w:t>ve</w:t>
      </w:r>
      <w:r>
        <w:t xml:space="preserve"> brought great pride to </w:t>
      </w:r>
      <w:r w:rsidR="00AF3B88">
        <w:t>their</w:t>
      </w:r>
      <w:r>
        <w:t xml:space="preserve"> school and community. Now, therefore,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C270AF">
        <w:t>Riverside</w:t>
      </w:r>
      <w:r>
        <w:t xml:space="preserve"> High School </w:t>
      </w:r>
      <w:r w:rsidR="0043797B">
        <w:t xml:space="preserve">varsity </w:t>
      </w:r>
      <w:r>
        <w:t>girls cross country team for a successful season and congratulate the team and coaches for capturing the 201</w:t>
      </w:r>
      <w:r w:rsidR="00C270AF">
        <w:t>3</w:t>
      </w:r>
      <w:r>
        <w:t xml:space="preserve"> Class </w:t>
      </w:r>
      <w:r w:rsidR="00C270AF">
        <w:t>AA</w:t>
      </w:r>
      <w:r>
        <w:t>AA State Championship.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D1A0D">
        <w:t>Andy Crowley</w:t>
      </w:r>
      <w:r>
        <w:t xml:space="preserve"> and Coach </w:t>
      </w:r>
      <w:r w:rsidR="00D820A6">
        <w:t>Eric Cummings</w:t>
      </w:r>
      <w:r>
        <w:t xml:space="preserve"> of </w:t>
      </w:r>
      <w:r w:rsidR="00C270AF">
        <w:t>Riverside</w:t>
      </w:r>
      <w:r>
        <w:t xml:space="preserve"> High School.</w:t>
      </w:r>
    </w:p>
    <w:p w:rsidR="004130A6" w:rsidRDefault="00F07F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0A6" w:rsidRDefault="004130A6" w:rsidP="00700B31">
      <w:pPr>
        <w:suppressAutoHyphens/>
      </w:pPr>
    </w:p>
    <w:sectPr w:rsidR="004130A6" w:rsidSect="00700B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9CF" w:rsidRDefault="00CB69CF" w:rsidP="009F0C77">
      <w:r>
        <w:separator/>
      </w:r>
    </w:p>
  </w:endnote>
  <w:endnote w:type="continuationSeparator" w:id="0">
    <w:p w:rsidR="00CB69CF" w:rsidRDefault="00CB69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4F0A34-2318-4D3A-8F04-81930429868D}"/>
    <w:embedBold r:id="rId2" w:fontKey="{3A83F588-112B-4814-BEA2-01B650E083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F073AC-EC96-42E3-8768-03E0A7EF33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6311A0-85D9-4CC1-AA21-D4660FA5F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944A0E-19C1-476D-AD54-CE936F23D0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B31" w:rsidRPr="004130A6" w:rsidRDefault="00700B31" w:rsidP="00413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[4516]</w:t>
    </w:r>
    <w:r>
      <w:tab/>
    </w:r>
    <w:r w:rsidR="008339CC">
      <w:fldChar w:fldCharType="begin"/>
    </w:r>
    <w:r w:rsidR="008339CC">
      <w:instrText xml:space="preserve"> PAGE  \* MERGEFORMAT </w:instrText>
    </w:r>
    <w:r w:rsidR="008339CC">
      <w:fldChar w:fldCharType="separate"/>
    </w:r>
    <w:r w:rsidR="004540DF">
      <w:rPr>
        <w:noProof/>
      </w:rPr>
      <w:t>1</w:t>
    </w:r>
    <w:r w:rsidR="008339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9CF" w:rsidRDefault="00CB69CF" w:rsidP="009F0C77">
      <w:r>
        <w:separator/>
      </w:r>
    </w:p>
  </w:footnote>
  <w:footnote w:type="continuationSeparator" w:id="0">
    <w:p w:rsidR="00CB69CF" w:rsidRDefault="00CB69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9HTC14"/>
    <w:docVar w:name="CoverBillType" w:val="r"/>
    <w:docVar w:name="docpath" w:val="L:\Council\bills\RM\1409HTC14.DOCX"/>
    <w:docVar w:name="dvBillNumber" w:val="45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4B52"/>
    <w:rsid w:val="00011869"/>
    <w:rsid w:val="000B4D48"/>
    <w:rsid w:val="000E1785"/>
    <w:rsid w:val="000F40FA"/>
    <w:rsid w:val="000F512A"/>
    <w:rsid w:val="0010776B"/>
    <w:rsid w:val="00133E66"/>
    <w:rsid w:val="00142A25"/>
    <w:rsid w:val="001435A3"/>
    <w:rsid w:val="00184408"/>
    <w:rsid w:val="001B4029"/>
    <w:rsid w:val="001D08F2"/>
    <w:rsid w:val="001D1476"/>
    <w:rsid w:val="001D525B"/>
    <w:rsid w:val="001D7F4F"/>
    <w:rsid w:val="002251B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155B"/>
    <w:rsid w:val="003D01E8"/>
    <w:rsid w:val="003E5288"/>
    <w:rsid w:val="003F6D79"/>
    <w:rsid w:val="004130A6"/>
    <w:rsid w:val="0041760A"/>
    <w:rsid w:val="00417C01"/>
    <w:rsid w:val="0043797B"/>
    <w:rsid w:val="004540DF"/>
    <w:rsid w:val="0047555B"/>
    <w:rsid w:val="004809EE"/>
    <w:rsid w:val="004B35E0"/>
    <w:rsid w:val="004B3F8C"/>
    <w:rsid w:val="004E7D54"/>
    <w:rsid w:val="005273C6"/>
    <w:rsid w:val="00530A69"/>
    <w:rsid w:val="00545593"/>
    <w:rsid w:val="00551C73"/>
    <w:rsid w:val="00560A80"/>
    <w:rsid w:val="00577C6C"/>
    <w:rsid w:val="005C2FE2"/>
    <w:rsid w:val="005E2BC9"/>
    <w:rsid w:val="00605102"/>
    <w:rsid w:val="00607FCC"/>
    <w:rsid w:val="006215AA"/>
    <w:rsid w:val="006913C9"/>
    <w:rsid w:val="0069470D"/>
    <w:rsid w:val="006D1A0D"/>
    <w:rsid w:val="006D233E"/>
    <w:rsid w:val="00700B31"/>
    <w:rsid w:val="00734B52"/>
    <w:rsid w:val="00734F00"/>
    <w:rsid w:val="00750977"/>
    <w:rsid w:val="007A70AE"/>
    <w:rsid w:val="0083042A"/>
    <w:rsid w:val="008339CC"/>
    <w:rsid w:val="008362E8"/>
    <w:rsid w:val="00865845"/>
    <w:rsid w:val="008A1768"/>
    <w:rsid w:val="008F0F33"/>
    <w:rsid w:val="008F4429"/>
    <w:rsid w:val="008F7D56"/>
    <w:rsid w:val="00915954"/>
    <w:rsid w:val="0093234F"/>
    <w:rsid w:val="0094021A"/>
    <w:rsid w:val="00980125"/>
    <w:rsid w:val="009A218C"/>
    <w:rsid w:val="009B44AF"/>
    <w:rsid w:val="009C6A0B"/>
    <w:rsid w:val="009E4170"/>
    <w:rsid w:val="009F0C77"/>
    <w:rsid w:val="009F4DD1"/>
    <w:rsid w:val="00A15EF1"/>
    <w:rsid w:val="00A41684"/>
    <w:rsid w:val="00A508E8"/>
    <w:rsid w:val="00A64E80"/>
    <w:rsid w:val="00A6589B"/>
    <w:rsid w:val="00A72BCD"/>
    <w:rsid w:val="00A741D9"/>
    <w:rsid w:val="00A833AB"/>
    <w:rsid w:val="00A9741D"/>
    <w:rsid w:val="00AA0C82"/>
    <w:rsid w:val="00AD4B17"/>
    <w:rsid w:val="00AF3B88"/>
    <w:rsid w:val="00B21DCE"/>
    <w:rsid w:val="00B412D4"/>
    <w:rsid w:val="00B67B35"/>
    <w:rsid w:val="00B770EE"/>
    <w:rsid w:val="00BC672E"/>
    <w:rsid w:val="00BE3C22"/>
    <w:rsid w:val="00C0345E"/>
    <w:rsid w:val="00C270AF"/>
    <w:rsid w:val="00C3483A"/>
    <w:rsid w:val="00C44672"/>
    <w:rsid w:val="00C73A09"/>
    <w:rsid w:val="00C74E9D"/>
    <w:rsid w:val="00C82FD3"/>
    <w:rsid w:val="00C92819"/>
    <w:rsid w:val="00CB0783"/>
    <w:rsid w:val="00CB69CF"/>
    <w:rsid w:val="00CC6B7B"/>
    <w:rsid w:val="00CD2089"/>
    <w:rsid w:val="00D73A67"/>
    <w:rsid w:val="00D820A6"/>
    <w:rsid w:val="00D970A9"/>
    <w:rsid w:val="00DF3845"/>
    <w:rsid w:val="00E05AFD"/>
    <w:rsid w:val="00E41911"/>
    <w:rsid w:val="00E42D31"/>
    <w:rsid w:val="00E82732"/>
    <w:rsid w:val="00E92EEF"/>
    <w:rsid w:val="00EB1DF3"/>
    <w:rsid w:val="00ED5863"/>
    <w:rsid w:val="00F07F39"/>
    <w:rsid w:val="00F11B83"/>
    <w:rsid w:val="00F24442"/>
    <w:rsid w:val="00F50AE3"/>
    <w:rsid w:val="00F67CF1"/>
    <w:rsid w:val="00F840F0"/>
    <w:rsid w:val="00FB0D0D"/>
    <w:rsid w:val="00FB43B4"/>
    <w:rsid w:val="00FC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F41B79-100E-4C7F-9EFE-1CE21BA9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5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0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16_2014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8467-9EE4-4D77-A196-B8319DC1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2712</Characters>
  <Application>Microsoft Office Word</Application>
  <DocSecurity>0</DocSecurity>
  <Lines>22</Lines>
  <Paragraphs>6</Paragraphs>
  <ScaleCrop>false</ScaleCrop>
  <Company>LPITS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4516: Riverside High School Varsity Girls Cross Country Team - South Carolina Legislature Online</dc:title>
  <dc:creator>McDowell</dc:creator>
  <cp:lastModifiedBy>N Cumfer</cp:lastModifiedBy>
  <cp:revision>6</cp:revision>
  <cp:lastPrinted>2014-01-13T19:47:00Z</cp:lastPrinted>
  <dcterms:created xsi:type="dcterms:W3CDTF">2014-01-21T17:32:00Z</dcterms:created>
  <dcterms:modified xsi:type="dcterms:W3CDTF">2014-12-05T16:57:00Z</dcterms:modified>
</cp:coreProperties>
</file>