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CB9" w:rsidRDefault="00D05CB9" w:rsidP="00D05CB9">
      <w:pPr>
        <w:widowControl w:val="0"/>
        <w:jc w:val="center"/>
      </w:pPr>
      <w:r w:rsidRPr="00D05CB9">
        <w:rPr>
          <w:b/>
        </w:rPr>
        <w:t>South Carolina General Assembly</w:t>
      </w:r>
    </w:p>
    <w:p w:rsidR="00D05CB9" w:rsidRDefault="00D05CB9" w:rsidP="00D05CB9">
      <w:pPr>
        <w:widowControl w:val="0"/>
        <w:jc w:val="center"/>
      </w:pPr>
      <w:r>
        <w:t>120th Session, 2013-2014</w:t>
      </w:r>
    </w:p>
    <w:p w:rsidR="00D05CB9" w:rsidRDefault="00D05CB9" w:rsidP="00D05CB9">
      <w:pPr>
        <w:widowControl w:val="0"/>
        <w:jc w:val="left"/>
      </w:pPr>
    </w:p>
    <w:p w:rsidR="00D05CB9" w:rsidRDefault="00D05CB9" w:rsidP="00D05CB9">
      <w:pPr>
        <w:widowControl w:val="0"/>
        <w:jc w:val="left"/>
        <w:rPr>
          <w:b/>
        </w:rPr>
      </w:pPr>
      <w:r w:rsidRPr="00D05CB9">
        <w:rPr>
          <w:b/>
        </w:rPr>
        <w:t>H. 4584</w:t>
      </w:r>
    </w:p>
    <w:p w:rsidR="00D05CB9" w:rsidRDefault="00D05CB9" w:rsidP="00D05CB9">
      <w:pPr>
        <w:widowControl w:val="0"/>
        <w:jc w:val="left"/>
        <w:rPr>
          <w:b/>
        </w:rPr>
      </w:pPr>
    </w:p>
    <w:p w:rsidR="00D05CB9" w:rsidRDefault="00D05CB9" w:rsidP="00D05CB9">
      <w:pPr>
        <w:widowControl w:val="0"/>
        <w:jc w:val="left"/>
      </w:pPr>
      <w:r w:rsidRPr="00D05CB9">
        <w:rPr>
          <w:b/>
        </w:rPr>
        <w:t>STATUS INFORMATION</w:t>
      </w:r>
    </w:p>
    <w:p w:rsidR="00D05CB9" w:rsidRDefault="00D05CB9" w:rsidP="00D05CB9">
      <w:pPr>
        <w:widowControl w:val="0"/>
        <w:jc w:val="left"/>
      </w:pPr>
    </w:p>
    <w:p w:rsidR="00D05CB9" w:rsidRDefault="00D05CB9" w:rsidP="00D05CB9">
      <w:pPr>
        <w:widowControl w:val="0"/>
        <w:jc w:val="left"/>
      </w:pPr>
      <w:r>
        <w:t>House Resolution</w:t>
      </w:r>
    </w:p>
    <w:p w:rsidR="00D05CB9" w:rsidRDefault="00D05CB9" w:rsidP="00D05CB9">
      <w:pPr>
        <w:widowControl w:val="0"/>
        <w:jc w:val="left"/>
      </w:pPr>
      <w:r>
        <w:t>Sponsors: Reps. Brannon, Alexander, Allison, Anderson, Anthony, Atwater, Bales, Ballentine, Bannister, Barfield, Bedingfield, Bernstein, Bingham, Bowen, Bowers, Branham,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05CB9" w:rsidRDefault="00D05CB9" w:rsidP="00D05CB9">
      <w:pPr>
        <w:widowControl w:val="0"/>
        <w:jc w:val="left"/>
      </w:pPr>
      <w:r>
        <w:t>Document Path: l:\council\bills\gm\29856cm14.docx</w:t>
      </w:r>
    </w:p>
    <w:p w:rsidR="00D05CB9" w:rsidRDefault="00D05CB9" w:rsidP="00D05CB9">
      <w:pPr>
        <w:widowControl w:val="0"/>
        <w:jc w:val="left"/>
      </w:pPr>
    </w:p>
    <w:p w:rsidR="00D05CB9" w:rsidRDefault="00D05CB9" w:rsidP="00D05CB9">
      <w:pPr>
        <w:widowControl w:val="0"/>
        <w:jc w:val="left"/>
      </w:pPr>
      <w:r>
        <w:t>Introduced in the House on February 4, 2014</w:t>
      </w:r>
    </w:p>
    <w:p w:rsidR="00D05CB9" w:rsidRDefault="00D05CB9" w:rsidP="00D05CB9">
      <w:pPr>
        <w:widowControl w:val="0"/>
        <w:jc w:val="left"/>
      </w:pPr>
      <w:r>
        <w:t>Adopted by the House on February 4, 2014</w:t>
      </w:r>
    </w:p>
    <w:p w:rsidR="00D05CB9" w:rsidRDefault="00D05CB9" w:rsidP="00D05CB9">
      <w:pPr>
        <w:widowControl w:val="0"/>
        <w:jc w:val="left"/>
      </w:pPr>
    </w:p>
    <w:p w:rsidR="00D05CB9" w:rsidRDefault="00D05CB9" w:rsidP="00D05CB9">
      <w:pPr>
        <w:widowControl w:val="0"/>
        <w:jc w:val="left"/>
      </w:pPr>
      <w:r>
        <w:t xml:space="preserve">Summary: </w:t>
      </w:r>
      <w:r w:rsidR="007671F0">
        <w:t>Landrum High School Girls Varsity Cross-Country Team</w:t>
      </w:r>
    </w:p>
    <w:p w:rsidR="00D05CB9" w:rsidRDefault="00D05CB9" w:rsidP="00D05CB9">
      <w:pPr>
        <w:widowControl w:val="0"/>
        <w:jc w:val="left"/>
      </w:pPr>
    </w:p>
    <w:p w:rsidR="00D05CB9" w:rsidRDefault="00D05CB9" w:rsidP="00D05CB9">
      <w:pPr>
        <w:widowControl w:val="0"/>
        <w:jc w:val="left"/>
      </w:pPr>
    </w:p>
    <w:p w:rsidR="00D05CB9" w:rsidRDefault="00D05CB9" w:rsidP="00D05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CB9">
        <w:rPr>
          <w:b/>
        </w:rPr>
        <w:t>HISTORY OF LEGISLATIVE ACTIONS</w:t>
      </w:r>
    </w:p>
    <w:p w:rsidR="00D05CB9" w:rsidRDefault="00D05CB9" w:rsidP="00D05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5CB9" w:rsidRPr="00D05CB9" w:rsidRDefault="00D05CB9" w:rsidP="00D05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CB9">
        <w:rPr>
          <w:u w:val="single"/>
        </w:rPr>
        <w:tab/>
        <w:t>Date</w:t>
      </w:r>
      <w:r w:rsidRPr="00D05CB9">
        <w:rPr>
          <w:u w:val="single"/>
        </w:rPr>
        <w:tab/>
        <w:t>Body</w:t>
      </w:r>
      <w:r w:rsidRPr="00D05CB9">
        <w:rPr>
          <w:u w:val="single"/>
        </w:rPr>
        <w:tab/>
        <w:t>Action Description with journal page number</w:t>
      </w:r>
      <w:r w:rsidRPr="00D05CB9">
        <w:rPr>
          <w:u w:val="single"/>
        </w:rPr>
        <w:tab/>
      </w:r>
      <w:bookmarkStart w:id="0" w:name="_GoBack"/>
      <w:bookmarkEnd w:id="0"/>
    </w:p>
    <w:p w:rsidR="00F42015" w:rsidRDefault="00F42015" w:rsidP="00F42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B17F90">
        <w:t>Introduced and adopted (</w:t>
      </w:r>
      <w:hyperlink r:id="rId7" w:history="1">
        <w:r w:rsidRPr="00B17F90">
          <w:rPr>
            <w:rStyle w:val="Hyperlink"/>
          </w:rPr>
          <w:t>House Journal</w:t>
        </w:r>
        <w:r w:rsidRPr="00B17F90">
          <w:rPr>
            <w:rStyle w:val="Hyperlink"/>
          </w:rPr>
          <w:noBreakHyphen/>
          <w:t>page 23</w:t>
        </w:r>
      </w:hyperlink>
      <w:r w:rsidRPr="00B17F90">
        <w:t>)</w:t>
      </w:r>
    </w:p>
    <w:p w:rsidR="00F42015" w:rsidRDefault="00F42015" w:rsidP="00F42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CB9" w:rsidRPr="00D05CB9" w:rsidRDefault="00D05CB9" w:rsidP="00D05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CB9" w:rsidRDefault="00D05CB9" w:rsidP="00D05CB9">
      <w:r w:rsidRPr="00D05CB9">
        <w:rPr>
          <w:b/>
        </w:rPr>
        <w:t>VERSIONS OF THIS BILL</w:t>
      </w:r>
    </w:p>
    <w:p w:rsidR="00D05CB9" w:rsidRDefault="00D05CB9" w:rsidP="00D05CB9"/>
    <w:p w:rsidR="00D05CB9" w:rsidRDefault="002971CE" w:rsidP="00D05CB9">
      <w:hyperlink r:id="rId8" w:history="1">
        <w:r w:rsidR="00D05CB9">
          <w:rPr>
            <w:rStyle w:val="Hyperlink"/>
          </w:rPr>
          <w:t>2/4/2014</w:t>
        </w:r>
      </w:hyperlink>
    </w:p>
    <w:p w:rsidR="00D05CB9" w:rsidRDefault="00D05CB9" w:rsidP="00D05CB9"/>
    <w:p w:rsidR="00D05CB9" w:rsidRDefault="00D05CB9" w:rsidP="00D05CB9">
      <w:pPr>
        <w:sectPr w:rsidR="00D05CB9" w:rsidSect="00D05C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78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LANDRUM HIGH SCHOOL GIRLS VARSITY CROSS</w:t>
      </w:r>
      <w:r w:rsidR="004D421C">
        <w:noBreakHyphen/>
      </w:r>
      <w:r>
        <w:t>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52536"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52536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A78A1" w:rsidRDefault="00DA78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789C" w:rsidRDefault="00DA78A1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0789C">
        <w:t>the South Carolina House of Representatives is pleased to learn that the members of the Landrum High School girls varsity cross</w:t>
      </w:r>
      <w:r w:rsidR="004D421C">
        <w:noBreakHyphen/>
      </w:r>
      <w:r w:rsidR="00D0789C">
        <w:t xml:space="preserve">country team </w:t>
      </w:r>
      <w:r w:rsidR="00D0789C">
        <w:rPr>
          <w:color w:val="000000" w:themeColor="text1"/>
          <w:u w:color="000000" w:themeColor="text1"/>
        </w:rPr>
        <w:t xml:space="preserve">of Spartanburg County </w:t>
      </w:r>
      <w:r w:rsidR="00D0789C">
        <w:t xml:space="preserve">took top honors at the state competition </w:t>
      </w:r>
      <w:r w:rsidR="00D738B4">
        <w:t xml:space="preserve">in Columbia </w:t>
      </w:r>
      <w:r w:rsidR="00D0789C">
        <w:t xml:space="preserve">on </w:t>
      </w:r>
      <w:r w:rsidR="00D738B4">
        <w:t>Saturday, November 9, 2013;</w:t>
      </w:r>
      <w:r w:rsidR="00D0789C">
        <w:t xml:space="preserve"> and</w:t>
      </w: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38B4">
        <w:t>with the sweet taste of victory still in their mouths</w:t>
      </w:r>
      <w:r w:rsidR="00652536">
        <w:t xml:space="preserve"> from their 2012 state victory</w:t>
      </w:r>
      <w:r w:rsidR="00D738B4">
        <w:t>, the Landrum Lady Cardinals returned to the state finals</w:t>
      </w:r>
      <w:r w:rsidR="00652536">
        <w:t xml:space="preserve"> and</w:t>
      </w:r>
      <w:r>
        <w:t xml:space="preserve"> </w:t>
      </w:r>
      <w:r w:rsidR="00D738B4">
        <w:t>defeat</w:t>
      </w:r>
      <w:r w:rsidR="00652536">
        <w:t>ed</w:t>
      </w:r>
      <w:r w:rsidR="00D738B4">
        <w:t xml:space="preserve"> second</w:t>
      </w:r>
      <w:r w:rsidR="004D421C">
        <w:noBreakHyphen/>
      </w:r>
      <w:r w:rsidR="00D738B4">
        <w:t xml:space="preserve">place Bishop England </w:t>
      </w:r>
      <w:r w:rsidR="004D421C">
        <w:t xml:space="preserve">High School </w:t>
      </w:r>
      <w:r w:rsidR="00D738B4">
        <w:t>by one point; and</w:t>
      </w:r>
    </w:p>
    <w:p w:rsidR="00652536" w:rsidRDefault="00652536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2536" w:rsidRDefault="00652536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nail</w:t>
      </w:r>
      <w:r w:rsidR="004D421C">
        <w:noBreakHyphen/>
      </w:r>
      <w:r>
        <w:t>biting win rested on the Lady Cardinals</w:t>
      </w:r>
      <w:r w:rsidR="004D421C" w:rsidRPr="004D421C">
        <w:t>’</w:t>
      </w:r>
      <w:r>
        <w:t xml:space="preserve"> </w:t>
      </w:r>
      <w:r w:rsidR="004D421C">
        <w:t>accomplishments</w:t>
      </w:r>
      <w:r>
        <w:t xml:space="preserve"> in the last thousand meters of the day; and</w:t>
      </w:r>
    </w:p>
    <w:p w:rsidR="00652536" w:rsidRDefault="00652536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2536" w:rsidRDefault="00652536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team</w:t>
      </w:r>
      <w:r w:rsidR="004D421C" w:rsidRPr="004D421C">
        <w:t>’</w:t>
      </w:r>
      <w:r>
        <w:t>s championship effort was bolstered by the outstanding performance of four runners who received all</w:t>
      </w:r>
      <w:r w:rsidR="004D421C">
        <w:noBreakHyphen/>
      </w:r>
      <w:r>
        <w:t>state accolades: Laura Ford, Sarah Cash, Grace Valentine, and Grace Furman; and</w:t>
      </w: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738B4">
        <w:t>endurance, strength, and speed,</w:t>
      </w:r>
      <w:r>
        <w:rPr>
          <w:color w:val="000000" w:themeColor="text1"/>
          <w:u w:color="000000" w:themeColor="text1"/>
        </w:rPr>
        <w:t xml:space="preserve"> Head Coach </w:t>
      </w:r>
      <w:r w:rsidR="00D738B4">
        <w:t>Jeremy Darby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build a championship team and teach these athletes lessons that will prove invaluable through life both on and off the </w:t>
      </w:r>
      <w:r w:rsidR="00D738B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8A1" w:rsidRDefault="00D0789C" w:rsidP="00D07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738B4">
        <w:t>Landrum High School runn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A78A1">
        <w:t>.  Now, therefore,</w:t>
      </w:r>
    </w:p>
    <w:p w:rsidR="00DA78A1" w:rsidRDefault="00DA78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8A1" w:rsidRDefault="00DA78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78A1" w:rsidRDefault="00DA78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89C" w:rsidRDefault="00DA78A1" w:rsidP="00D07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789C">
        <w:t xml:space="preserve"> the members of the South Carolina House of Representatives, by this resolution, r</w:t>
      </w:r>
      <w:r w:rsidR="00D0789C">
        <w:rPr>
          <w:color w:val="000000" w:themeColor="text1"/>
          <w:u w:color="000000" w:themeColor="text1"/>
        </w:rPr>
        <w:t xml:space="preserve">ecognize and honor the </w:t>
      </w:r>
      <w:r w:rsidR="00D738B4">
        <w:t>Landrum High School girls varsity</w:t>
      </w:r>
      <w:r w:rsidR="004D421C">
        <w:rPr>
          <w:color w:val="000000" w:themeColor="text1"/>
          <w:u w:color="000000" w:themeColor="text1"/>
        </w:rPr>
        <w:t xml:space="preserve"> </w:t>
      </w:r>
      <w:r w:rsidR="004D421C">
        <w:t>cross</w:t>
      </w:r>
      <w:r w:rsidR="004D421C">
        <w:noBreakHyphen/>
        <w:t xml:space="preserve">country </w:t>
      </w:r>
      <w:r w:rsidR="004D421C" w:rsidRPr="00E542AE">
        <w:rPr>
          <w:color w:val="000000" w:themeColor="text1"/>
          <w:u w:color="000000" w:themeColor="text1"/>
        </w:rPr>
        <w:t>t</w:t>
      </w:r>
      <w:r w:rsidR="00D0789C" w:rsidRPr="00E542AE">
        <w:rPr>
          <w:color w:val="000000" w:themeColor="text1"/>
          <w:u w:color="000000" w:themeColor="text1"/>
        </w:rPr>
        <w:t>eam</w:t>
      </w:r>
      <w:r w:rsidR="00D0789C">
        <w:rPr>
          <w:color w:val="000000" w:themeColor="text1"/>
          <w:u w:color="000000" w:themeColor="text1"/>
        </w:rPr>
        <w:t>, coaches, and school officials</w:t>
      </w:r>
      <w:r w:rsidR="00D0789C" w:rsidRPr="00E542AE">
        <w:rPr>
          <w:color w:val="000000" w:themeColor="text1"/>
          <w:u w:color="000000" w:themeColor="text1"/>
        </w:rPr>
        <w:t xml:space="preserve"> for </w:t>
      </w:r>
      <w:r w:rsidR="00D0789C">
        <w:rPr>
          <w:color w:val="000000" w:themeColor="text1"/>
          <w:u w:color="000000" w:themeColor="text1"/>
        </w:rPr>
        <w:t>an</w:t>
      </w:r>
      <w:r w:rsidR="00D0789C" w:rsidRPr="00E542AE">
        <w:rPr>
          <w:color w:val="000000" w:themeColor="text1"/>
          <w:u w:color="000000" w:themeColor="text1"/>
        </w:rPr>
        <w:t xml:space="preserve"> outstanding season and </w:t>
      </w:r>
      <w:r w:rsidR="00D0789C">
        <w:rPr>
          <w:color w:val="000000" w:themeColor="text1"/>
          <w:u w:color="000000" w:themeColor="text1"/>
        </w:rPr>
        <w:t>congratulate them for winnin</w:t>
      </w:r>
      <w:r w:rsidR="00D0789C" w:rsidRPr="00E542AE">
        <w:rPr>
          <w:color w:val="000000" w:themeColor="text1"/>
          <w:u w:color="000000" w:themeColor="text1"/>
        </w:rPr>
        <w:t>g the</w:t>
      </w:r>
      <w:r w:rsidR="00D738B4">
        <w:rPr>
          <w:color w:val="000000" w:themeColor="text1"/>
          <w:u w:color="000000" w:themeColor="text1"/>
        </w:rPr>
        <w:t xml:space="preserve"> 2013</w:t>
      </w:r>
      <w:r w:rsidR="00D0789C" w:rsidRPr="00E542AE">
        <w:rPr>
          <w:color w:val="000000" w:themeColor="text1"/>
          <w:u w:color="000000" w:themeColor="text1"/>
        </w:rPr>
        <w:t xml:space="preserve"> Class</w:t>
      </w:r>
      <w:r w:rsidR="00D0789C">
        <w:rPr>
          <w:color w:val="000000" w:themeColor="text1"/>
          <w:u w:color="000000" w:themeColor="text1"/>
        </w:rPr>
        <w:t xml:space="preserve"> </w:t>
      </w:r>
      <w:r w:rsidR="00D738B4">
        <w:rPr>
          <w:color w:val="000000" w:themeColor="text1"/>
          <w:u w:color="000000" w:themeColor="text1"/>
        </w:rPr>
        <w:t>AA</w:t>
      </w:r>
      <w:r w:rsidR="00D0789C">
        <w:rPr>
          <w:color w:val="000000" w:themeColor="text1"/>
          <w:u w:color="000000" w:themeColor="text1"/>
        </w:rPr>
        <w:t xml:space="preserve"> </w:t>
      </w:r>
      <w:r w:rsidR="00D0789C" w:rsidRPr="00E542AE">
        <w:rPr>
          <w:color w:val="000000" w:themeColor="text1"/>
          <w:u w:color="000000" w:themeColor="text1"/>
        </w:rPr>
        <w:t xml:space="preserve">State Championship </w:t>
      </w:r>
      <w:r w:rsidR="00D0789C">
        <w:rPr>
          <w:color w:val="000000" w:themeColor="text1"/>
          <w:u w:color="000000" w:themeColor="text1"/>
        </w:rPr>
        <w:t>t</w:t>
      </w:r>
      <w:r w:rsidR="00D0789C" w:rsidRPr="00E542AE">
        <w:rPr>
          <w:color w:val="000000" w:themeColor="text1"/>
          <w:u w:color="000000" w:themeColor="text1"/>
        </w:rPr>
        <w:t>itle.</w:t>
      </w:r>
    </w:p>
    <w:p w:rsidR="00D0789C" w:rsidRDefault="00D0789C" w:rsidP="00D07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789C" w:rsidP="00D07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52536">
        <w:t>Brian Sherman</w:t>
      </w:r>
      <w:r>
        <w:t xml:space="preserve"> and Coach</w:t>
      </w:r>
      <w:r w:rsidR="00D738B4">
        <w:t xml:space="preserve"> Jeremy Darby.</w:t>
      </w:r>
      <w:r>
        <w:t xml:space="preserve"> </w:t>
      </w:r>
    </w:p>
    <w:p w:rsidR="00991CD3" w:rsidRDefault="004D42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1CD3" w:rsidRDefault="00991CD3" w:rsidP="00D05CB9">
      <w:pPr>
        <w:suppressAutoHyphens/>
      </w:pPr>
    </w:p>
    <w:sectPr w:rsidR="00991CD3" w:rsidSect="00D05C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536" w:rsidRDefault="00652536" w:rsidP="009F0C77">
      <w:r>
        <w:separator/>
      </w:r>
    </w:p>
  </w:endnote>
  <w:endnote w:type="continuationSeparator" w:id="0">
    <w:p w:rsidR="00652536" w:rsidRDefault="006525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DA4B5C-5533-4DFA-A8A3-6ECBE9249744}"/>
    <w:embedBold r:id="rId2" w:fontKey="{48CE5520-8023-4C85-9AFF-580A0A2D5A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99109D-8A04-40F2-8085-A360122B83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E958D3-61E6-49DA-9598-FCA90E9913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DC93B1-4494-498A-A684-95A416741E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CB9" w:rsidRPr="00991CD3" w:rsidRDefault="00D05CB9" w:rsidP="00991C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[4584]</w:t>
    </w:r>
    <w:r>
      <w:tab/>
    </w:r>
    <w:r w:rsidR="004D18C3">
      <w:fldChar w:fldCharType="begin"/>
    </w:r>
    <w:r w:rsidR="004D18C3">
      <w:instrText xml:space="preserve"> PAGE  \* MERGEFORMAT </w:instrText>
    </w:r>
    <w:r w:rsidR="004D18C3">
      <w:fldChar w:fldCharType="separate"/>
    </w:r>
    <w:r w:rsidR="002971CE">
      <w:rPr>
        <w:noProof/>
      </w:rPr>
      <w:t>1</w:t>
    </w:r>
    <w:r w:rsidR="004D18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536" w:rsidRDefault="00652536" w:rsidP="009F0C77">
      <w:r>
        <w:separator/>
      </w:r>
    </w:p>
  </w:footnote>
  <w:footnote w:type="continuationSeparator" w:id="0">
    <w:p w:rsidR="00652536" w:rsidRDefault="006525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56CM14"/>
    <w:docVar w:name="CoverBillType" w:val="r"/>
    <w:docVar w:name="docpath" w:val="L:\Council\bills\GM\29856CM14.DOCX"/>
    <w:docVar w:name="dvBillNumber" w:val="45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0ABC"/>
    <w:rsid w:val="00011869"/>
    <w:rsid w:val="000E1785"/>
    <w:rsid w:val="000F40FA"/>
    <w:rsid w:val="0010776B"/>
    <w:rsid w:val="00133E66"/>
    <w:rsid w:val="001435A3"/>
    <w:rsid w:val="00163B9A"/>
    <w:rsid w:val="001D08F2"/>
    <w:rsid w:val="001D525B"/>
    <w:rsid w:val="001D7F4F"/>
    <w:rsid w:val="002321B6"/>
    <w:rsid w:val="00250967"/>
    <w:rsid w:val="002543C8"/>
    <w:rsid w:val="00284AAE"/>
    <w:rsid w:val="002971C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18C3"/>
    <w:rsid w:val="004D421C"/>
    <w:rsid w:val="004E7D54"/>
    <w:rsid w:val="005273C6"/>
    <w:rsid w:val="00530A69"/>
    <w:rsid w:val="00545593"/>
    <w:rsid w:val="00577C6C"/>
    <w:rsid w:val="005C2FE2"/>
    <w:rsid w:val="005E2BC9"/>
    <w:rsid w:val="005F0ABC"/>
    <w:rsid w:val="00605102"/>
    <w:rsid w:val="006215AA"/>
    <w:rsid w:val="00652536"/>
    <w:rsid w:val="006913C9"/>
    <w:rsid w:val="0069470D"/>
    <w:rsid w:val="006B34F0"/>
    <w:rsid w:val="00734F00"/>
    <w:rsid w:val="007671F0"/>
    <w:rsid w:val="007A70AE"/>
    <w:rsid w:val="008362E8"/>
    <w:rsid w:val="008A1768"/>
    <w:rsid w:val="008F0F33"/>
    <w:rsid w:val="008F4429"/>
    <w:rsid w:val="0094021A"/>
    <w:rsid w:val="00991CD3"/>
    <w:rsid w:val="009B44AF"/>
    <w:rsid w:val="009C3A9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CFE"/>
    <w:rsid w:val="00B412D4"/>
    <w:rsid w:val="00BE3C22"/>
    <w:rsid w:val="00BF5E53"/>
    <w:rsid w:val="00C0345E"/>
    <w:rsid w:val="00C3483A"/>
    <w:rsid w:val="00C74E9D"/>
    <w:rsid w:val="00C82FD3"/>
    <w:rsid w:val="00C92819"/>
    <w:rsid w:val="00CC6B7B"/>
    <w:rsid w:val="00CD2089"/>
    <w:rsid w:val="00D05CB9"/>
    <w:rsid w:val="00D0789C"/>
    <w:rsid w:val="00D738B4"/>
    <w:rsid w:val="00D73A67"/>
    <w:rsid w:val="00D970A9"/>
    <w:rsid w:val="00DA78A1"/>
    <w:rsid w:val="00DF3845"/>
    <w:rsid w:val="00E1588D"/>
    <w:rsid w:val="00E41911"/>
    <w:rsid w:val="00E92EEF"/>
    <w:rsid w:val="00F24442"/>
    <w:rsid w:val="00F42015"/>
    <w:rsid w:val="00F50AE3"/>
    <w:rsid w:val="00F6083E"/>
    <w:rsid w:val="00F67CF1"/>
    <w:rsid w:val="00F840F0"/>
    <w:rsid w:val="00FB0D0D"/>
    <w:rsid w:val="00FB43B4"/>
    <w:rsid w:val="00FE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CE0122-3E83-46AE-ADAC-EA8986A38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5C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84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81ECE-D12B-4BF6-8845-56962B02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4584: Landrum High School Girls Varsity Cross-Country Team - South Carolina Legislature Online</dc:title>
  <dc:creator>%USERNAME%</dc:creator>
  <cp:lastModifiedBy>N Cumfer</cp:lastModifiedBy>
  <cp:revision>6</cp:revision>
  <cp:lastPrinted>2014-01-23T20:42:00Z</cp:lastPrinted>
  <dcterms:created xsi:type="dcterms:W3CDTF">2014-02-04T18:33:00Z</dcterms:created>
  <dcterms:modified xsi:type="dcterms:W3CDTF">2014-12-05T16:58:00Z</dcterms:modified>
</cp:coreProperties>
</file>