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BF5" w:rsidRDefault="00BA0BF5" w:rsidP="00BA0BF5">
      <w:pPr>
        <w:widowControl w:val="0"/>
        <w:jc w:val="center"/>
      </w:pPr>
      <w:r w:rsidRPr="00BA0BF5">
        <w:rPr>
          <w:b/>
        </w:rPr>
        <w:t>South Carolina General Assembly</w:t>
      </w:r>
    </w:p>
    <w:p w:rsidR="00BA0BF5" w:rsidRDefault="00BA0BF5" w:rsidP="00BA0BF5">
      <w:pPr>
        <w:widowControl w:val="0"/>
        <w:jc w:val="center"/>
      </w:pPr>
      <w:r>
        <w:t>120th Session, 2013-2014</w:t>
      </w:r>
    </w:p>
    <w:p w:rsidR="00BA0BF5" w:rsidRDefault="00BA0BF5" w:rsidP="00BA0BF5">
      <w:pPr>
        <w:widowControl w:val="0"/>
        <w:jc w:val="left"/>
      </w:pPr>
    </w:p>
    <w:p w:rsidR="00BA0BF5" w:rsidRDefault="00BA0BF5" w:rsidP="00BA0BF5">
      <w:pPr>
        <w:widowControl w:val="0"/>
        <w:jc w:val="left"/>
        <w:rPr>
          <w:b/>
        </w:rPr>
      </w:pPr>
      <w:r w:rsidRPr="00BA0BF5">
        <w:rPr>
          <w:b/>
        </w:rPr>
        <w:t>H. 4617</w:t>
      </w:r>
    </w:p>
    <w:p w:rsidR="00BA0BF5" w:rsidRDefault="00BA0BF5" w:rsidP="00BA0BF5">
      <w:pPr>
        <w:widowControl w:val="0"/>
        <w:jc w:val="left"/>
        <w:rPr>
          <w:b/>
        </w:rPr>
      </w:pPr>
    </w:p>
    <w:p w:rsidR="00BA0BF5" w:rsidRDefault="00BA0BF5" w:rsidP="00BA0BF5">
      <w:pPr>
        <w:widowControl w:val="0"/>
        <w:jc w:val="left"/>
      </w:pPr>
      <w:r w:rsidRPr="00BA0BF5">
        <w:rPr>
          <w:b/>
        </w:rPr>
        <w:t>STATUS INFORMATION</w:t>
      </w:r>
    </w:p>
    <w:p w:rsidR="00BA0BF5" w:rsidRDefault="00BA0BF5" w:rsidP="00BA0BF5">
      <w:pPr>
        <w:widowControl w:val="0"/>
        <w:jc w:val="left"/>
      </w:pPr>
    </w:p>
    <w:p w:rsidR="00BA0BF5" w:rsidRDefault="00BA0BF5" w:rsidP="00BA0BF5">
      <w:pPr>
        <w:widowControl w:val="0"/>
        <w:jc w:val="left"/>
      </w:pPr>
      <w:r>
        <w:t>House Resolution</w:t>
      </w:r>
    </w:p>
    <w:p w:rsidR="00BA0BF5" w:rsidRDefault="00BA0BF5" w:rsidP="00BA0BF5">
      <w:pPr>
        <w:widowControl w:val="0"/>
        <w:jc w:val="left"/>
      </w:pPr>
      <w:r>
        <w:t>Sponsors: Reps. Hiott,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BA0BF5" w:rsidRDefault="00BA0BF5" w:rsidP="00BA0BF5">
      <w:pPr>
        <w:widowControl w:val="0"/>
        <w:jc w:val="left"/>
      </w:pPr>
      <w:r>
        <w:t>Document Path: l:\council\bills\gm\29873htc14.docx</w:t>
      </w:r>
    </w:p>
    <w:p w:rsidR="009B52C1" w:rsidRDefault="0036616C" w:rsidP="00BA0BF5">
      <w:pPr>
        <w:widowControl w:val="0"/>
        <w:jc w:val="left"/>
      </w:pPr>
      <w:r>
        <w:t>Companion/Similar bill(s): 1044, 4618</w:t>
      </w:r>
    </w:p>
    <w:p w:rsidR="00BA0BF5" w:rsidRDefault="00BA0BF5" w:rsidP="00BA0BF5">
      <w:pPr>
        <w:widowControl w:val="0"/>
        <w:jc w:val="left"/>
      </w:pPr>
    </w:p>
    <w:p w:rsidR="00BA0BF5" w:rsidRDefault="00BA0BF5" w:rsidP="00BA0BF5">
      <w:pPr>
        <w:widowControl w:val="0"/>
        <w:jc w:val="left"/>
      </w:pPr>
      <w:r>
        <w:t>Introduced in the House on February 6, 2014</w:t>
      </w:r>
    </w:p>
    <w:p w:rsidR="00BA0BF5" w:rsidRDefault="00BA0BF5" w:rsidP="00BA0BF5">
      <w:pPr>
        <w:widowControl w:val="0"/>
        <w:jc w:val="left"/>
      </w:pPr>
      <w:r>
        <w:t>Adopted by the House on February 6, 2014</w:t>
      </w:r>
    </w:p>
    <w:p w:rsidR="00BA0BF5" w:rsidRDefault="00BA0BF5" w:rsidP="00BA0BF5">
      <w:pPr>
        <w:widowControl w:val="0"/>
        <w:jc w:val="left"/>
      </w:pPr>
    </w:p>
    <w:p w:rsidR="00BA0BF5" w:rsidRDefault="00BA0BF5" w:rsidP="00BA0BF5">
      <w:pPr>
        <w:widowControl w:val="0"/>
        <w:jc w:val="left"/>
      </w:pPr>
      <w:r>
        <w:t xml:space="preserve">Summary: </w:t>
      </w:r>
      <w:r w:rsidR="00141ECE">
        <w:t>Pickens High School Girls Golf Team</w:t>
      </w:r>
    </w:p>
    <w:p w:rsidR="00BA0BF5" w:rsidRDefault="00BA0BF5" w:rsidP="00BA0BF5">
      <w:pPr>
        <w:widowControl w:val="0"/>
        <w:jc w:val="left"/>
      </w:pPr>
    </w:p>
    <w:p w:rsidR="00BA0BF5" w:rsidRDefault="00BA0BF5" w:rsidP="00BA0BF5">
      <w:pPr>
        <w:widowControl w:val="0"/>
        <w:jc w:val="left"/>
      </w:pPr>
    </w:p>
    <w:p w:rsidR="00BA0BF5" w:rsidRDefault="00BA0BF5" w:rsidP="00BA0B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0BF5">
        <w:rPr>
          <w:b/>
        </w:rPr>
        <w:t>HISTORY OF LEGISLATIVE ACTIONS</w:t>
      </w:r>
    </w:p>
    <w:p w:rsidR="00BA0BF5" w:rsidRDefault="00BA0BF5" w:rsidP="00BA0B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A0BF5" w:rsidRPr="00BA0BF5" w:rsidRDefault="00BA0BF5" w:rsidP="00BA0B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0BF5">
        <w:rPr>
          <w:u w:val="single"/>
        </w:rPr>
        <w:tab/>
        <w:t>Date</w:t>
      </w:r>
      <w:r w:rsidRPr="00BA0BF5">
        <w:rPr>
          <w:u w:val="single"/>
        </w:rPr>
        <w:tab/>
        <w:t>Body</w:t>
      </w:r>
      <w:r w:rsidRPr="00BA0BF5">
        <w:rPr>
          <w:u w:val="single"/>
        </w:rPr>
        <w:tab/>
        <w:t>Action Description with journal page number</w:t>
      </w:r>
      <w:r w:rsidRPr="00BA0BF5">
        <w:rPr>
          <w:u w:val="single"/>
        </w:rPr>
        <w:tab/>
      </w:r>
      <w:bookmarkStart w:id="0" w:name="_GoBack"/>
      <w:bookmarkEnd w:id="0"/>
    </w:p>
    <w:p w:rsidR="00295935" w:rsidRDefault="00295935" w:rsidP="002959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2/6/2014</w:t>
      </w:r>
      <w:r>
        <w:tab/>
        <w:t>House</w:t>
      </w:r>
      <w:r>
        <w:tab/>
      </w:r>
      <w:r w:rsidRPr="009A42F3">
        <w:t>Introduced and adopted (</w:t>
      </w:r>
      <w:hyperlink r:id="rId7" w:history="1">
        <w:r w:rsidRPr="009A42F3">
          <w:rPr>
            <w:rStyle w:val="Hyperlink"/>
          </w:rPr>
          <w:t>House Journal</w:t>
        </w:r>
        <w:r w:rsidRPr="009A42F3">
          <w:rPr>
            <w:rStyle w:val="Hyperlink"/>
          </w:rPr>
          <w:noBreakHyphen/>
          <w:t>page 6</w:t>
        </w:r>
      </w:hyperlink>
      <w:r w:rsidRPr="009A42F3">
        <w:t>)</w:t>
      </w:r>
    </w:p>
    <w:p w:rsidR="00295935" w:rsidRDefault="00295935" w:rsidP="002959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0BF5" w:rsidRPr="00BA0BF5" w:rsidRDefault="00BA0BF5" w:rsidP="00BA0B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0BF5" w:rsidRDefault="00BA0BF5" w:rsidP="00BA0BF5">
      <w:r w:rsidRPr="00BA0BF5">
        <w:rPr>
          <w:b/>
        </w:rPr>
        <w:t>VERSIONS OF THIS BILL</w:t>
      </w:r>
    </w:p>
    <w:p w:rsidR="00BA0BF5" w:rsidRDefault="00BA0BF5" w:rsidP="00BA0BF5"/>
    <w:p w:rsidR="00BA0BF5" w:rsidRDefault="0054362A" w:rsidP="00BA0BF5">
      <w:hyperlink r:id="rId8" w:history="1">
        <w:r w:rsidR="00BA0BF5">
          <w:rPr>
            <w:rStyle w:val="Hyperlink"/>
          </w:rPr>
          <w:t>2/6/2014</w:t>
        </w:r>
      </w:hyperlink>
    </w:p>
    <w:p w:rsidR="00BA0BF5" w:rsidRDefault="00BA0BF5" w:rsidP="00BA0BF5"/>
    <w:p w:rsidR="00BA0BF5" w:rsidRDefault="00BA0BF5" w:rsidP="00BA0BF5">
      <w:pPr>
        <w:sectPr w:rsidR="00BA0BF5" w:rsidSect="00BA0BF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1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061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4A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PICKENS HIGH SCHOOL GIRLS GOLF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2013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4A061D" w:rsidRDefault="004A0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4A03" w:rsidRDefault="004A061D" w:rsidP="004C1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34A03">
        <w:t>the South Carolina House of Representatives is pleased to learn that the members of the Pickens High School girls golf team took top hono</w:t>
      </w:r>
      <w:r w:rsidR="00D73D79">
        <w:t>rs at the state competition on October 29, 2013</w:t>
      </w:r>
      <w:r w:rsidR="00334A03">
        <w:t xml:space="preserve">, at </w:t>
      </w:r>
      <w:r w:rsidR="00D73D79">
        <w:t>Black Bear Golf Club</w:t>
      </w:r>
      <w:r w:rsidR="001F6000">
        <w:t xml:space="preserve"> in Longs</w:t>
      </w:r>
      <w:r w:rsidR="00334A03">
        <w:t>; and</w:t>
      </w:r>
    </w:p>
    <w:p w:rsidR="00FF0A5F" w:rsidRDefault="00FF0A5F" w:rsidP="004C1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360F8" w:rsidRDefault="002360F8" w:rsidP="004C1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Pickens High School has fielded a girls golf team for only seven years, and this year, the Lady Blue Flame set a championship tone early in the season with a first</w:t>
      </w:r>
      <w:r w:rsidR="004F4001">
        <w:noBreakHyphen/>
      </w:r>
      <w:r>
        <w:t>place finish at both the Laurens Lady Raider Invitational on September 16 and the Wren Lady Hurricane Invitational on September 22 and 23; and</w:t>
      </w:r>
    </w:p>
    <w:p w:rsidR="002360F8" w:rsidRDefault="002360F8" w:rsidP="004C1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F0A5F" w:rsidRDefault="00FF0A5F" w:rsidP="004C1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a rematch of the </w:t>
      </w:r>
      <w:r w:rsidR="00E51A19">
        <w:t>2012 state championship when Greenville High School bested Pickens</w:t>
      </w:r>
      <w:r w:rsidR="001D495C">
        <w:t xml:space="preserve"> </w:t>
      </w:r>
      <w:r w:rsidR="00E51A19">
        <w:t xml:space="preserve">by ten strokes, the </w:t>
      </w:r>
      <w:r w:rsidR="001D495C">
        <w:t xml:space="preserve">Pickens Lady </w:t>
      </w:r>
      <w:r w:rsidR="00E51A19">
        <w:t xml:space="preserve">Blue Flame defeated the Greenville golfers, their nearest competitor, by nineteen strokes; and </w:t>
      </w:r>
    </w:p>
    <w:p w:rsidR="00E51A19" w:rsidRDefault="00E51A19" w:rsidP="004C1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F6000" w:rsidRDefault="001F6000" w:rsidP="004C1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360F8">
        <w:t>taking</w:t>
      </w:r>
      <w:r>
        <w:t xml:space="preserve"> </w:t>
      </w:r>
      <w:r w:rsidR="001D495C">
        <w:t>an eighteen</w:t>
      </w:r>
      <w:r w:rsidR="004F4001">
        <w:noBreakHyphen/>
      </w:r>
      <w:r w:rsidR="001D495C">
        <w:t>point lead after the first day with a score of 322</w:t>
      </w:r>
      <w:r>
        <w:t>, the Lady Blue Flame added 338 on the second day after some difficulties on the front nine, but they still managed to take their team</w:t>
      </w:r>
      <w:r w:rsidR="004F4001" w:rsidRPr="004F4001">
        <w:t>’</w:t>
      </w:r>
      <w:r>
        <w:t>s first</w:t>
      </w:r>
      <w:r w:rsidR="004F4001">
        <w:noBreakHyphen/>
      </w:r>
      <w:r>
        <w:t>ever state championship</w:t>
      </w:r>
      <w:r w:rsidR="001D495C">
        <w:t xml:space="preserve"> with a team score of 660 for the two</w:t>
      </w:r>
      <w:r w:rsidR="004F4001">
        <w:noBreakHyphen/>
      </w:r>
      <w:r w:rsidR="001D495C">
        <w:t>day tournament</w:t>
      </w:r>
      <w:r>
        <w:t xml:space="preserve">; and </w:t>
      </w:r>
    </w:p>
    <w:p w:rsidR="00334A03" w:rsidRDefault="00334A03" w:rsidP="004C1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1A19" w:rsidRDefault="00E51A19" w:rsidP="004C1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finishing the season with a</w:t>
      </w:r>
      <w:r w:rsidR="004F2980">
        <w:t>n amazing</w:t>
      </w:r>
      <w:r>
        <w:t xml:space="preserve"> 19</w:t>
      </w:r>
      <w:r w:rsidR="004F4001">
        <w:noBreakHyphen/>
      </w:r>
      <w:r>
        <w:t xml:space="preserve">0 </w:t>
      </w:r>
      <w:r w:rsidR="004F2980">
        <w:t>record</w:t>
      </w:r>
      <w:r>
        <w:t>,</w:t>
      </w:r>
      <w:r w:rsidR="004F2980">
        <w:t xml:space="preserve"> the </w:t>
      </w:r>
      <w:r w:rsidR="001D495C">
        <w:t xml:space="preserve">Pickens team will return two juniors, two sophomores, two </w:t>
      </w:r>
      <w:r w:rsidR="001D495C">
        <w:lastRenderedPageBreak/>
        <w:t>freshmen, on</w:t>
      </w:r>
      <w:r w:rsidR="002360F8">
        <w:t>e</w:t>
      </w:r>
      <w:r w:rsidR="001D495C">
        <w:t xml:space="preserve"> eighth grader, and three seventh graders for the 2014 season; and</w:t>
      </w:r>
    </w:p>
    <w:p w:rsidR="004F2980" w:rsidRDefault="004F2980" w:rsidP="004C1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F2980" w:rsidRDefault="004F2980" w:rsidP="004C1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two seniors on the team, Maddisen Cox and Claire Page, have signed to play for colleges in the Palmetto State, the former for Converse College and </w:t>
      </w:r>
      <w:r w:rsidR="001F6000">
        <w:t>the latter for Limestone College</w:t>
      </w:r>
      <w:r>
        <w:t>; and</w:t>
      </w:r>
    </w:p>
    <w:p w:rsidR="00E51A19" w:rsidRDefault="00E51A19" w:rsidP="004C1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4A03" w:rsidRDefault="00334A03" w:rsidP="004C1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1D495C">
        <w:rPr>
          <w:color w:val="000000" w:themeColor="text1"/>
          <w:u w:color="000000" w:themeColor="text1"/>
        </w:rPr>
        <w:t xml:space="preserve">careful </w:t>
      </w:r>
      <w:r w:rsidR="001D495C">
        <w:t>strategy and patient skill on the fairways and greens</w:t>
      </w:r>
      <w:r>
        <w:rPr>
          <w:color w:val="000000" w:themeColor="text1"/>
          <w:u w:color="000000" w:themeColor="text1"/>
        </w:rPr>
        <w:t xml:space="preserve">, Head Coach </w:t>
      </w:r>
      <w:r w:rsidR="001D495C">
        <w:t>Frank Sullivan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used their own athletic ability and training to build a championship team and teach these athletes lessons that will prove invaluable through life both on and off the greens; and</w:t>
      </w:r>
    </w:p>
    <w:p w:rsidR="00334A03" w:rsidRDefault="00334A03" w:rsidP="004C1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061D" w:rsidRDefault="00334A03" w:rsidP="00334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2360F8">
        <w:rPr>
          <w:color w:val="000000" w:themeColor="text1"/>
          <w:u w:color="000000" w:themeColor="text1"/>
        </w:rPr>
        <w:t>Pickens High School golf</w:t>
      </w:r>
      <w:r>
        <w:rPr>
          <w:color w:val="000000" w:themeColor="text1"/>
          <w:u w:color="000000" w:themeColor="text1"/>
        </w:rPr>
        <w:t>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4A061D">
        <w:t>.  Now, therefore,</w:t>
      </w:r>
    </w:p>
    <w:p w:rsidR="004A061D" w:rsidRDefault="004A0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061D" w:rsidRDefault="004A0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A061D" w:rsidRDefault="004A0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4A03" w:rsidRDefault="004A061D" w:rsidP="00334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34A03">
        <w:t xml:space="preserve"> the members of the South Carolina House of Representatives, by this resolution, r</w:t>
      </w:r>
      <w:r w:rsidR="00334A03">
        <w:rPr>
          <w:color w:val="000000" w:themeColor="text1"/>
          <w:u w:color="000000" w:themeColor="text1"/>
        </w:rPr>
        <w:t xml:space="preserve">ecognize and honor the Pickens High School girls golf </w:t>
      </w:r>
      <w:r w:rsidR="00334A03" w:rsidRPr="00E542AE">
        <w:rPr>
          <w:color w:val="000000" w:themeColor="text1"/>
          <w:u w:color="000000" w:themeColor="text1"/>
        </w:rPr>
        <w:t>team</w:t>
      </w:r>
      <w:r w:rsidR="00334A03">
        <w:rPr>
          <w:color w:val="000000" w:themeColor="text1"/>
          <w:u w:color="000000" w:themeColor="text1"/>
        </w:rPr>
        <w:t>, coaches, and school officials</w:t>
      </w:r>
      <w:r w:rsidR="00334A03" w:rsidRPr="00E542AE">
        <w:rPr>
          <w:color w:val="000000" w:themeColor="text1"/>
          <w:u w:color="000000" w:themeColor="text1"/>
        </w:rPr>
        <w:t xml:space="preserve"> for </w:t>
      </w:r>
      <w:r w:rsidR="00334A03">
        <w:rPr>
          <w:color w:val="000000" w:themeColor="text1"/>
          <w:u w:color="000000" w:themeColor="text1"/>
        </w:rPr>
        <w:t>an</w:t>
      </w:r>
      <w:r w:rsidR="00334A03" w:rsidRPr="00E542AE">
        <w:rPr>
          <w:color w:val="000000" w:themeColor="text1"/>
          <w:u w:color="000000" w:themeColor="text1"/>
        </w:rPr>
        <w:t xml:space="preserve"> outstanding season and </w:t>
      </w:r>
      <w:r w:rsidR="00334A03">
        <w:rPr>
          <w:color w:val="000000" w:themeColor="text1"/>
          <w:u w:color="000000" w:themeColor="text1"/>
        </w:rPr>
        <w:t>congratulate them for winnin</w:t>
      </w:r>
      <w:r w:rsidR="00334A03" w:rsidRPr="00E542AE">
        <w:rPr>
          <w:color w:val="000000" w:themeColor="text1"/>
          <w:u w:color="000000" w:themeColor="text1"/>
        </w:rPr>
        <w:t xml:space="preserve">g the </w:t>
      </w:r>
      <w:r w:rsidR="00334A03">
        <w:rPr>
          <w:color w:val="000000" w:themeColor="text1"/>
          <w:u w:color="000000" w:themeColor="text1"/>
        </w:rPr>
        <w:t xml:space="preserve">2013 </w:t>
      </w:r>
      <w:r w:rsidR="00334A03" w:rsidRPr="00E542AE">
        <w:rPr>
          <w:color w:val="000000" w:themeColor="text1"/>
          <w:u w:color="000000" w:themeColor="text1"/>
        </w:rPr>
        <w:t>Class</w:t>
      </w:r>
      <w:r w:rsidR="00334A03">
        <w:rPr>
          <w:color w:val="000000" w:themeColor="text1"/>
          <w:u w:color="000000" w:themeColor="text1"/>
        </w:rPr>
        <w:t xml:space="preserve"> AAA </w:t>
      </w:r>
      <w:r w:rsidR="00334A03" w:rsidRPr="00E542AE">
        <w:rPr>
          <w:color w:val="000000" w:themeColor="text1"/>
          <w:u w:color="000000" w:themeColor="text1"/>
        </w:rPr>
        <w:t xml:space="preserve">State Championship </w:t>
      </w:r>
      <w:r w:rsidR="00334A03">
        <w:rPr>
          <w:color w:val="000000" w:themeColor="text1"/>
          <w:u w:color="000000" w:themeColor="text1"/>
        </w:rPr>
        <w:t>t</w:t>
      </w:r>
      <w:r w:rsidR="00334A03" w:rsidRPr="00E542AE">
        <w:rPr>
          <w:color w:val="000000" w:themeColor="text1"/>
          <w:u w:color="000000" w:themeColor="text1"/>
        </w:rPr>
        <w:t>itle.</w:t>
      </w:r>
    </w:p>
    <w:p w:rsidR="00334A03" w:rsidRDefault="00334A03" w:rsidP="00334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4A03" w:rsidP="00334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D73D79">
        <w:t>Marion Lawson</w:t>
      </w:r>
      <w:r>
        <w:t xml:space="preserve"> and Coach </w:t>
      </w:r>
      <w:r w:rsidR="00D73D79">
        <w:t>Frank Sullivan</w:t>
      </w:r>
      <w:r>
        <w:t>.</w:t>
      </w:r>
    </w:p>
    <w:p w:rsidR="004C1382" w:rsidRDefault="004F400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1382" w:rsidRDefault="004C1382" w:rsidP="00BA0BF5">
      <w:pPr>
        <w:suppressAutoHyphens/>
      </w:pPr>
    </w:p>
    <w:sectPr w:rsidR="004C1382" w:rsidSect="00BA0BF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0F8" w:rsidRDefault="002360F8" w:rsidP="009F0C77">
      <w:r>
        <w:separator/>
      </w:r>
    </w:p>
  </w:endnote>
  <w:endnote w:type="continuationSeparator" w:id="0">
    <w:p w:rsidR="002360F8" w:rsidRDefault="002360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E29D48-409C-4A6A-A59D-25EA85619D21}"/>
    <w:embedBold r:id="rId2" w:fontKey="{70939092-6292-40C5-8436-E34FF2B568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8512408-14E7-4251-8189-92562FF11DE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3821443-EC61-4703-B70C-91CC02FA87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765481-7CFA-4056-BA6B-3292BFD303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BF5" w:rsidRPr="004C1382" w:rsidRDefault="00BA0BF5" w:rsidP="004C13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[4617]</w:t>
    </w:r>
    <w:r>
      <w:tab/>
    </w:r>
    <w:r w:rsidR="009343B6">
      <w:fldChar w:fldCharType="begin"/>
    </w:r>
    <w:r w:rsidR="009343B6">
      <w:instrText xml:space="preserve"> PAGE  \* MERGEFORMAT </w:instrText>
    </w:r>
    <w:r w:rsidR="009343B6">
      <w:fldChar w:fldCharType="separate"/>
    </w:r>
    <w:r w:rsidR="0054362A">
      <w:rPr>
        <w:noProof/>
      </w:rPr>
      <w:t>1</w:t>
    </w:r>
    <w:r w:rsidR="009343B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0F8" w:rsidRDefault="002360F8" w:rsidP="009F0C77">
      <w:r>
        <w:separator/>
      </w:r>
    </w:p>
  </w:footnote>
  <w:footnote w:type="continuationSeparator" w:id="0">
    <w:p w:rsidR="002360F8" w:rsidRDefault="002360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73HTC14"/>
    <w:docVar w:name="CoverBillType" w:val="r"/>
    <w:docVar w:name="docpath" w:val="L:\Council\bills\GM\29873HTC14.DOCX"/>
    <w:docVar w:name="dvBillNumber" w:val="46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54C05"/>
    <w:rsid w:val="00011869"/>
    <w:rsid w:val="00054C05"/>
    <w:rsid w:val="000B181D"/>
    <w:rsid w:val="000E1785"/>
    <w:rsid w:val="000F40FA"/>
    <w:rsid w:val="0010776B"/>
    <w:rsid w:val="00133E66"/>
    <w:rsid w:val="00141ECE"/>
    <w:rsid w:val="001435A3"/>
    <w:rsid w:val="001D08F2"/>
    <w:rsid w:val="001D495C"/>
    <w:rsid w:val="001D525B"/>
    <w:rsid w:val="001D7F4F"/>
    <w:rsid w:val="001F6000"/>
    <w:rsid w:val="002321B6"/>
    <w:rsid w:val="002360F8"/>
    <w:rsid w:val="00250967"/>
    <w:rsid w:val="002543C8"/>
    <w:rsid w:val="00284AAE"/>
    <w:rsid w:val="00286AFA"/>
    <w:rsid w:val="00295935"/>
    <w:rsid w:val="002E5912"/>
    <w:rsid w:val="00301B21"/>
    <w:rsid w:val="00325348"/>
    <w:rsid w:val="0032732C"/>
    <w:rsid w:val="00334A03"/>
    <w:rsid w:val="00336AD0"/>
    <w:rsid w:val="0036616C"/>
    <w:rsid w:val="0037079A"/>
    <w:rsid w:val="003D01E8"/>
    <w:rsid w:val="003E5288"/>
    <w:rsid w:val="003F6D79"/>
    <w:rsid w:val="0041760A"/>
    <w:rsid w:val="00417C01"/>
    <w:rsid w:val="004809EE"/>
    <w:rsid w:val="004A061D"/>
    <w:rsid w:val="004C1382"/>
    <w:rsid w:val="004E7D54"/>
    <w:rsid w:val="004F2980"/>
    <w:rsid w:val="004F4001"/>
    <w:rsid w:val="005273C6"/>
    <w:rsid w:val="00530A69"/>
    <w:rsid w:val="00540B3F"/>
    <w:rsid w:val="0054362A"/>
    <w:rsid w:val="00544832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F0BCA"/>
    <w:rsid w:val="008362E8"/>
    <w:rsid w:val="008A1768"/>
    <w:rsid w:val="008F0F33"/>
    <w:rsid w:val="008F4429"/>
    <w:rsid w:val="009343B6"/>
    <w:rsid w:val="0094021A"/>
    <w:rsid w:val="009B44AF"/>
    <w:rsid w:val="009B52C1"/>
    <w:rsid w:val="009C6A0B"/>
    <w:rsid w:val="009F0C77"/>
    <w:rsid w:val="009F4DD1"/>
    <w:rsid w:val="00A41684"/>
    <w:rsid w:val="00A64E80"/>
    <w:rsid w:val="00A66D7E"/>
    <w:rsid w:val="00A72BCD"/>
    <w:rsid w:val="00A741D9"/>
    <w:rsid w:val="00A833AB"/>
    <w:rsid w:val="00A95BAE"/>
    <w:rsid w:val="00A9741D"/>
    <w:rsid w:val="00AA326C"/>
    <w:rsid w:val="00AD4B17"/>
    <w:rsid w:val="00B272B4"/>
    <w:rsid w:val="00B412D4"/>
    <w:rsid w:val="00BA0BF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3D79"/>
    <w:rsid w:val="00D970A9"/>
    <w:rsid w:val="00DC7EFC"/>
    <w:rsid w:val="00DF3845"/>
    <w:rsid w:val="00E41911"/>
    <w:rsid w:val="00E51A19"/>
    <w:rsid w:val="00E92EEF"/>
    <w:rsid w:val="00F24442"/>
    <w:rsid w:val="00F50AE3"/>
    <w:rsid w:val="00F67CF1"/>
    <w:rsid w:val="00F840F0"/>
    <w:rsid w:val="00FA27F5"/>
    <w:rsid w:val="00FB0D0D"/>
    <w:rsid w:val="00FB43B4"/>
    <w:rsid w:val="00FF0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B363928-D60E-4B77-B11A-F68917264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60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0F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A0B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17_201402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0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45D91-CB18-4810-87FC-71F0A2AE0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4617: Pickens High School Girls Golf Team - South Carolina Legislature Online</dc:title>
  <dc:creator>%USERNAME%</dc:creator>
  <cp:lastModifiedBy>N Cumfer</cp:lastModifiedBy>
  <cp:revision>8</cp:revision>
  <cp:lastPrinted>2014-02-05T17:56:00Z</cp:lastPrinted>
  <dcterms:created xsi:type="dcterms:W3CDTF">2014-02-06T15:56:00Z</dcterms:created>
  <dcterms:modified xsi:type="dcterms:W3CDTF">2014-12-05T16:59:00Z</dcterms:modified>
</cp:coreProperties>
</file>