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2930" w:rsidRDefault="00BA2930" w:rsidP="00BA2930">
      <w:pPr>
        <w:widowControl w:val="0"/>
        <w:jc w:val="center"/>
      </w:pPr>
      <w:r w:rsidRPr="00BA2930">
        <w:rPr>
          <w:b/>
        </w:rPr>
        <w:t>South Carolina General Assembly</w:t>
      </w:r>
    </w:p>
    <w:p w:rsidR="00BA2930" w:rsidRDefault="00BA2930" w:rsidP="00BA2930">
      <w:pPr>
        <w:widowControl w:val="0"/>
        <w:jc w:val="center"/>
      </w:pPr>
      <w:r>
        <w:t>120th Session, 2013-2014</w:t>
      </w: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jc w:val="left"/>
        <w:rPr>
          <w:b/>
        </w:rPr>
      </w:pPr>
      <w:r w:rsidRPr="00BA2930">
        <w:rPr>
          <w:b/>
        </w:rPr>
        <w:t>H. 5173</w:t>
      </w:r>
    </w:p>
    <w:p w:rsidR="00BA2930" w:rsidRDefault="00BA2930" w:rsidP="00BA2930">
      <w:pPr>
        <w:widowControl w:val="0"/>
        <w:jc w:val="left"/>
        <w:rPr>
          <w:b/>
        </w:rPr>
      </w:pPr>
    </w:p>
    <w:p w:rsidR="00BA2930" w:rsidRDefault="00BA2930" w:rsidP="00BA2930">
      <w:pPr>
        <w:widowControl w:val="0"/>
        <w:jc w:val="left"/>
      </w:pPr>
      <w:r w:rsidRPr="00BA2930">
        <w:rPr>
          <w:b/>
        </w:rPr>
        <w:t>STATUS INFORMATION</w:t>
      </w: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jc w:val="left"/>
      </w:pPr>
      <w:r>
        <w:t>House Resolution</w:t>
      </w:r>
    </w:p>
    <w:p w:rsidR="00BA2930" w:rsidRDefault="00BA2930" w:rsidP="00BA2930">
      <w:pPr>
        <w:widowControl w:val="0"/>
        <w:jc w:val="left"/>
      </w:pPr>
      <w:r>
        <w:t>Sponsors: Rep. Funderburk</w:t>
      </w:r>
    </w:p>
    <w:p w:rsidR="00BA2930" w:rsidRDefault="00BA2930" w:rsidP="00BA2930">
      <w:pPr>
        <w:widowControl w:val="0"/>
        <w:jc w:val="left"/>
      </w:pPr>
      <w:r>
        <w:t>Document Path: l:\council\bills\rm\1586ac14.docx</w:t>
      </w: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jc w:val="left"/>
      </w:pPr>
      <w:r>
        <w:t>Introduced in the House on April 30, 2014</w:t>
      </w:r>
    </w:p>
    <w:p w:rsidR="00BA2930" w:rsidRDefault="00BA2930" w:rsidP="00BA2930">
      <w:pPr>
        <w:widowControl w:val="0"/>
        <w:jc w:val="left"/>
      </w:pPr>
      <w:r>
        <w:t>Adopted by the House on April 30, 2014</w:t>
      </w: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jc w:val="left"/>
      </w:pPr>
      <w:r>
        <w:t xml:space="preserve">Summary: </w:t>
      </w:r>
      <w:r w:rsidR="005A349F">
        <w:t>Camden First United Methodist Women</w:t>
      </w: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jc w:val="left"/>
      </w:pPr>
    </w:p>
    <w:p w:rsidR="00BA2930" w:rsidRDefault="00BA2930" w:rsidP="00BA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930">
        <w:rPr>
          <w:b/>
        </w:rPr>
        <w:t>HISTORY OF LEGISLATIVE ACTIONS</w:t>
      </w:r>
    </w:p>
    <w:p w:rsidR="00BA2930" w:rsidRDefault="00BA2930" w:rsidP="00BA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A2930" w:rsidRPr="00BA2930" w:rsidRDefault="00BA2930" w:rsidP="00BA29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A2930">
        <w:rPr>
          <w:u w:val="single"/>
        </w:rPr>
        <w:tab/>
        <w:t>Date</w:t>
      </w:r>
      <w:r w:rsidRPr="00BA2930">
        <w:rPr>
          <w:u w:val="single"/>
        </w:rPr>
        <w:tab/>
        <w:t>Body</w:t>
      </w:r>
      <w:r w:rsidRPr="00BA2930">
        <w:rPr>
          <w:u w:val="single"/>
        </w:rPr>
        <w:tab/>
        <w:t>Action Description with journal page number</w:t>
      </w:r>
      <w:r w:rsidRPr="00BA2930">
        <w:rPr>
          <w:u w:val="single"/>
        </w:rPr>
        <w:tab/>
      </w:r>
      <w:bookmarkStart w:id="0" w:name="_GoBack"/>
      <w:bookmarkEnd w:id="0"/>
    </w:p>
    <w:p w:rsidR="00665AF3" w:rsidRDefault="00665AF3" w:rsidP="00665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063FF3">
        <w:t>Introduced and adopted (</w:t>
      </w:r>
      <w:hyperlink r:id="rId7" w:history="1">
        <w:r w:rsidRPr="00063FF3">
          <w:rPr>
            <w:rStyle w:val="Hyperlink"/>
          </w:rPr>
          <w:t>House Journal</w:t>
        </w:r>
        <w:r w:rsidRPr="00063FF3">
          <w:rPr>
            <w:rStyle w:val="Hyperlink"/>
          </w:rPr>
          <w:noBreakHyphen/>
          <w:t>page 25</w:t>
        </w:r>
      </w:hyperlink>
      <w:r w:rsidRPr="00063FF3">
        <w:t>)</w:t>
      </w:r>
    </w:p>
    <w:p w:rsidR="00665AF3" w:rsidRDefault="00665AF3" w:rsidP="00665AF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930" w:rsidRPr="00BA2930" w:rsidRDefault="00BA2930" w:rsidP="00BA29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A2930" w:rsidRDefault="00BA2930" w:rsidP="00BA2930">
      <w:r w:rsidRPr="00BA2930">
        <w:rPr>
          <w:b/>
        </w:rPr>
        <w:t>VERSIONS OF THIS BILL</w:t>
      </w:r>
    </w:p>
    <w:p w:rsidR="00BA2930" w:rsidRDefault="00BA2930" w:rsidP="00BA2930"/>
    <w:p w:rsidR="00BA2930" w:rsidRDefault="00DF1759" w:rsidP="00BA2930">
      <w:hyperlink r:id="rId8" w:history="1">
        <w:r w:rsidR="00BA2930">
          <w:rPr>
            <w:rStyle w:val="Hyperlink"/>
          </w:rPr>
          <w:t>4/30/2014</w:t>
        </w:r>
      </w:hyperlink>
    </w:p>
    <w:p w:rsidR="00BA2930" w:rsidRDefault="00BA2930" w:rsidP="00BA2930"/>
    <w:p w:rsidR="00BA2930" w:rsidRDefault="00BA2930" w:rsidP="00BA2930">
      <w:pPr>
        <w:sectPr w:rsidR="00BA2930" w:rsidSect="00BA29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242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8010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20CD" w:rsidRDefault="00B525B5" w:rsidP="00A820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820CD">
        <w:t>COMMEND THE CAMDEN FIRST UNITED METHODIST WOMEN ON THEIR SPONSORSHIP OF THE FOURTH ANNUAL 5K TEEN PREGNANCY PREVENTION WALK</w:t>
      </w:r>
      <w:r w:rsidR="00C77D0F">
        <w:noBreakHyphen/>
      </w:r>
      <w:r w:rsidR="00A820CD">
        <w:t>A</w:t>
      </w:r>
      <w:r w:rsidR="00C77D0F">
        <w:noBreakHyphen/>
      </w:r>
      <w:r w:rsidR="00A820CD">
        <w:t>THON AND TO WISH THEM MUCH SUCCESS IN SUPPORTING THIS WORTHY CAUSE.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27A04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1B601F">
        <w:t>the South Carolina House of Representatives is pleased to learn that the Camden First United Methodist Women will once again sponsor their 5K Teen Pregnancy Prevention Walk</w:t>
      </w:r>
      <w:r w:rsidR="00C77D0F">
        <w:noBreakHyphen/>
      </w:r>
      <w:r w:rsidR="001B601F">
        <w:t>a</w:t>
      </w:r>
      <w:r w:rsidR="00C77D0F">
        <w:noBreakHyphen/>
      </w:r>
      <w:r w:rsidR="001B601F">
        <w:t>thon, this year</w:t>
      </w:r>
      <w:r w:rsidR="00C77D0F" w:rsidRPr="00C77D0F">
        <w:t>’</w:t>
      </w:r>
      <w:r w:rsidR="00AD671E">
        <w:t xml:space="preserve">s edition </w:t>
      </w:r>
      <w:r w:rsidR="001B601F">
        <w:t>being the fourth annual such event; and</w:t>
      </w:r>
    </w:p>
    <w:p w:rsidR="00327A04" w:rsidRDefault="00327A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A749E" w:rsidRDefault="001B601F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A749E">
        <w:rPr>
          <w:color w:val="000000" w:themeColor="text1"/>
          <w:u w:color="000000" w:themeColor="text1"/>
        </w:rPr>
        <w:t xml:space="preserve">founded in </w:t>
      </w:r>
      <w:r w:rsidR="007A749E" w:rsidRPr="00DD3909">
        <w:rPr>
          <w:color w:val="000000" w:themeColor="text1"/>
          <w:u w:color="000000" w:themeColor="text1"/>
        </w:rPr>
        <w:t>2011</w:t>
      </w:r>
      <w:r w:rsidR="007A749E">
        <w:rPr>
          <w:color w:val="000000" w:themeColor="text1"/>
          <w:u w:color="000000" w:themeColor="text1"/>
        </w:rPr>
        <w:t xml:space="preserve">, </w:t>
      </w:r>
      <w:r w:rsidR="007A749E" w:rsidRPr="00DD3909">
        <w:rPr>
          <w:color w:val="000000" w:themeColor="text1"/>
          <w:u w:color="000000" w:themeColor="text1"/>
        </w:rPr>
        <w:t xml:space="preserve">the Teenage Pregnancy Prevention 5K Walk </w:t>
      </w:r>
      <w:r w:rsidR="007A749E">
        <w:rPr>
          <w:color w:val="000000" w:themeColor="text1"/>
          <w:u w:color="000000" w:themeColor="text1"/>
        </w:rPr>
        <w:t xml:space="preserve">was created with the purpose of </w:t>
      </w:r>
      <w:r w:rsidR="007A749E" w:rsidRPr="00DD3909">
        <w:rPr>
          <w:color w:val="000000" w:themeColor="text1"/>
          <w:u w:color="000000" w:themeColor="text1"/>
        </w:rPr>
        <w:t>increas</w:t>
      </w:r>
      <w:r w:rsidR="007A749E">
        <w:rPr>
          <w:color w:val="000000" w:themeColor="text1"/>
          <w:u w:color="000000" w:themeColor="text1"/>
        </w:rPr>
        <w:t>ing</w:t>
      </w:r>
      <w:r w:rsidR="007A749E" w:rsidRPr="00DD3909">
        <w:rPr>
          <w:color w:val="000000" w:themeColor="text1"/>
          <w:u w:color="000000" w:themeColor="text1"/>
        </w:rPr>
        <w:t xml:space="preserve"> awareness of the critical impact of teenage pregnancy in Kershaw County and surrounding areas as it relates to economics, education, and single parenting.</w:t>
      </w:r>
      <w:r w:rsidR="007A749E">
        <w:rPr>
          <w:color w:val="000000" w:themeColor="text1"/>
          <w:u w:color="000000" w:themeColor="text1"/>
        </w:rPr>
        <w:t xml:space="preserve"> Funds raised were designated to support organizations dedicated to combating the problem of teen pregnancy; and</w:t>
      </w:r>
    </w:p>
    <w:p w:rsidR="007A749E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A749E" w:rsidRPr="00DD3909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year, the </w:t>
      </w:r>
      <w:r w:rsidRPr="00DD3909">
        <w:rPr>
          <w:color w:val="000000" w:themeColor="text1"/>
          <w:u w:color="000000" w:themeColor="text1"/>
        </w:rPr>
        <w:t xml:space="preserve">Camden First United Methodist Women </w:t>
      </w:r>
      <w:r>
        <w:rPr>
          <w:color w:val="000000" w:themeColor="text1"/>
          <w:u w:color="000000" w:themeColor="text1"/>
        </w:rPr>
        <w:t xml:space="preserve">will work in </w:t>
      </w:r>
      <w:r w:rsidRPr="00DD3909">
        <w:rPr>
          <w:color w:val="000000" w:themeColor="text1"/>
          <w:u w:color="000000" w:themeColor="text1"/>
        </w:rPr>
        <w:t>partnership with the S</w:t>
      </w:r>
      <w:r>
        <w:rPr>
          <w:color w:val="000000" w:themeColor="text1"/>
          <w:u w:color="000000" w:themeColor="text1"/>
        </w:rPr>
        <w:t>outh Carolina</w:t>
      </w:r>
      <w:r w:rsidRPr="00DD3909">
        <w:rPr>
          <w:color w:val="000000" w:themeColor="text1"/>
          <w:u w:color="000000" w:themeColor="text1"/>
        </w:rPr>
        <w:t xml:space="preserve"> Campaign to Prevent Teen Pregnancy and the Family Resource Center to host </w:t>
      </w:r>
      <w:r>
        <w:rPr>
          <w:color w:val="000000" w:themeColor="text1"/>
          <w:u w:color="000000" w:themeColor="text1"/>
        </w:rPr>
        <w:t>the</w:t>
      </w:r>
      <w:r w:rsidRPr="00DD390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Fourth</w:t>
      </w:r>
      <w:r w:rsidRPr="00DD3909">
        <w:rPr>
          <w:color w:val="000000" w:themeColor="text1"/>
          <w:u w:color="000000" w:themeColor="text1"/>
        </w:rPr>
        <w:t xml:space="preserve"> Annual </w:t>
      </w:r>
      <w:r>
        <w:rPr>
          <w:color w:val="000000" w:themeColor="text1"/>
          <w:u w:color="000000" w:themeColor="text1"/>
        </w:rPr>
        <w:t>B</w:t>
      </w:r>
      <w:r w:rsidRPr="00DD3909">
        <w:rPr>
          <w:color w:val="000000" w:themeColor="text1"/>
          <w:u w:color="000000" w:themeColor="text1"/>
        </w:rPr>
        <w:t>owl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thon</w:t>
      </w:r>
      <w:r w:rsidRPr="00DD3909">
        <w:rPr>
          <w:color w:val="000000" w:themeColor="text1"/>
          <w:u w:color="000000" w:themeColor="text1"/>
        </w:rPr>
        <w:t xml:space="preserve"> &amp; 5K Walk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</w:t>
      </w:r>
      <w:r w:rsidR="00C77D0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thon, scheduled for </w:t>
      </w:r>
      <w:r w:rsidRPr="00DD3909">
        <w:rPr>
          <w:color w:val="000000" w:themeColor="text1"/>
          <w:u w:color="000000" w:themeColor="text1"/>
        </w:rPr>
        <w:t xml:space="preserve">Saturday, May 17, 2014, </w:t>
      </w:r>
      <w:r>
        <w:rPr>
          <w:color w:val="000000" w:themeColor="text1"/>
          <w:u w:color="000000" w:themeColor="text1"/>
        </w:rPr>
        <w:t xml:space="preserve">from </w:t>
      </w:r>
      <w:r w:rsidRPr="00DD3909">
        <w:rPr>
          <w:color w:val="000000" w:themeColor="text1"/>
          <w:u w:color="000000" w:themeColor="text1"/>
        </w:rPr>
        <w:t xml:space="preserve">8:30 </w:t>
      </w:r>
      <w:r>
        <w:rPr>
          <w:color w:val="000000" w:themeColor="text1"/>
          <w:u w:color="000000" w:themeColor="text1"/>
        </w:rPr>
        <w:t xml:space="preserve">a.m. to </w:t>
      </w:r>
      <w:r w:rsidRPr="00DD3909">
        <w:rPr>
          <w:color w:val="000000" w:themeColor="text1"/>
          <w:u w:color="000000" w:themeColor="text1"/>
        </w:rPr>
        <w:t xml:space="preserve">12:30 </w:t>
      </w:r>
      <w:r>
        <w:rPr>
          <w:color w:val="000000" w:themeColor="text1"/>
          <w:u w:color="000000" w:themeColor="text1"/>
        </w:rPr>
        <w:t>p.m.; and</w:t>
      </w:r>
    </w:p>
    <w:p w:rsidR="007A749E" w:rsidRDefault="007A749E" w:rsidP="007A7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80101" w:rsidRDefault="007A749E" w:rsidP="002949E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the outstanding work made possible by the </w:t>
      </w:r>
      <w:r w:rsidRPr="00DD3909">
        <w:rPr>
          <w:color w:val="000000" w:themeColor="text1"/>
          <w:u w:color="000000" w:themeColor="text1"/>
        </w:rPr>
        <w:t>Teenage Pregnancy Prevention 5K Walk</w:t>
      </w:r>
      <w:r>
        <w:rPr>
          <w:color w:val="000000" w:themeColor="text1"/>
          <w:u w:color="000000" w:themeColor="text1"/>
        </w:rPr>
        <w:t>, the House takes great pleasure in saluti</w:t>
      </w:r>
      <w:r w:rsidR="00844E86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g the</w:t>
      </w:r>
      <w:r w:rsidR="00844E86">
        <w:rPr>
          <w:color w:val="000000" w:themeColor="text1"/>
          <w:u w:color="000000" w:themeColor="text1"/>
        </w:rPr>
        <w:t xml:space="preserve"> </w:t>
      </w:r>
      <w:r w:rsidRPr="00DD3909">
        <w:rPr>
          <w:color w:val="000000" w:themeColor="text1"/>
          <w:u w:color="000000" w:themeColor="text1"/>
        </w:rPr>
        <w:t xml:space="preserve">Camden First United Methodist Women </w:t>
      </w:r>
      <w:r>
        <w:rPr>
          <w:color w:val="000000" w:themeColor="text1"/>
          <w:u w:color="000000" w:themeColor="text1"/>
        </w:rPr>
        <w:t xml:space="preserve">and all those who assist in this endeavor, and the members encourage all citizens of South Carolina to attend and enjoy the event. </w:t>
      </w:r>
      <w:r w:rsidR="00D80101">
        <w:t>Now, therefore,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2EA3" w:rsidRDefault="00D80101" w:rsidP="00972E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972EA3">
        <w:t xml:space="preserve"> </w:t>
      </w:r>
      <w:r w:rsidR="00972EA3">
        <w:rPr>
          <w:color w:val="000000" w:themeColor="text1"/>
        </w:rPr>
        <w:t xml:space="preserve">the members of the South Carolina House of Representatives, by this resolution, </w:t>
      </w:r>
      <w:r w:rsidR="00972EA3">
        <w:t>commend the Camden First United Methodist Women on their sponsorship of the Fourth Annual 5K Teen Pregnancy Prevention Walk</w:t>
      </w:r>
      <w:r w:rsidR="00C77D0F">
        <w:noBreakHyphen/>
      </w:r>
      <w:r w:rsidR="00972EA3">
        <w:t>a</w:t>
      </w:r>
      <w:r w:rsidR="00C77D0F">
        <w:noBreakHyphen/>
      </w:r>
      <w:r w:rsidR="00972EA3">
        <w:t>thon and wish them much success in supporting this worthy cause.</w:t>
      </w:r>
    </w:p>
    <w:p w:rsidR="00D80101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8010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012477">
        <w:t xml:space="preserve">provided </w:t>
      </w:r>
      <w:r>
        <w:t>to</w:t>
      </w:r>
      <w:r w:rsidR="00012477">
        <w:t xml:space="preserve"> the Camden First United Methodist Women.</w:t>
      </w:r>
    </w:p>
    <w:p w:rsidR="007242E6" w:rsidRDefault="00C77D0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242E6" w:rsidRDefault="007242E6" w:rsidP="00BA2930">
      <w:pPr>
        <w:suppressAutoHyphens/>
      </w:pPr>
    </w:p>
    <w:sectPr w:rsidR="007242E6" w:rsidSect="00BA293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2EA3" w:rsidRDefault="00972EA3" w:rsidP="009F0C77">
      <w:r>
        <w:separator/>
      </w:r>
    </w:p>
  </w:endnote>
  <w:endnote w:type="continuationSeparator" w:id="0">
    <w:p w:rsidR="00972EA3" w:rsidRDefault="00972EA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7E0B934-8008-4A92-AE8C-8BB4373E92F6}"/>
    <w:embedBold r:id="rId2" w:fontKey="{A5F1AAB2-E311-4643-9D98-351004BCCD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B461E75-65AB-4F3A-8020-AEA686F906F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A6ACE39-17DA-4932-9DD1-D0069B1DF45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C614DAC-45A6-4124-86BA-0B3E2557A51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2930" w:rsidRPr="007242E6" w:rsidRDefault="00BA2930" w:rsidP="007242E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[5173]</w:t>
    </w:r>
    <w:r>
      <w:tab/>
    </w:r>
    <w:r w:rsidR="00F56D58">
      <w:fldChar w:fldCharType="begin"/>
    </w:r>
    <w:r w:rsidR="00F56D58">
      <w:instrText xml:space="preserve"> PAGE  \* MERGEFORMAT </w:instrText>
    </w:r>
    <w:r w:rsidR="00F56D58">
      <w:fldChar w:fldCharType="separate"/>
    </w:r>
    <w:r w:rsidR="00DF1759">
      <w:rPr>
        <w:noProof/>
      </w:rPr>
      <w:t>1</w:t>
    </w:r>
    <w:r w:rsidR="00F56D5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2EA3" w:rsidRDefault="00972EA3" w:rsidP="009F0C77">
      <w:r>
        <w:separator/>
      </w:r>
    </w:p>
  </w:footnote>
  <w:footnote w:type="continuationSeparator" w:id="0">
    <w:p w:rsidR="00972EA3" w:rsidRDefault="00972EA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586AC14"/>
    <w:docVar w:name="CoverBillType" w:val="r"/>
    <w:docVar w:name="docpath" w:val="L:\Council\bills\RM\1586AC14.DOCX"/>
    <w:docVar w:name="dvBillNumber" w:val="517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C4D32"/>
    <w:rsid w:val="00011869"/>
    <w:rsid w:val="00012477"/>
    <w:rsid w:val="00077DB2"/>
    <w:rsid w:val="000C4D32"/>
    <w:rsid w:val="000E1785"/>
    <w:rsid w:val="000F40FA"/>
    <w:rsid w:val="0010776B"/>
    <w:rsid w:val="00133E66"/>
    <w:rsid w:val="001435A3"/>
    <w:rsid w:val="001B601F"/>
    <w:rsid w:val="001D08F2"/>
    <w:rsid w:val="001D525B"/>
    <w:rsid w:val="001D7F4F"/>
    <w:rsid w:val="002321B6"/>
    <w:rsid w:val="00240ED9"/>
    <w:rsid w:val="00250967"/>
    <w:rsid w:val="002543C8"/>
    <w:rsid w:val="00284AAE"/>
    <w:rsid w:val="002949EF"/>
    <w:rsid w:val="002E5912"/>
    <w:rsid w:val="00301B21"/>
    <w:rsid w:val="00325348"/>
    <w:rsid w:val="0032732C"/>
    <w:rsid w:val="00327A04"/>
    <w:rsid w:val="00336AD0"/>
    <w:rsid w:val="0037079A"/>
    <w:rsid w:val="003D01E8"/>
    <w:rsid w:val="003E5288"/>
    <w:rsid w:val="003F6D79"/>
    <w:rsid w:val="0041760A"/>
    <w:rsid w:val="00417C01"/>
    <w:rsid w:val="004249A0"/>
    <w:rsid w:val="004809EE"/>
    <w:rsid w:val="004E7D54"/>
    <w:rsid w:val="005273C6"/>
    <w:rsid w:val="00530A69"/>
    <w:rsid w:val="00545593"/>
    <w:rsid w:val="00575E0B"/>
    <w:rsid w:val="00577C6C"/>
    <w:rsid w:val="005A349F"/>
    <w:rsid w:val="005C2FE2"/>
    <w:rsid w:val="005E2BC9"/>
    <w:rsid w:val="00605102"/>
    <w:rsid w:val="006215AA"/>
    <w:rsid w:val="00665AF3"/>
    <w:rsid w:val="00666F52"/>
    <w:rsid w:val="006913C9"/>
    <w:rsid w:val="0069470D"/>
    <w:rsid w:val="007242E6"/>
    <w:rsid w:val="00734F00"/>
    <w:rsid w:val="007A70AE"/>
    <w:rsid w:val="007A749E"/>
    <w:rsid w:val="008362E8"/>
    <w:rsid w:val="00844E86"/>
    <w:rsid w:val="008A1768"/>
    <w:rsid w:val="008F0F33"/>
    <w:rsid w:val="008F4429"/>
    <w:rsid w:val="0094021A"/>
    <w:rsid w:val="00972EA3"/>
    <w:rsid w:val="00984A01"/>
    <w:rsid w:val="009B44AF"/>
    <w:rsid w:val="009B52F5"/>
    <w:rsid w:val="009C6A0B"/>
    <w:rsid w:val="009F0C77"/>
    <w:rsid w:val="009F4DD1"/>
    <w:rsid w:val="00A15E1D"/>
    <w:rsid w:val="00A24F30"/>
    <w:rsid w:val="00A41684"/>
    <w:rsid w:val="00A64E80"/>
    <w:rsid w:val="00A72BCD"/>
    <w:rsid w:val="00A741D9"/>
    <w:rsid w:val="00A820CD"/>
    <w:rsid w:val="00A833AB"/>
    <w:rsid w:val="00A9741D"/>
    <w:rsid w:val="00AB66AB"/>
    <w:rsid w:val="00AD4B17"/>
    <w:rsid w:val="00AD671E"/>
    <w:rsid w:val="00B412D4"/>
    <w:rsid w:val="00B525B5"/>
    <w:rsid w:val="00BA2930"/>
    <w:rsid w:val="00BE3C22"/>
    <w:rsid w:val="00C02A21"/>
    <w:rsid w:val="00C0345E"/>
    <w:rsid w:val="00C3483A"/>
    <w:rsid w:val="00C74E9D"/>
    <w:rsid w:val="00C77D0F"/>
    <w:rsid w:val="00C82FD3"/>
    <w:rsid w:val="00C92304"/>
    <w:rsid w:val="00C92819"/>
    <w:rsid w:val="00CC6B7B"/>
    <w:rsid w:val="00CD2089"/>
    <w:rsid w:val="00D73A67"/>
    <w:rsid w:val="00D80101"/>
    <w:rsid w:val="00D804B2"/>
    <w:rsid w:val="00D970A9"/>
    <w:rsid w:val="00DB07A6"/>
    <w:rsid w:val="00DF1759"/>
    <w:rsid w:val="00DF3845"/>
    <w:rsid w:val="00E14E91"/>
    <w:rsid w:val="00E41911"/>
    <w:rsid w:val="00E92EEF"/>
    <w:rsid w:val="00F24442"/>
    <w:rsid w:val="00F50AE3"/>
    <w:rsid w:val="00F56D58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4F8206F-F86A-4433-BD3F-1EDFE08B3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04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4B2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A29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73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2F9BB1-F106-466C-B080-DEEAE26A49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5173: Camden First United Methodist Women - South Carolina Legislature Online</dc:title>
  <dc:creator>McDowell</dc:creator>
  <cp:lastModifiedBy>N Cumfer</cp:lastModifiedBy>
  <cp:revision>6</cp:revision>
  <cp:lastPrinted>2014-04-29T14:03:00Z</cp:lastPrinted>
  <dcterms:created xsi:type="dcterms:W3CDTF">2014-04-30T15:32:00Z</dcterms:created>
  <dcterms:modified xsi:type="dcterms:W3CDTF">2014-12-05T17:09:00Z</dcterms:modified>
</cp:coreProperties>
</file>