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1FA" w:rsidRDefault="00A551FA" w:rsidP="00A551FA">
      <w:pPr>
        <w:widowControl w:val="0"/>
        <w:jc w:val="center"/>
      </w:pPr>
      <w:r w:rsidRPr="00A551FA">
        <w:rPr>
          <w:b/>
        </w:rPr>
        <w:t>South Carolina General Assembly</w:t>
      </w:r>
    </w:p>
    <w:p w:rsidR="00A551FA" w:rsidRDefault="00A551FA" w:rsidP="00A551FA">
      <w:pPr>
        <w:widowControl w:val="0"/>
        <w:jc w:val="center"/>
      </w:pPr>
      <w:r>
        <w:t>120th Session, 2013-2014</w:t>
      </w:r>
    </w:p>
    <w:p w:rsidR="00A551FA" w:rsidRDefault="00A551FA" w:rsidP="00A551FA">
      <w:pPr>
        <w:widowControl w:val="0"/>
        <w:jc w:val="left"/>
      </w:pPr>
    </w:p>
    <w:p w:rsidR="00A551FA" w:rsidRDefault="00A551FA" w:rsidP="00A551FA">
      <w:pPr>
        <w:widowControl w:val="0"/>
        <w:jc w:val="left"/>
        <w:rPr>
          <w:b/>
        </w:rPr>
      </w:pPr>
      <w:r w:rsidRPr="00A551FA">
        <w:rPr>
          <w:b/>
        </w:rPr>
        <w:t>H. 5210</w:t>
      </w:r>
    </w:p>
    <w:p w:rsidR="00A551FA" w:rsidRDefault="00A551FA" w:rsidP="00A551FA">
      <w:pPr>
        <w:widowControl w:val="0"/>
        <w:jc w:val="left"/>
        <w:rPr>
          <w:b/>
        </w:rPr>
      </w:pPr>
    </w:p>
    <w:p w:rsidR="00A551FA" w:rsidRDefault="00A551FA" w:rsidP="00A551FA">
      <w:pPr>
        <w:widowControl w:val="0"/>
        <w:jc w:val="left"/>
      </w:pPr>
      <w:r w:rsidRPr="00A551FA">
        <w:rPr>
          <w:b/>
        </w:rPr>
        <w:t>STATUS INFORMATION</w:t>
      </w:r>
    </w:p>
    <w:p w:rsidR="00A551FA" w:rsidRDefault="00A551FA" w:rsidP="00A551FA">
      <w:pPr>
        <w:widowControl w:val="0"/>
        <w:jc w:val="left"/>
      </w:pPr>
    </w:p>
    <w:p w:rsidR="00A551FA" w:rsidRDefault="00A551FA" w:rsidP="00A551FA">
      <w:pPr>
        <w:widowControl w:val="0"/>
        <w:jc w:val="left"/>
      </w:pPr>
      <w:r>
        <w:t>House Resolution</w:t>
      </w:r>
    </w:p>
    <w:p w:rsidR="00A551FA" w:rsidRDefault="00A551FA" w:rsidP="00A551FA">
      <w:pPr>
        <w:widowControl w:val="0"/>
        <w:jc w:val="left"/>
      </w:pPr>
      <w:r>
        <w:t>Sponsors: Reps. G.M. Smith, Weeks,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A551FA" w:rsidRDefault="00A551FA" w:rsidP="00A551FA">
      <w:pPr>
        <w:widowControl w:val="0"/>
        <w:jc w:val="left"/>
      </w:pPr>
      <w:r>
        <w:t>Document Path: l:\council\bills\rm\1600ahb14.docx</w:t>
      </w:r>
    </w:p>
    <w:p w:rsidR="00A551FA" w:rsidRDefault="00A551FA" w:rsidP="00A551FA">
      <w:pPr>
        <w:widowControl w:val="0"/>
        <w:jc w:val="left"/>
      </w:pPr>
    </w:p>
    <w:p w:rsidR="00A551FA" w:rsidRDefault="00A551FA" w:rsidP="00A551FA">
      <w:pPr>
        <w:widowControl w:val="0"/>
        <w:jc w:val="left"/>
      </w:pPr>
      <w:r>
        <w:t>Introduced in the House on May 7, 2014</w:t>
      </w:r>
    </w:p>
    <w:p w:rsidR="00A551FA" w:rsidRDefault="00A551FA" w:rsidP="00A551FA">
      <w:pPr>
        <w:widowControl w:val="0"/>
        <w:jc w:val="left"/>
      </w:pPr>
      <w:r>
        <w:t>Adopted by the House on May 7, 2014</w:t>
      </w:r>
    </w:p>
    <w:p w:rsidR="00A551FA" w:rsidRDefault="00A551FA" w:rsidP="00A551FA">
      <w:pPr>
        <w:widowControl w:val="0"/>
        <w:jc w:val="left"/>
      </w:pPr>
    </w:p>
    <w:p w:rsidR="00A551FA" w:rsidRDefault="00A551FA" w:rsidP="00A551FA">
      <w:pPr>
        <w:widowControl w:val="0"/>
        <w:jc w:val="left"/>
      </w:pPr>
      <w:r>
        <w:t xml:space="preserve">Summary: </w:t>
      </w:r>
      <w:r w:rsidR="00C92B42">
        <w:t>Laura H. Baker</w:t>
      </w:r>
    </w:p>
    <w:p w:rsidR="00A551FA" w:rsidRDefault="00A551FA" w:rsidP="00A551FA">
      <w:pPr>
        <w:widowControl w:val="0"/>
        <w:jc w:val="left"/>
      </w:pPr>
    </w:p>
    <w:p w:rsidR="00A551FA" w:rsidRDefault="00A551FA" w:rsidP="00A551FA">
      <w:pPr>
        <w:widowControl w:val="0"/>
        <w:jc w:val="left"/>
      </w:pPr>
    </w:p>
    <w:p w:rsidR="00A551FA" w:rsidRDefault="00A551FA" w:rsidP="00A551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51FA">
        <w:rPr>
          <w:b/>
        </w:rPr>
        <w:t>HISTORY OF LEGISLATIVE ACTIONS</w:t>
      </w:r>
    </w:p>
    <w:p w:rsidR="00A551FA" w:rsidRDefault="00A551FA" w:rsidP="00A551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51FA" w:rsidRPr="00A551FA" w:rsidRDefault="00A551FA" w:rsidP="00A551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51FA">
        <w:rPr>
          <w:u w:val="single"/>
        </w:rPr>
        <w:tab/>
        <w:t>Date</w:t>
      </w:r>
      <w:r w:rsidRPr="00A551FA">
        <w:rPr>
          <w:u w:val="single"/>
        </w:rPr>
        <w:tab/>
        <w:t>Body</w:t>
      </w:r>
      <w:r w:rsidRPr="00A551FA">
        <w:rPr>
          <w:u w:val="single"/>
        </w:rPr>
        <w:tab/>
        <w:t>Action Description with journal page number</w:t>
      </w:r>
      <w:r w:rsidRPr="00A551FA">
        <w:rPr>
          <w:u w:val="single"/>
        </w:rPr>
        <w:tab/>
      </w:r>
      <w:bookmarkStart w:id="0" w:name="_GoBack"/>
      <w:bookmarkEnd w:id="0"/>
    </w:p>
    <w:p w:rsidR="009E006E" w:rsidRDefault="009E006E" w:rsidP="009E00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House</w:t>
      </w:r>
      <w:r>
        <w:tab/>
      </w:r>
      <w:r w:rsidRPr="00670CE6">
        <w:t>Introduced and adopted (</w:t>
      </w:r>
      <w:hyperlink r:id="rId7" w:history="1">
        <w:r w:rsidRPr="00670CE6">
          <w:rPr>
            <w:rStyle w:val="Hyperlink"/>
          </w:rPr>
          <w:t>House Journal</w:t>
        </w:r>
        <w:r w:rsidRPr="00670CE6">
          <w:rPr>
            <w:rStyle w:val="Hyperlink"/>
          </w:rPr>
          <w:noBreakHyphen/>
          <w:t>page 8</w:t>
        </w:r>
      </w:hyperlink>
      <w:r w:rsidRPr="00670CE6">
        <w:t>)</w:t>
      </w:r>
    </w:p>
    <w:p w:rsidR="009E006E" w:rsidRDefault="009E006E" w:rsidP="009E00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51FA" w:rsidRPr="00A551FA" w:rsidRDefault="00A551FA" w:rsidP="00A551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51FA" w:rsidRDefault="00A551FA" w:rsidP="00A551FA">
      <w:r w:rsidRPr="00A551FA">
        <w:rPr>
          <w:b/>
        </w:rPr>
        <w:t>VERSIONS OF THIS BILL</w:t>
      </w:r>
    </w:p>
    <w:p w:rsidR="00A551FA" w:rsidRDefault="00A551FA" w:rsidP="00A551FA"/>
    <w:p w:rsidR="00A551FA" w:rsidRDefault="00054126" w:rsidP="00A551FA">
      <w:hyperlink r:id="rId8" w:history="1">
        <w:r w:rsidR="00A551FA">
          <w:rPr>
            <w:rStyle w:val="Hyperlink"/>
          </w:rPr>
          <w:t>5/7/2014</w:t>
        </w:r>
      </w:hyperlink>
    </w:p>
    <w:p w:rsidR="00A551FA" w:rsidRDefault="00A551FA" w:rsidP="00A551FA"/>
    <w:p w:rsidR="00A551FA" w:rsidRDefault="00A551FA" w:rsidP="00A551FA">
      <w:pPr>
        <w:sectPr w:rsidR="00A551FA" w:rsidSect="00A551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5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352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51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06F96">
        <w:t xml:space="preserve">COMMEND AND CONGRATULATE LAURA H. BAKER, </w:t>
      </w:r>
      <w:r w:rsidR="00EE143E">
        <w:t>B</w:t>
      </w:r>
      <w:r w:rsidR="00E06F96">
        <w:t>ATES MIDDLE SCHOOL</w:t>
      </w:r>
      <w:r w:rsidR="00EE143E">
        <w:t xml:space="preserve"> ART TEACHER</w:t>
      </w:r>
      <w:r w:rsidR="00E06F96">
        <w:t>, ON BEING AWARDED A DELTA KAPPA GAMMA EDUCATIONAL FOUNDATION FIFTIETH ANNIVERSARY GRANT AND TO WISH HER MUCH SUCCESS IN THE DAYS AHEAD.</w:t>
      </w:r>
    </w:p>
    <w:p w:rsidR="0091352C" w:rsidRDefault="009135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5E7A" w:rsidRDefault="009135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E143E">
        <w:t>the South Carolina House of Representatives is pleased to learn that Laura H. Baker</w:t>
      </w:r>
      <w:r w:rsidR="00295F19">
        <w:t>, art teacher at Sumter</w:t>
      </w:r>
      <w:r w:rsidR="00E16CD9" w:rsidRPr="00E16CD9">
        <w:t>’</w:t>
      </w:r>
      <w:r w:rsidR="00295F19">
        <w:t xml:space="preserve">s </w:t>
      </w:r>
      <w:r w:rsidR="00E62A5D">
        <w:t>Bates Middle School</w:t>
      </w:r>
      <w:r w:rsidR="00295F19">
        <w:t xml:space="preserve">, </w:t>
      </w:r>
      <w:r w:rsidR="00E62A5D">
        <w:t>has been awarded a Delta Kappa Gamma Educational Foundation Fiftieth Anniversary Grant; and</w:t>
      </w:r>
    </w:p>
    <w:p w:rsidR="00E62A5D" w:rsidRDefault="00E62A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A5D" w:rsidRDefault="00E62A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one of fifty </w:t>
      </w:r>
      <w:r w:rsidR="00CE3D20">
        <w:t xml:space="preserve">recipients </w:t>
      </w:r>
      <w:r>
        <w:t xml:space="preserve">chosen in the United States </w:t>
      </w:r>
      <w:r w:rsidR="00CE3D20">
        <w:t xml:space="preserve">for </w:t>
      </w:r>
      <w:r>
        <w:t>this grant, which carries with it a one</w:t>
      </w:r>
      <w:r w:rsidR="00E16CD9">
        <w:noBreakHyphen/>
      </w:r>
      <w:r>
        <w:t>thousand</w:t>
      </w:r>
      <w:r w:rsidR="00E16CD9">
        <w:noBreakHyphen/>
      </w:r>
      <w:r>
        <w:t xml:space="preserve">dollar award, Ms. Baker will attend the </w:t>
      </w:r>
      <w:r w:rsidR="00CE3D20">
        <w:t xml:space="preserve">Delta Kappa Gamma National Convention in Indianapolis this summer, at which time she will receive her </w:t>
      </w:r>
      <w:r w:rsidR="00D723F1">
        <w:t>well</w:t>
      </w:r>
      <w:r w:rsidR="00E16CD9">
        <w:noBreakHyphen/>
      </w:r>
      <w:r w:rsidR="00D723F1">
        <w:t xml:space="preserve">deserved </w:t>
      </w:r>
      <w:r w:rsidR="00CE3D20">
        <w:t>check; and</w:t>
      </w:r>
    </w:p>
    <w:p w:rsidR="00CE3D20" w:rsidRDefault="00CE3D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3D20" w:rsidRDefault="00CE3D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B6D86">
        <w:t>with two Sumter</w:t>
      </w:r>
      <w:r w:rsidR="00E16CD9">
        <w:noBreakHyphen/>
      </w:r>
      <w:r w:rsidR="007B6D86">
        <w:t xml:space="preserve">area chapters on its roll, </w:t>
      </w:r>
      <w:r w:rsidR="006A239D">
        <w:t>Delta Kappa Gamma is a</w:t>
      </w:r>
      <w:r w:rsidR="007B6D86">
        <w:t xml:space="preserve"> national</w:t>
      </w:r>
      <w:r w:rsidR="006A239D">
        <w:t xml:space="preserve"> educational sorority comprised of teachers, administrators, counselors, social workers, and retired teachers</w:t>
      </w:r>
      <w:r w:rsidR="007B6D86">
        <w:t>; and</w:t>
      </w:r>
    </w:p>
    <w:p w:rsidR="00DA5E7A" w:rsidRDefault="00DA5E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52C" w:rsidRDefault="000F71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B09D1">
        <w:t>the House of Representatives</w:t>
      </w:r>
      <w:r w:rsidR="005F2D22">
        <w:t>, appreciative of her dedication and excellence as an educator,</w:t>
      </w:r>
      <w:r w:rsidR="00BB09D1">
        <w:t xml:space="preserve"> takes great pleasure in saluting Laura Baker on this outstanding achievement. </w:t>
      </w:r>
      <w:r w:rsidR="0091352C">
        <w:t>Now, therefore,</w:t>
      </w:r>
    </w:p>
    <w:p w:rsidR="0091352C" w:rsidRDefault="009135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52C" w:rsidRDefault="009135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1352C" w:rsidRDefault="009135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509" w:rsidRDefault="0091352C" w:rsidP="00A16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DA5E7A">
        <w:t xml:space="preserve"> </w:t>
      </w:r>
      <w:r w:rsidR="00A16509">
        <w:rPr>
          <w:color w:val="000000" w:themeColor="text1"/>
        </w:rPr>
        <w:t xml:space="preserve">the members of the South Carolina House of Representatives, by this resolution, </w:t>
      </w:r>
      <w:r w:rsidR="00A16509">
        <w:t xml:space="preserve">commend and congratulate Laura H. Baker, Bates Middle School art teacher, on being awarded a </w:t>
      </w:r>
      <w:r w:rsidR="00EB0EBA">
        <w:t>D</w:t>
      </w:r>
      <w:r w:rsidR="00A16509">
        <w:t xml:space="preserve">elta </w:t>
      </w:r>
      <w:r w:rsidR="00EB0EBA">
        <w:t>K</w:t>
      </w:r>
      <w:r w:rsidR="00A16509">
        <w:t xml:space="preserve">appa </w:t>
      </w:r>
      <w:r w:rsidR="00EB0EBA">
        <w:lastRenderedPageBreak/>
        <w:t>G</w:t>
      </w:r>
      <w:r w:rsidR="00A16509">
        <w:t xml:space="preserve">amma </w:t>
      </w:r>
      <w:r w:rsidR="00EB0EBA">
        <w:t>E</w:t>
      </w:r>
      <w:r w:rsidR="00A16509">
        <w:t xml:space="preserve">ducational </w:t>
      </w:r>
      <w:r w:rsidR="00EB0EBA">
        <w:t>F</w:t>
      </w:r>
      <w:r w:rsidR="00A16509">
        <w:t xml:space="preserve">oundation </w:t>
      </w:r>
      <w:r w:rsidR="00EB0EBA">
        <w:t>F</w:t>
      </w:r>
      <w:r w:rsidR="00A16509">
        <w:t xml:space="preserve">iftieth </w:t>
      </w:r>
      <w:r w:rsidR="00EB0EBA">
        <w:t>A</w:t>
      </w:r>
      <w:r w:rsidR="00A16509">
        <w:t xml:space="preserve">nniversary </w:t>
      </w:r>
      <w:r w:rsidR="00EB0EBA">
        <w:t>G</w:t>
      </w:r>
      <w:r w:rsidR="00A16509">
        <w:t>rant and wish her much success in the days ahead.</w:t>
      </w:r>
    </w:p>
    <w:p w:rsidR="0091352C" w:rsidRDefault="009135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35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B0EBA">
        <w:t>provided</w:t>
      </w:r>
      <w:r>
        <w:t xml:space="preserve"> to</w:t>
      </w:r>
      <w:r w:rsidR="00EB0EBA">
        <w:t xml:space="preserve"> Laura H. Baker.</w:t>
      </w:r>
    </w:p>
    <w:p w:rsidR="00EB5E67" w:rsidRDefault="00E16C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5E67" w:rsidRDefault="00EB5E67" w:rsidP="00A551FA">
      <w:pPr>
        <w:suppressAutoHyphens/>
      </w:pPr>
    </w:p>
    <w:sectPr w:rsidR="00EB5E67" w:rsidSect="00A551F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39D" w:rsidRDefault="006A239D" w:rsidP="009F0C77">
      <w:r>
        <w:separator/>
      </w:r>
    </w:p>
  </w:endnote>
  <w:endnote w:type="continuationSeparator" w:id="0">
    <w:p w:rsidR="006A239D" w:rsidRDefault="006A23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AF63B7-E298-4F39-9B42-71D7A8AFC516}"/>
    <w:embedBold r:id="rId2" w:fontKey="{1C496C4E-D1D4-407D-BD60-30A7663A30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E850F7-F256-4E1C-9BFE-8E9BE6C586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593B006-DD04-4121-9683-0E9DE44D46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1FA" w:rsidRPr="00EB5E67" w:rsidRDefault="00A551FA" w:rsidP="00EB5E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[5210]</w:t>
    </w:r>
    <w:r>
      <w:tab/>
    </w:r>
    <w:r w:rsidR="00D42315">
      <w:fldChar w:fldCharType="begin"/>
    </w:r>
    <w:r w:rsidR="00D42315">
      <w:instrText xml:space="preserve"> PAGE  \* MERGEFORMAT </w:instrText>
    </w:r>
    <w:r w:rsidR="00D42315">
      <w:fldChar w:fldCharType="separate"/>
    </w:r>
    <w:r w:rsidR="00054126">
      <w:rPr>
        <w:noProof/>
      </w:rPr>
      <w:t>1</w:t>
    </w:r>
    <w:r w:rsidR="00D4231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39D" w:rsidRDefault="006A239D" w:rsidP="009F0C77">
      <w:r>
        <w:separator/>
      </w:r>
    </w:p>
  </w:footnote>
  <w:footnote w:type="continuationSeparator" w:id="0">
    <w:p w:rsidR="006A239D" w:rsidRDefault="006A23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00AHB14"/>
    <w:docVar w:name="CoverBillType" w:val="r"/>
    <w:docVar w:name="docpath" w:val="L:\Council\bills\RM\1600AHB14.DOCX"/>
    <w:docVar w:name="dvBillNumber" w:val="52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D579C"/>
    <w:rsid w:val="00011869"/>
    <w:rsid w:val="00054126"/>
    <w:rsid w:val="000E1785"/>
    <w:rsid w:val="000F40FA"/>
    <w:rsid w:val="000F71BC"/>
    <w:rsid w:val="0010776B"/>
    <w:rsid w:val="00133E66"/>
    <w:rsid w:val="001435A3"/>
    <w:rsid w:val="001D08F2"/>
    <w:rsid w:val="001D525B"/>
    <w:rsid w:val="001D7F4F"/>
    <w:rsid w:val="001E1F55"/>
    <w:rsid w:val="002321B6"/>
    <w:rsid w:val="00232D56"/>
    <w:rsid w:val="00250967"/>
    <w:rsid w:val="002543C8"/>
    <w:rsid w:val="00284AAE"/>
    <w:rsid w:val="00295F19"/>
    <w:rsid w:val="002E5912"/>
    <w:rsid w:val="00301B21"/>
    <w:rsid w:val="003029CE"/>
    <w:rsid w:val="00325348"/>
    <w:rsid w:val="0032732C"/>
    <w:rsid w:val="00336AD0"/>
    <w:rsid w:val="0037079A"/>
    <w:rsid w:val="003D01E8"/>
    <w:rsid w:val="003E5288"/>
    <w:rsid w:val="003F2DDE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2D22"/>
    <w:rsid w:val="00605102"/>
    <w:rsid w:val="006215AA"/>
    <w:rsid w:val="00645F2D"/>
    <w:rsid w:val="006913C9"/>
    <w:rsid w:val="0069470D"/>
    <w:rsid w:val="006A239D"/>
    <w:rsid w:val="00734F00"/>
    <w:rsid w:val="007A70AE"/>
    <w:rsid w:val="007B6D86"/>
    <w:rsid w:val="00811735"/>
    <w:rsid w:val="008362E8"/>
    <w:rsid w:val="008A1768"/>
    <w:rsid w:val="008F0F33"/>
    <w:rsid w:val="008F4429"/>
    <w:rsid w:val="0091352C"/>
    <w:rsid w:val="0094021A"/>
    <w:rsid w:val="009B44AF"/>
    <w:rsid w:val="009C6A0B"/>
    <w:rsid w:val="009E006E"/>
    <w:rsid w:val="009F0C77"/>
    <w:rsid w:val="009F4DD1"/>
    <w:rsid w:val="00A16509"/>
    <w:rsid w:val="00A41684"/>
    <w:rsid w:val="00A551FA"/>
    <w:rsid w:val="00A64E80"/>
    <w:rsid w:val="00A72BCD"/>
    <w:rsid w:val="00A741D9"/>
    <w:rsid w:val="00A833AB"/>
    <w:rsid w:val="00A9741D"/>
    <w:rsid w:val="00AD4B17"/>
    <w:rsid w:val="00AD579C"/>
    <w:rsid w:val="00B412D4"/>
    <w:rsid w:val="00BB09D1"/>
    <w:rsid w:val="00BE3C22"/>
    <w:rsid w:val="00C0345E"/>
    <w:rsid w:val="00C3483A"/>
    <w:rsid w:val="00C74E9D"/>
    <w:rsid w:val="00C82FD3"/>
    <w:rsid w:val="00C92819"/>
    <w:rsid w:val="00C92B42"/>
    <w:rsid w:val="00CC6B7B"/>
    <w:rsid w:val="00CD2089"/>
    <w:rsid w:val="00CD5546"/>
    <w:rsid w:val="00CE3D20"/>
    <w:rsid w:val="00D26D20"/>
    <w:rsid w:val="00D42315"/>
    <w:rsid w:val="00D723F1"/>
    <w:rsid w:val="00D73A67"/>
    <w:rsid w:val="00D970A9"/>
    <w:rsid w:val="00DA5E7A"/>
    <w:rsid w:val="00DD59BA"/>
    <w:rsid w:val="00DF3845"/>
    <w:rsid w:val="00E06F96"/>
    <w:rsid w:val="00E16CD9"/>
    <w:rsid w:val="00E37F94"/>
    <w:rsid w:val="00E41911"/>
    <w:rsid w:val="00E62A5D"/>
    <w:rsid w:val="00E92EEF"/>
    <w:rsid w:val="00EB0EBA"/>
    <w:rsid w:val="00EB5E67"/>
    <w:rsid w:val="00EE143E"/>
    <w:rsid w:val="00F24442"/>
    <w:rsid w:val="00F35183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AB9D70F-31DD-4B89-856C-F4386FD0F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551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10_201405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940F7-391A-4C5D-9909-7F7723BCC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5210: Laura H. Baker - South Carolina Legislature Online</dc:title>
  <dc:creator>McDowell</dc:creator>
  <cp:lastModifiedBy>N Cumfer</cp:lastModifiedBy>
  <cp:revision>6</cp:revision>
  <dcterms:created xsi:type="dcterms:W3CDTF">2014-05-07T14:49:00Z</dcterms:created>
  <dcterms:modified xsi:type="dcterms:W3CDTF">2014-12-05T17:10:00Z</dcterms:modified>
</cp:coreProperties>
</file>