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87" w:rsidRDefault="00791A87" w:rsidP="00791A87">
      <w:pPr>
        <w:widowControl w:val="0"/>
        <w:jc w:val="center"/>
      </w:pPr>
      <w:r w:rsidRPr="00791A87">
        <w:rPr>
          <w:b/>
        </w:rPr>
        <w:t>South Carolina General Assembly</w:t>
      </w:r>
    </w:p>
    <w:p w:rsidR="00791A87" w:rsidRDefault="00791A87" w:rsidP="00791A87">
      <w:pPr>
        <w:widowControl w:val="0"/>
        <w:jc w:val="center"/>
      </w:pPr>
      <w:r>
        <w:t>120th Session, 2013-2014</w:t>
      </w:r>
    </w:p>
    <w:p w:rsidR="00791A87" w:rsidRDefault="00791A87" w:rsidP="00791A87">
      <w:pPr>
        <w:widowControl w:val="0"/>
        <w:jc w:val="left"/>
      </w:pPr>
    </w:p>
    <w:p w:rsidR="00791A87" w:rsidRDefault="00791A87" w:rsidP="00791A87">
      <w:pPr>
        <w:widowControl w:val="0"/>
        <w:jc w:val="left"/>
        <w:rPr>
          <w:b/>
        </w:rPr>
      </w:pPr>
      <w:r w:rsidRPr="00791A87">
        <w:rPr>
          <w:b/>
        </w:rPr>
        <w:t>H. 5218</w:t>
      </w:r>
    </w:p>
    <w:p w:rsidR="00791A87" w:rsidRDefault="00791A87" w:rsidP="00791A87">
      <w:pPr>
        <w:widowControl w:val="0"/>
        <w:jc w:val="left"/>
        <w:rPr>
          <w:b/>
        </w:rPr>
      </w:pPr>
    </w:p>
    <w:p w:rsidR="00791A87" w:rsidRDefault="00791A87" w:rsidP="00791A87">
      <w:pPr>
        <w:widowControl w:val="0"/>
        <w:jc w:val="left"/>
      </w:pPr>
      <w:r w:rsidRPr="00791A87">
        <w:rPr>
          <w:b/>
        </w:rPr>
        <w:t>STATUS INFORMATION</w:t>
      </w:r>
    </w:p>
    <w:p w:rsidR="00791A87" w:rsidRDefault="00791A87" w:rsidP="00791A87">
      <w:pPr>
        <w:widowControl w:val="0"/>
        <w:jc w:val="left"/>
      </w:pPr>
    </w:p>
    <w:p w:rsidR="00791A87" w:rsidRDefault="00791A87" w:rsidP="00791A87">
      <w:pPr>
        <w:widowControl w:val="0"/>
        <w:jc w:val="left"/>
      </w:pPr>
      <w:r>
        <w:t>House Resolution</w:t>
      </w:r>
    </w:p>
    <w:p w:rsidR="00791A87" w:rsidRDefault="00791A87" w:rsidP="00791A87">
      <w:pPr>
        <w:widowControl w:val="0"/>
        <w:jc w:val="left"/>
      </w:pPr>
      <w:r>
        <w:t>Sponsors: Reps. Gagnon and Gambrell</w:t>
      </w:r>
    </w:p>
    <w:p w:rsidR="00791A87" w:rsidRDefault="00791A87" w:rsidP="00791A87">
      <w:pPr>
        <w:widowControl w:val="0"/>
        <w:jc w:val="left"/>
      </w:pPr>
      <w:r>
        <w:t>Document Path: l:\council\bills\gm\24088ac14.docx</w:t>
      </w:r>
    </w:p>
    <w:p w:rsidR="00791A87" w:rsidRDefault="00791A87" w:rsidP="00791A87">
      <w:pPr>
        <w:widowControl w:val="0"/>
        <w:jc w:val="left"/>
      </w:pPr>
    </w:p>
    <w:p w:rsidR="00791A87" w:rsidRDefault="00791A87" w:rsidP="00791A87">
      <w:pPr>
        <w:widowControl w:val="0"/>
        <w:jc w:val="left"/>
      </w:pPr>
      <w:r>
        <w:t>Introduced in the House on May 7, 2014</w:t>
      </w:r>
    </w:p>
    <w:p w:rsidR="00791A87" w:rsidRDefault="00791A87" w:rsidP="00791A87">
      <w:pPr>
        <w:widowControl w:val="0"/>
        <w:jc w:val="left"/>
      </w:pPr>
      <w:r>
        <w:t>Adopted by the House on May 7, 2014</w:t>
      </w:r>
    </w:p>
    <w:p w:rsidR="00791A87" w:rsidRDefault="00791A87" w:rsidP="00791A87">
      <w:pPr>
        <w:widowControl w:val="0"/>
        <w:jc w:val="left"/>
      </w:pPr>
    </w:p>
    <w:p w:rsidR="00791A87" w:rsidRDefault="00791A87" w:rsidP="00791A87">
      <w:pPr>
        <w:widowControl w:val="0"/>
        <w:jc w:val="left"/>
      </w:pPr>
      <w:r>
        <w:t xml:space="preserve">Summary: </w:t>
      </w:r>
      <w:r w:rsidR="00C51D69">
        <w:t>Amber Ballenger</w:t>
      </w:r>
    </w:p>
    <w:p w:rsidR="00791A87" w:rsidRDefault="00791A87" w:rsidP="00791A87">
      <w:pPr>
        <w:widowControl w:val="0"/>
        <w:jc w:val="left"/>
      </w:pPr>
    </w:p>
    <w:p w:rsidR="00791A87" w:rsidRDefault="00791A87" w:rsidP="00791A87">
      <w:pPr>
        <w:widowControl w:val="0"/>
        <w:jc w:val="left"/>
      </w:pPr>
    </w:p>
    <w:p w:rsidR="00791A87" w:rsidRDefault="00791A87" w:rsidP="00791A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1A87">
        <w:rPr>
          <w:b/>
        </w:rPr>
        <w:t>HISTORY OF LEGISLATIVE ACTIONS</w:t>
      </w:r>
    </w:p>
    <w:p w:rsidR="00791A87" w:rsidRDefault="00791A87" w:rsidP="00791A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1A87" w:rsidRPr="00791A87" w:rsidRDefault="00791A87" w:rsidP="00791A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1A87">
        <w:rPr>
          <w:u w:val="single"/>
        </w:rPr>
        <w:tab/>
        <w:t>Date</w:t>
      </w:r>
      <w:r w:rsidRPr="00791A87">
        <w:rPr>
          <w:u w:val="single"/>
        </w:rPr>
        <w:tab/>
        <w:t>Body</w:t>
      </w:r>
      <w:r w:rsidRPr="00791A87">
        <w:rPr>
          <w:u w:val="single"/>
        </w:rPr>
        <w:tab/>
        <w:t>Action Description with journal page number</w:t>
      </w:r>
      <w:r w:rsidRPr="00791A87">
        <w:rPr>
          <w:u w:val="single"/>
        </w:rPr>
        <w:tab/>
      </w:r>
      <w:bookmarkStart w:id="0" w:name="_GoBack"/>
      <w:bookmarkEnd w:id="0"/>
    </w:p>
    <w:p w:rsidR="00FF7284" w:rsidRDefault="00FF7284" w:rsidP="00FF7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CD5C5B">
        <w:t>Introduced and adopted (</w:t>
      </w:r>
      <w:hyperlink r:id="rId7" w:history="1">
        <w:r w:rsidRPr="00CD5C5B">
          <w:rPr>
            <w:rStyle w:val="Hyperlink"/>
          </w:rPr>
          <w:t>House Journal</w:t>
        </w:r>
        <w:r w:rsidRPr="00CD5C5B">
          <w:rPr>
            <w:rStyle w:val="Hyperlink"/>
          </w:rPr>
          <w:noBreakHyphen/>
          <w:t>page 12</w:t>
        </w:r>
      </w:hyperlink>
      <w:r w:rsidRPr="00CD5C5B">
        <w:t>)</w:t>
      </w:r>
    </w:p>
    <w:p w:rsidR="00FF7284" w:rsidRDefault="00FF7284" w:rsidP="00FF7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1A87" w:rsidRPr="00791A87" w:rsidRDefault="00791A87" w:rsidP="00791A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1A87" w:rsidRDefault="00791A87" w:rsidP="00791A87">
      <w:r w:rsidRPr="00791A87">
        <w:rPr>
          <w:b/>
        </w:rPr>
        <w:t>VERSIONS OF THIS BILL</w:t>
      </w:r>
    </w:p>
    <w:p w:rsidR="00791A87" w:rsidRDefault="00791A87" w:rsidP="00791A87"/>
    <w:p w:rsidR="00791A87" w:rsidRDefault="00CA4F68" w:rsidP="00791A87">
      <w:hyperlink r:id="rId8" w:history="1">
        <w:r w:rsidR="00791A87">
          <w:rPr>
            <w:rStyle w:val="Hyperlink"/>
          </w:rPr>
          <w:t>5/7/2014</w:t>
        </w:r>
      </w:hyperlink>
    </w:p>
    <w:p w:rsidR="00791A87" w:rsidRDefault="00791A87" w:rsidP="00791A87"/>
    <w:p w:rsidR="00791A87" w:rsidRDefault="00791A87" w:rsidP="00791A87">
      <w:pPr>
        <w:sectPr w:rsidR="00791A87" w:rsidSect="00791A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06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5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CONGRATULATE </w:t>
      </w:r>
      <w:r w:rsidRPr="006F0CC4">
        <w:rPr>
          <w:color w:val="000000" w:themeColor="text1"/>
          <w:u w:color="000000" w:themeColor="text1"/>
        </w:rPr>
        <w:t>AMBER BALLENGER</w:t>
      </w:r>
      <w:r>
        <w:t xml:space="preserve"> OF </w:t>
      </w:r>
      <w:r w:rsidRPr="00F12162">
        <w:rPr>
          <w:color w:val="000000" w:themeColor="text1"/>
          <w:u w:color="000000" w:themeColor="text1"/>
        </w:rPr>
        <w:t xml:space="preserve">ABBEVILLE </w:t>
      </w:r>
      <w:r>
        <w:t xml:space="preserve"> COUNTY FOR WINNING THE </w:t>
      </w:r>
      <w:r w:rsidRPr="00F12162">
        <w:rPr>
          <w:color w:val="000000" w:themeColor="text1"/>
          <w:u w:color="000000" w:themeColor="text1"/>
        </w:rPr>
        <w:t xml:space="preserve">CHALLENGES AND CHOICES CONTEST </w:t>
      </w:r>
      <w:r w:rsidRPr="006F0CC4">
        <w:rPr>
          <w:color w:val="000000" w:themeColor="text1"/>
          <w:u w:color="000000" w:themeColor="text1"/>
        </w:rPr>
        <w:t>AS PART OF TEEN PREGNANCY PREVENTION MONTH</w:t>
      </w:r>
      <w:r>
        <w:rPr>
          <w:color w:val="000000" w:themeColor="text1"/>
          <w:u w:color="000000" w:themeColor="text1"/>
        </w:rPr>
        <w:t>.</w:t>
      </w:r>
    </w:p>
    <w:p w:rsidR="008C06CF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3E8B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25619">
        <w:t xml:space="preserve">the members of the South Carolina House of Representatives are pleased to learn that </w:t>
      </w:r>
      <w:r w:rsidR="00725619" w:rsidRPr="006F0CC4">
        <w:rPr>
          <w:color w:val="000000" w:themeColor="text1"/>
          <w:u w:color="000000" w:themeColor="text1"/>
        </w:rPr>
        <w:t>Amber Ballenger</w:t>
      </w:r>
      <w:r w:rsidR="00E12006">
        <w:rPr>
          <w:color w:val="000000" w:themeColor="text1"/>
          <w:u w:color="000000" w:themeColor="text1"/>
        </w:rPr>
        <w:t xml:space="preserve">, a student at </w:t>
      </w:r>
      <w:r w:rsidR="00725619">
        <w:rPr>
          <w:color w:val="000000" w:themeColor="text1"/>
          <w:u w:color="000000" w:themeColor="text1"/>
        </w:rPr>
        <w:t>Wright Middle School in Abbeville County</w:t>
      </w:r>
      <w:r w:rsidR="007859E0">
        <w:rPr>
          <w:color w:val="000000" w:themeColor="text1"/>
          <w:u w:color="000000" w:themeColor="text1"/>
        </w:rPr>
        <w:t>,</w:t>
      </w:r>
      <w:r w:rsidR="00944881">
        <w:rPr>
          <w:color w:val="000000" w:themeColor="text1"/>
          <w:u w:color="000000" w:themeColor="text1"/>
        </w:rPr>
        <w:t xml:space="preserve"> won the </w:t>
      </w:r>
      <w:r w:rsidR="00944881" w:rsidRPr="00F12162">
        <w:rPr>
          <w:color w:val="000000" w:themeColor="text1"/>
          <w:u w:color="000000" w:themeColor="text1"/>
        </w:rPr>
        <w:t xml:space="preserve">Challenges and Choices </w:t>
      </w:r>
      <w:r w:rsidR="00944881">
        <w:rPr>
          <w:color w:val="000000" w:themeColor="text1"/>
          <w:u w:color="000000" w:themeColor="text1"/>
        </w:rPr>
        <w:t xml:space="preserve">contest sponsored by </w:t>
      </w:r>
      <w:r w:rsidR="00944881" w:rsidRPr="006F0CC4">
        <w:rPr>
          <w:color w:val="000000" w:themeColor="text1"/>
          <w:u w:color="000000" w:themeColor="text1"/>
        </w:rPr>
        <w:t>Dreams with Open Arms</w:t>
      </w:r>
      <w:r w:rsidR="00944881">
        <w:rPr>
          <w:color w:val="000000" w:themeColor="text1"/>
          <w:u w:color="000000" w:themeColor="text1"/>
        </w:rPr>
        <w:t>; and</w:t>
      </w:r>
    </w:p>
    <w:p w:rsidR="00725619" w:rsidRDefault="007256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006" w:rsidRDefault="00E12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Challenges and Choices</w:t>
      </w:r>
      <w:r w:rsidR="00DA347D">
        <w:t xml:space="preserve"> program</w:t>
      </w:r>
      <w:r>
        <w:t xml:space="preserve">, a public service announcement program of Dreams with Open Arms, encourages teens to reflect on how challenges and choices impact healthy teen </w:t>
      </w:r>
      <w:r w:rsidR="00044AF6">
        <w:t>living</w:t>
      </w:r>
      <w:r>
        <w:t xml:space="preserve"> and pregnancy prevention</w:t>
      </w:r>
      <w:r w:rsidR="00DA347D">
        <w:t xml:space="preserve"> and</w:t>
      </w:r>
      <w:r w:rsidR="007859E0">
        <w:t xml:space="preserve"> to</w:t>
      </w:r>
      <w:r w:rsidR="00DA347D">
        <w:t xml:space="preserve"> </w:t>
      </w:r>
      <w:r w:rsidR="00044AF6">
        <w:t>share their perspectives by creating</w:t>
      </w:r>
      <w:r>
        <w:t xml:space="preserve"> a poster or writ</w:t>
      </w:r>
      <w:r w:rsidR="00E04CE7">
        <w:t>ing</w:t>
      </w:r>
      <w:r>
        <w:t xml:space="preserve"> a</w:t>
      </w:r>
      <w:r w:rsidR="00DA347D">
        <w:t>n</w:t>
      </w:r>
      <w:r>
        <w:t xml:space="preserve"> essay for use in connection with this public service announcement program; and</w:t>
      </w:r>
    </w:p>
    <w:p w:rsidR="00E12006" w:rsidRDefault="00E12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47D" w:rsidRDefault="00DA347D" w:rsidP="00DA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F0CC4">
        <w:rPr>
          <w:color w:val="000000" w:themeColor="text1"/>
          <w:u w:color="000000" w:themeColor="text1"/>
        </w:rPr>
        <w:t xml:space="preserve">Amber Ballenger entered </w:t>
      </w:r>
      <w:r>
        <w:rPr>
          <w:color w:val="000000" w:themeColor="text1"/>
          <w:u w:color="000000" w:themeColor="text1"/>
        </w:rPr>
        <w:t>the</w:t>
      </w:r>
      <w:r w:rsidRPr="006F0CC4">
        <w:rPr>
          <w:color w:val="000000" w:themeColor="text1"/>
          <w:u w:color="000000" w:themeColor="text1"/>
        </w:rPr>
        <w:t xml:space="preserve"> contest as part of Teen Pregnancy Prevention Month</w:t>
      </w:r>
      <w:r>
        <w:rPr>
          <w:color w:val="000000" w:themeColor="text1"/>
          <w:u w:color="000000" w:themeColor="text1"/>
        </w:rPr>
        <w:t>, and the Dreams with Open Arms Board chose her poster entry as the winner of the Challenges and Choices Contest; and</w:t>
      </w:r>
    </w:p>
    <w:p w:rsidR="00DA347D" w:rsidRDefault="00DA34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006" w:rsidRDefault="00E12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the first time the artwork from a winning poster has been replicated</w:t>
      </w:r>
      <w:r w:rsidR="007859E0">
        <w:t xml:space="preserve"> on a t</w:t>
      </w:r>
      <w:r w:rsidR="007859E0">
        <w:noBreakHyphen/>
        <w:t>shirt that will be sold, giving other</w:t>
      </w:r>
      <w:r w:rsidR="00CC77AF">
        <w:t>s</w:t>
      </w:r>
      <w:r w:rsidR="007859E0">
        <w:t xml:space="preserve"> the opportunity to purchase Amber</w:t>
      </w:r>
      <w:r w:rsidR="007859E0" w:rsidRPr="007859E0">
        <w:t>’</w:t>
      </w:r>
      <w:r w:rsidR="007859E0">
        <w:t>s winning artwork while supporting the teen pregnancy prevention work of Dreams with Open Arms; and</w:t>
      </w:r>
    </w:p>
    <w:p w:rsidR="00944881" w:rsidRDefault="009448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4881" w:rsidRDefault="00944881" w:rsidP="00DC3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 winner of the</w:t>
      </w:r>
      <w:r w:rsidR="00E04CE7">
        <w:rPr>
          <w:color w:val="000000" w:themeColor="text1"/>
          <w:u w:color="000000" w:themeColor="text1"/>
        </w:rPr>
        <w:t xml:space="preserve"> Challenges and Choices</w:t>
      </w:r>
      <w:r>
        <w:rPr>
          <w:color w:val="000000" w:themeColor="text1"/>
          <w:u w:color="000000" w:themeColor="text1"/>
        </w:rPr>
        <w:t xml:space="preserve"> contest, Amber will</w:t>
      </w:r>
      <w:r w:rsidR="00DC3E8B" w:rsidRPr="006F0CC4">
        <w:rPr>
          <w:color w:val="000000" w:themeColor="text1"/>
          <w:u w:color="000000" w:themeColor="text1"/>
        </w:rPr>
        <w:t xml:space="preserve"> travel to Columbia and meet with </w:t>
      </w:r>
      <w:r w:rsidR="00335354">
        <w:rPr>
          <w:color w:val="000000" w:themeColor="text1"/>
          <w:u w:color="000000" w:themeColor="text1"/>
        </w:rPr>
        <w:t xml:space="preserve">the </w:t>
      </w:r>
      <w:r w:rsidR="00335354" w:rsidRPr="00F12162">
        <w:rPr>
          <w:color w:val="000000" w:themeColor="text1"/>
          <w:u w:color="000000" w:themeColor="text1"/>
        </w:rPr>
        <w:t>Honorable Nikki Haley</w:t>
      </w:r>
      <w:r w:rsidR="00335354">
        <w:rPr>
          <w:color w:val="000000" w:themeColor="text1"/>
          <w:u w:color="000000" w:themeColor="text1"/>
        </w:rPr>
        <w:t>,</w:t>
      </w:r>
      <w:r w:rsidR="00335354" w:rsidRPr="00F12162">
        <w:rPr>
          <w:color w:val="000000" w:themeColor="text1"/>
          <w:u w:color="000000" w:themeColor="text1"/>
        </w:rPr>
        <w:t xml:space="preserve"> </w:t>
      </w:r>
      <w:r w:rsidR="00DA347D">
        <w:rPr>
          <w:color w:val="000000" w:themeColor="text1"/>
          <w:u w:color="000000" w:themeColor="text1"/>
        </w:rPr>
        <w:t>to present the Governor with</w:t>
      </w:r>
      <w:r w:rsidR="00DE080B">
        <w:rPr>
          <w:color w:val="000000" w:themeColor="text1"/>
          <w:u w:color="000000" w:themeColor="text1"/>
        </w:rPr>
        <w:t xml:space="preserve"> a Challenges and Choices</w:t>
      </w:r>
      <w:r w:rsidR="00DA347D">
        <w:rPr>
          <w:color w:val="000000" w:themeColor="text1"/>
          <w:u w:color="000000" w:themeColor="text1"/>
        </w:rPr>
        <w:t xml:space="preserve"> </w:t>
      </w:r>
      <w:r w:rsidR="00DA347D">
        <w:rPr>
          <w:color w:val="000000" w:themeColor="text1"/>
          <w:u w:color="000000" w:themeColor="text1"/>
        </w:rPr>
        <w:lastRenderedPageBreak/>
        <w:t>t</w:t>
      </w:r>
      <w:r w:rsidR="007859E0">
        <w:rPr>
          <w:color w:val="000000" w:themeColor="text1"/>
          <w:u w:color="000000" w:themeColor="text1"/>
        </w:rPr>
        <w:noBreakHyphen/>
      </w:r>
      <w:r w:rsidR="00DA347D">
        <w:rPr>
          <w:color w:val="000000" w:themeColor="text1"/>
          <w:u w:color="000000" w:themeColor="text1"/>
        </w:rPr>
        <w:t xml:space="preserve">shirt and </w:t>
      </w:r>
      <w:r>
        <w:rPr>
          <w:color w:val="000000" w:themeColor="text1"/>
          <w:u w:color="000000" w:themeColor="text1"/>
        </w:rPr>
        <w:t xml:space="preserve">for the reading of </w:t>
      </w:r>
      <w:r w:rsidR="00DC3E8B" w:rsidRPr="006F0CC4">
        <w:rPr>
          <w:color w:val="000000" w:themeColor="text1"/>
          <w:u w:color="000000" w:themeColor="text1"/>
        </w:rPr>
        <w:t xml:space="preserve">a proclamation </w:t>
      </w:r>
      <w:r>
        <w:rPr>
          <w:color w:val="000000" w:themeColor="text1"/>
          <w:u w:color="000000" w:themeColor="text1"/>
        </w:rPr>
        <w:t>re</w:t>
      </w:r>
      <w:r w:rsidR="00DC3E8B" w:rsidRPr="006F0CC4">
        <w:rPr>
          <w:color w:val="000000" w:themeColor="text1"/>
          <w:u w:color="000000" w:themeColor="text1"/>
        </w:rPr>
        <w:t>garding teen pregnancy</w:t>
      </w:r>
      <w:r w:rsidR="00DA347D">
        <w:rPr>
          <w:color w:val="000000" w:themeColor="text1"/>
          <w:u w:color="000000" w:themeColor="text1"/>
        </w:rPr>
        <w:t xml:space="preserve"> prevention</w:t>
      </w:r>
      <w:r>
        <w:rPr>
          <w:color w:val="000000" w:themeColor="text1"/>
          <w:u w:color="000000" w:themeColor="text1"/>
        </w:rPr>
        <w:t>; and</w:t>
      </w:r>
    </w:p>
    <w:p w:rsidR="00944881" w:rsidRDefault="00944881" w:rsidP="00DC3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6CF" w:rsidRDefault="00335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is grateful for the dedicated efforts of </w:t>
      </w:r>
      <w:r w:rsidRPr="006F0CC4">
        <w:rPr>
          <w:color w:val="000000" w:themeColor="text1"/>
          <w:u w:color="000000" w:themeColor="text1"/>
        </w:rPr>
        <w:t>Amber Ballenger</w:t>
      </w:r>
      <w:r>
        <w:t xml:space="preserve"> to produce</w:t>
      </w:r>
      <w:r w:rsidRPr="006F2359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6F23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winning </w:t>
      </w:r>
      <w:r w:rsidRPr="006F2359">
        <w:rPr>
          <w:color w:val="000000" w:themeColor="text1"/>
          <w:u w:color="000000" w:themeColor="text1"/>
        </w:rPr>
        <w:t>artwork</w:t>
      </w:r>
      <w:r>
        <w:rPr>
          <w:color w:val="000000" w:themeColor="text1"/>
          <w:u w:color="000000" w:themeColor="text1"/>
        </w:rPr>
        <w:t xml:space="preserve">, for the </w:t>
      </w:r>
      <w:r w:rsidRPr="006F2359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tion she has brought</w:t>
      </w:r>
      <w:r w:rsidRPr="006F23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Wright Middle School throughout the State,</w:t>
      </w:r>
      <w:r w:rsidRPr="006F235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for her role in </w:t>
      </w:r>
      <w:r w:rsidRPr="006F2359">
        <w:rPr>
          <w:color w:val="000000" w:themeColor="text1"/>
          <w:u w:color="000000" w:themeColor="text1"/>
        </w:rPr>
        <w:t>helping</w:t>
      </w:r>
      <w:r>
        <w:rPr>
          <w:color w:val="000000" w:themeColor="text1"/>
          <w:u w:color="000000" w:themeColor="text1"/>
        </w:rPr>
        <w:t xml:space="preserve"> to prevent teen pregnancy</w:t>
      </w:r>
      <w:r w:rsidR="008C06CF">
        <w:t>.  Now, therefore,</w:t>
      </w:r>
    </w:p>
    <w:p w:rsidR="008C06CF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6CF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06CF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6CF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5619">
        <w:t xml:space="preserve"> the members of the South Carolina House of Representatives, by this resolution, congratulate </w:t>
      </w:r>
      <w:r w:rsidR="00725619" w:rsidRPr="006F0CC4">
        <w:rPr>
          <w:color w:val="000000" w:themeColor="text1"/>
          <w:u w:color="000000" w:themeColor="text1"/>
        </w:rPr>
        <w:t>Amber Ballenger</w:t>
      </w:r>
      <w:r w:rsidR="00DE080B">
        <w:rPr>
          <w:color w:val="000000" w:themeColor="text1"/>
          <w:u w:color="000000" w:themeColor="text1"/>
        </w:rPr>
        <w:t xml:space="preserve"> of</w:t>
      </w:r>
      <w:r w:rsidR="00725619">
        <w:t xml:space="preserve"> </w:t>
      </w:r>
      <w:r w:rsidR="00725619" w:rsidRPr="00F12162">
        <w:rPr>
          <w:color w:val="000000" w:themeColor="text1"/>
          <w:u w:color="000000" w:themeColor="text1"/>
        </w:rPr>
        <w:t xml:space="preserve">Abbeville </w:t>
      </w:r>
      <w:r w:rsidR="00725619">
        <w:t xml:space="preserve">County for winning the </w:t>
      </w:r>
      <w:r w:rsidR="00725619" w:rsidRPr="00F12162">
        <w:rPr>
          <w:color w:val="000000" w:themeColor="text1"/>
          <w:u w:color="000000" w:themeColor="text1"/>
        </w:rPr>
        <w:t xml:space="preserve">Challenges and Choices contest </w:t>
      </w:r>
      <w:r w:rsidR="00725619" w:rsidRPr="006F0CC4">
        <w:rPr>
          <w:color w:val="000000" w:themeColor="text1"/>
          <w:u w:color="000000" w:themeColor="text1"/>
        </w:rPr>
        <w:t>as part of Teen Pregnancy Prevention Month</w:t>
      </w:r>
      <w:r w:rsidR="00335354">
        <w:rPr>
          <w:color w:val="000000" w:themeColor="text1"/>
          <w:u w:color="000000" w:themeColor="text1"/>
        </w:rPr>
        <w:t>.</w:t>
      </w:r>
    </w:p>
    <w:p w:rsidR="008C06CF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0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35354">
        <w:t>present</w:t>
      </w:r>
      <w:r>
        <w:t>ed to</w:t>
      </w:r>
      <w:r w:rsidR="00335354">
        <w:t xml:space="preserve"> </w:t>
      </w:r>
      <w:r w:rsidR="00335354" w:rsidRPr="006F0CC4">
        <w:rPr>
          <w:color w:val="000000" w:themeColor="text1"/>
          <w:u w:color="000000" w:themeColor="text1"/>
        </w:rPr>
        <w:t>Amber Ballenger</w:t>
      </w:r>
      <w:r w:rsidR="00335354">
        <w:rPr>
          <w:color w:val="000000" w:themeColor="text1"/>
          <w:u w:color="000000" w:themeColor="text1"/>
        </w:rPr>
        <w:t>.</w:t>
      </w:r>
    </w:p>
    <w:p w:rsidR="00D62A20" w:rsidRDefault="007859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2A20" w:rsidRDefault="00D62A20" w:rsidP="00791A87">
      <w:pPr>
        <w:suppressAutoHyphens/>
      </w:pPr>
    </w:p>
    <w:sectPr w:rsidR="00D62A20" w:rsidSect="00791A8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AF6" w:rsidRDefault="00044AF6" w:rsidP="009F0C77">
      <w:r>
        <w:separator/>
      </w:r>
    </w:p>
  </w:endnote>
  <w:endnote w:type="continuationSeparator" w:id="0">
    <w:p w:rsidR="00044AF6" w:rsidRDefault="00044A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F3137C-0DDA-4DD0-8704-FF99ABF03406}"/>
    <w:embedBold r:id="rId2" w:fontKey="{50301556-2FD9-41ED-BDE3-529345BA3B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FB5AB0-EF23-4886-BFF6-5BA848E5F1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82EFED0-7F8C-4E4C-9440-869F9243B6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74B93D-010D-4E61-A3D9-7CB57C218D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A87" w:rsidRPr="00D62A20" w:rsidRDefault="00791A87" w:rsidP="00D62A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[5218]</w:t>
    </w:r>
    <w:r>
      <w:tab/>
    </w:r>
    <w:r w:rsidR="00FE0AC9">
      <w:fldChar w:fldCharType="begin"/>
    </w:r>
    <w:r w:rsidR="00FE0AC9">
      <w:instrText xml:space="preserve"> PAGE  \* MERGEFORMAT </w:instrText>
    </w:r>
    <w:r w:rsidR="00FE0AC9">
      <w:fldChar w:fldCharType="separate"/>
    </w:r>
    <w:r w:rsidR="00CA4F68">
      <w:rPr>
        <w:noProof/>
      </w:rPr>
      <w:t>1</w:t>
    </w:r>
    <w:r w:rsidR="00FE0AC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AF6" w:rsidRDefault="00044AF6" w:rsidP="009F0C77">
      <w:r>
        <w:separator/>
      </w:r>
    </w:p>
  </w:footnote>
  <w:footnote w:type="continuationSeparator" w:id="0">
    <w:p w:rsidR="00044AF6" w:rsidRDefault="00044A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88AC14"/>
    <w:docVar w:name="CoverBillType" w:val="r"/>
    <w:docVar w:name="docpath" w:val="L:\Council\bills\GM\24088AC14.DOCX"/>
    <w:docVar w:name="dvBillNumber" w:val="52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700D"/>
    <w:rsid w:val="00011869"/>
    <w:rsid w:val="00034AF0"/>
    <w:rsid w:val="00044AF6"/>
    <w:rsid w:val="000E1785"/>
    <w:rsid w:val="000F40FA"/>
    <w:rsid w:val="0010776B"/>
    <w:rsid w:val="00133E66"/>
    <w:rsid w:val="001435A3"/>
    <w:rsid w:val="001515E3"/>
    <w:rsid w:val="001703D5"/>
    <w:rsid w:val="001C3ADC"/>
    <w:rsid w:val="001D08F2"/>
    <w:rsid w:val="001D525B"/>
    <w:rsid w:val="001D7F4F"/>
    <w:rsid w:val="002321B6"/>
    <w:rsid w:val="00250967"/>
    <w:rsid w:val="002543C8"/>
    <w:rsid w:val="0028234A"/>
    <w:rsid w:val="00284AAE"/>
    <w:rsid w:val="002E5912"/>
    <w:rsid w:val="002F708E"/>
    <w:rsid w:val="00301B21"/>
    <w:rsid w:val="00325348"/>
    <w:rsid w:val="0032732C"/>
    <w:rsid w:val="00335354"/>
    <w:rsid w:val="00336AD0"/>
    <w:rsid w:val="00345B72"/>
    <w:rsid w:val="0037079A"/>
    <w:rsid w:val="003D01E8"/>
    <w:rsid w:val="003E5288"/>
    <w:rsid w:val="003F6D79"/>
    <w:rsid w:val="0041760A"/>
    <w:rsid w:val="00417C01"/>
    <w:rsid w:val="0047662D"/>
    <w:rsid w:val="004809EE"/>
    <w:rsid w:val="004C6402"/>
    <w:rsid w:val="004D056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5619"/>
    <w:rsid w:val="00734F00"/>
    <w:rsid w:val="007859E0"/>
    <w:rsid w:val="00791A87"/>
    <w:rsid w:val="007A70AE"/>
    <w:rsid w:val="008362E8"/>
    <w:rsid w:val="00887EC5"/>
    <w:rsid w:val="008A1768"/>
    <w:rsid w:val="008C06CF"/>
    <w:rsid w:val="008D41B7"/>
    <w:rsid w:val="008F0F33"/>
    <w:rsid w:val="008F4429"/>
    <w:rsid w:val="0094021A"/>
    <w:rsid w:val="00944881"/>
    <w:rsid w:val="009A071E"/>
    <w:rsid w:val="009B44AF"/>
    <w:rsid w:val="009C6A0B"/>
    <w:rsid w:val="009C6EDD"/>
    <w:rsid w:val="009D700D"/>
    <w:rsid w:val="009F0C77"/>
    <w:rsid w:val="009F4DD1"/>
    <w:rsid w:val="009F7C1E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1D69"/>
    <w:rsid w:val="00C74E9D"/>
    <w:rsid w:val="00C82FD3"/>
    <w:rsid w:val="00C92819"/>
    <w:rsid w:val="00CA4F68"/>
    <w:rsid w:val="00CC6B7B"/>
    <w:rsid w:val="00CC77AF"/>
    <w:rsid w:val="00CD2089"/>
    <w:rsid w:val="00D62A20"/>
    <w:rsid w:val="00D73A67"/>
    <w:rsid w:val="00D970A9"/>
    <w:rsid w:val="00DA347D"/>
    <w:rsid w:val="00DC3E8B"/>
    <w:rsid w:val="00DE080B"/>
    <w:rsid w:val="00DF3845"/>
    <w:rsid w:val="00E04CE7"/>
    <w:rsid w:val="00E12006"/>
    <w:rsid w:val="00E41911"/>
    <w:rsid w:val="00E92EEF"/>
    <w:rsid w:val="00F24442"/>
    <w:rsid w:val="00F50AE3"/>
    <w:rsid w:val="00F67CF1"/>
    <w:rsid w:val="00F840F0"/>
    <w:rsid w:val="00FB0D0D"/>
    <w:rsid w:val="00FB43B4"/>
    <w:rsid w:val="00FE0AC9"/>
    <w:rsid w:val="00FF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205741-F0AC-4936-8397-90F0DF9B1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3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35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1A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18_201405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D8E84-D3BD-47EE-BE2D-431055AE9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5218: Amber Ballenger - South Carolina Legislature Online</dc:title>
  <dc:creator>%USERNAME%</dc:creator>
  <cp:lastModifiedBy>N Cumfer</cp:lastModifiedBy>
  <cp:revision>7</cp:revision>
  <cp:lastPrinted>2014-05-06T17:07:00Z</cp:lastPrinted>
  <dcterms:created xsi:type="dcterms:W3CDTF">2014-05-07T15:01:00Z</dcterms:created>
  <dcterms:modified xsi:type="dcterms:W3CDTF">2014-12-05T17:10:00Z</dcterms:modified>
</cp:coreProperties>
</file>