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6C69" w:rsidRDefault="001A6C69" w:rsidP="001A6C69">
      <w:pPr>
        <w:widowControl w:val="0"/>
        <w:jc w:val="center"/>
      </w:pPr>
      <w:r w:rsidRPr="001A6C69">
        <w:rPr>
          <w:b/>
        </w:rPr>
        <w:t>South Carolina General Assembly</w:t>
      </w:r>
    </w:p>
    <w:p w:rsidR="001A6C69" w:rsidRDefault="001A6C69" w:rsidP="001A6C69">
      <w:pPr>
        <w:widowControl w:val="0"/>
        <w:jc w:val="center"/>
      </w:pPr>
      <w:r>
        <w:t>120th Session, 2013-2014</w:t>
      </w:r>
    </w:p>
    <w:p w:rsidR="001A6C69" w:rsidRDefault="001A6C69" w:rsidP="001A6C69">
      <w:pPr>
        <w:widowControl w:val="0"/>
        <w:jc w:val="left"/>
      </w:pPr>
    </w:p>
    <w:p w:rsidR="001A6C69" w:rsidRDefault="001A6C69" w:rsidP="001A6C69">
      <w:pPr>
        <w:widowControl w:val="0"/>
        <w:jc w:val="left"/>
        <w:rPr>
          <w:b/>
        </w:rPr>
      </w:pPr>
      <w:r w:rsidRPr="001A6C69">
        <w:rPr>
          <w:b/>
        </w:rPr>
        <w:t>H. 5244</w:t>
      </w:r>
    </w:p>
    <w:p w:rsidR="001A6C69" w:rsidRDefault="001A6C69" w:rsidP="001A6C69">
      <w:pPr>
        <w:widowControl w:val="0"/>
        <w:jc w:val="left"/>
        <w:rPr>
          <w:b/>
        </w:rPr>
      </w:pPr>
    </w:p>
    <w:p w:rsidR="001A6C69" w:rsidRDefault="001A6C69" w:rsidP="001A6C69">
      <w:pPr>
        <w:widowControl w:val="0"/>
        <w:jc w:val="left"/>
      </w:pPr>
      <w:r w:rsidRPr="001A6C69">
        <w:rPr>
          <w:b/>
        </w:rPr>
        <w:t>STATUS INFORMATION</w:t>
      </w:r>
    </w:p>
    <w:p w:rsidR="001A6C69" w:rsidRDefault="001A6C69" w:rsidP="001A6C69">
      <w:pPr>
        <w:widowControl w:val="0"/>
        <w:jc w:val="left"/>
      </w:pPr>
    </w:p>
    <w:p w:rsidR="001A6C69" w:rsidRDefault="001A6C69" w:rsidP="001A6C69">
      <w:pPr>
        <w:widowControl w:val="0"/>
        <w:jc w:val="left"/>
      </w:pPr>
      <w:r>
        <w:t>House Resolution</w:t>
      </w:r>
    </w:p>
    <w:p w:rsidR="001A6C69" w:rsidRDefault="00734D38" w:rsidP="001A6C69">
      <w:pPr>
        <w:widowControl w:val="0"/>
        <w:jc w:val="left"/>
      </w:pPr>
      <w:r>
        <w:t>Sponsors: Reps. Tallon, Cole, Alexander, Allison, Anderson, Anthony, Atwater, Bales, Ballentine, Bannister, Barfield, Bedingfield, Bernstein, Bingham, Bowen, Bowers, Branham, Brannon, G.A. Brown, R.L. Brown, Burns, Chumley, Clemmons, Clyburn, Cobb</w:t>
      </w:r>
      <w:r>
        <w:noBreakHyphen/>
        <w:t>Hunter,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Taylor, Thayer, Toole, Vick, Weeks, Wells, Whipper, White, Whitmire, Williams, Willis and Wood</w:t>
      </w:r>
    </w:p>
    <w:p w:rsidR="001A6C69" w:rsidRDefault="001A6C69" w:rsidP="001A6C69">
      <w:pPr>
        <w:widowControl w:val="0"/>
        <w:jc w:val="left"/>
      </w:pPr>
      <w:r>
        <w:t>Document Path: l:\council\bills\gm\24104ahb14.docx</w:t>
      </w:r>
    </w:p>
    <w:p w:rsidR="001A6C69" w:rsidRDefault="001A6C69" w:rsidP="001A6C69">
      <w:pPr>
        <w:widowControl w:val="0"/>
        <w:jc w:val="left"/>
      </w:pPr>
    </w:p>
    <w:p w:rsidR="001A6C69" w:rsidRDefault="001A6C69" w:rsidP="001A6C69">
      <w:pPr>
        <w:widowControl w:val="0"/>
        <w:jc w:val="left"/>
      </w:pPr>
      <w:r>
        <w:t>Introduced in the House on May 13, 2014</w:t>
      </w:r>
    </w:p>
    <w:p w:rsidR="001A6C69" w:rsidRDefault="001A6C69" w:rsidP="001A6C69">
      <w:pPr>
        <w:widowControl w:val="0"/>
        <w:jc w:val="left"/>
      </w:pPr>
      <w:r>
        <w:t>Adopted by the House on May 13, 2014</w:t>
      </w:r>
    </w:p>
    <w:p w:rsidR="001A6C69" w:rsidRDefault="001A6C69" w:rsidP="001A6C69">
      <w:pPr>
        <w:widowControl w:val="0"/>
        <w:jc w:val="left"/>
      </w:pPr>
    </w:p>
    <w:p w:rsidR="001A6C69" w:rsidRDefault="001A6C69" w:rsidP="001A6C69">
      <w:pPr>
        <w:widowControl w:val="0"/>
        <w:jc w:val="left"/>
      </w:pPr>
      <w:r>
        <w:t xml:space="preserve">Summary: </w:t>
      </w:r>
      <w:r w:rsidR="00B20092">
        <w:t>Noah Ballenger</w:t>
      </w:r>
    </w:p>
    <w:p w:rsidR="001A6C69" w:rsidRDefault="001A6C69" w:rsidP="001A6C69">
      <w:pPr>
        <w:widowControl w:val="0"/>
        <w:jc w:val="left"/>
      </w:pPr>
    </w:p>
    <w:p w:rsidR="001A6C69" w:rsidRDefault="001A6C69" w:rsidP="001A6C69">
      <w:pPr>
        <w:widowControl w:val="0"/>
        <w:jc w:val="left"/>
      </w:pPr>
    </w:p>
    <w:p w:rsidR="001A6C69" w:rsidRDefault="001A6C69" w:rsidP="001A6C69">
      <w:pPr>
        <w:widowControl w:val="0"/>
        <w:tabs>
          <w:tab w:val="center" w:pos="590"/>
          <w:tab w:val="center" w:pos="1440"/>
          <w:tab w:val="left" w:pos="1872"/>
          <w:tab w:val="left" w:pos="9187"/>
        </w:tabs>
        <w:jc w:val="left"/>
      </w:pPr>
      <w:r w:rsidRPr="001A6C69">
        <w:rPr>
          <w:b/>
        </w:rPr>
        <w:t>HISTORY OF LEGISLATIVE ACTIONS</w:t>
      </w:r>
    </w:p>
    <w:p w:rsidR="001A6C69" w:rsidRDefault="001A6C69" w:rsidP="001A6C69">
      <w:pPr>
        <w:widowControl w:val="0"/>
        <w:tabs>
          <w:tab w:val="center" w:pos="590"/>
          <w:tab w:val="center" w:pos="1440"/>
          <w:tab w:val="left" w:pos="1872"/>
          <w:tab w:val="left" w:pos="9187"/>
        </w:tabs>
        <w:jc w:val="left"/>
      </w:pPr>
    </w:p>
    <w:p w:rsidR="001A6C69" w:rsidRPr="001A6C69" w:rsidRDefault="001A6C69" w:rsidP="001A6C69">
      <w:pPr>
        <w:widowControl w:val="0"/>
        <w:tabs>
          <w:tab w:val="center" w:pos="590"/>
          <w:tab w:val="center" w:pos="1440"/>
          <w:tab w:val="left" w:pos="1872"/>
          <w:tab w:val="left" w:pos="9187"/>
        </w:tabs>
        <w:jc w:val="left"/>
      </w:pPr>
      <w:r w:rsidRPr="001A6C69">
        <w:rPr>
          <w:u w:val="single"/>
        </w:rPr>
        <w:tab/>
        <w:t>Date</w:t>
      </w:r>
      <w:r w:rsidRPr="001A6C69">
        <w:rPr>
          <w:u w:val="single"/>
        </w:rPr>
        <w:tab/>
        <w:t>Body</w:t>
      </w:r>
      <w:r w:rsidRPr="001A6C69">
        <w:rPr>
          <w:u w:val="single"/>
        </w:rPr>
        <w:tab/>
        <w:t>Action Description with journal page number</w:t>
      </w:r>
      <w:r w:rsidRPr="001A6C69">
        <w:rPr>
          <w:u w:val="single"/>
        </w:rPr>
        <w:tab/>
      </w:r>
      <w:bookmarkStart w:id="0" w:name="_GoBack"/>
      <w:bookmarkEnd w:id="0"/>
    </w:p>
    <w:p w:rsidR="00146475" w:rsidRDefault="00146475" w:rsidP="00146475">
      <w:pPr>
        <w:widowControl w:val="0"/>
        <w:tabs>
          <w:tab w:val="right" w:pos="1008"/>
          <w:tab w:val="left" w:pos="1152"/>
          <w:tab w:val="left" w:pos="1872"/>
          <w:tab w:val="left" w:pos="9187"/>
        </w:tabs>
        <w:ind w:left="2088" w:hanging="2088"/>
        <w:jc w:val="left"/>
      </w:pPr>
      <w:r>
        <w:tab/>
        <w:t>5/13/2014</w:t>
      </w:r>
      <w:r>
        <w:tab/>
        <w:t>House</w:t>
      </w:r>
      <w:r>
        <w:tab/>
      </w:r>
      <w:r w:rsidRPr="00824499">
        <w:t>Introduced and adopted (</w:t>
      </w:r>
      <w:hyperlink r:id="rId7" w:history="1">
        <w:r w:rsidRPr="00824499">
          <w:rPr>
            <w:rStyle w:val="Hyperlink"/>
          </w:rPr>
          <w:t>House Journal</w:t>
        </w:r>
        <w:r w:rsidRPr="00824499">
          <w:rPr>
            <w:rStyle w:val="Hyperlink"/>
          </w:rPr>
          <w:noBreakHyphen/>
          <w:t>page 33</w:t>
        </w:r>
      </w:hyperlink>
      <w:r w:rsidRPr="00824499">
        <w:t>)</w:t>
      </w:r>
    </w:p>
    <w:p w:rsidR="00146475" w:rsidRDefault="00146475" w:rsidP="00146475">
      <w:pPr>
        <w:widowControl w:val="0"/>
        <w:tabs>
          <w:tab w:val="right" w:pos="1008"/>
          <w:tab w:val="left" w:pos="1152"/>
          <w:tab w:val="left" w:pos="1872"/>
          <w:tab w:val="left" w:pos="9187"/>
        </w:tabs>
        <w:ind w:left="2088" w:hanging="2088"/>
        <w:jc w:val="left"/>
      </w:pPr>
    </w:p>
    <w:p w:rsidR="001A6C69" w:rsidRPr="001A6C69" w:rsidRDefault="001A6C69" w:rsidP="001A6C69">
      <w:pPr>
        <w:widowControl w:val="0"/>
        <w:tabs>
          <w:tab w:val="right" w:pos="1008"/>
          <w:tab w:val="left" w:pos="1152"/>
          <w:tab w:val="left" w:pos="1872"/>
          <w:tab w:val="left" w:pos="9187"/>
        </w:tabs>
        <w:ind w:left="2088" w:hanging="2088"/>
        <w:jc w:val="left"/>
      </w:pPr>
    </w:p>
    <w:p w:rsidR="001A6C69" w:rsidRDefault="001A6C69" w:rsidP="001A6C69">
      <w:r w:rsidRPr="001A6C69">
        <w:rPr>
          <w:b/>
        </w:rPr>
        <w:t>VERSIONS OF THIS BILL</w:t>
      </w:r>
    </w:p>
    <w:p w:rsidR="001A6C69" w:rsidRDefault="001A6C69" w:rsidP="001A6C69"/>
    <w:p w:rsidR="001A6C69" w:rsidRDefault="005C750C" w:rsidP="001A6C69">
      <w:hyperlink r:id="rId8" w:history="1">
        <w:r w:rsidR="001A6C69">
          <w:rPr>
            <w:rStyle w:val="Hyperlink"/>
          </w:rPr>
          <w:t>5/13/2014</w:t>
        </w:r>
      </w:hyperlink>
    </w:p>
    <w:p w:rsidR="001A6C69" w:rsidRDefault="001A6C69" w:rsidP="001A6C69"/>
    <w:p w:rsidR="001A6C69" w:rsidRDefault="001A6C69" w:rsidP="001A6C69">
      <w:pPr>
        <w:sectPr w:rsidR="001A6C69" w:rsidSect="001A6C69">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15A1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D1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NOAH BALLENGER FOR HIS EXCEPTIONAL SERVICE IN COLLECTING COATS AND BLANKETS ON BEHALF OF THOSE IN NEED IN THE SPARTANBURG AREA.</w:t>
      </w:r>
    </w:p>
    <w:p w:rsidR="00115A1C" w:rsidRDefault="00115A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E30D9" w:rsidRDefault="00115A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E30D9">
        <w:t xml:space="preserve">the members of the House of Representatives of the </w:t>
      </w:r>
      <w:r w:rsidR="000D1C86">
        <w:t>S</w:t>
      </w:r>
      <w:r w:rsidR="008E30D9">
        <w:t>tate of South Carolina are pleased to learn of the successful efforts of Noah Ballenger, a freshman at Spartanburg Day School (SDS), to help those in the Spartanburg community who need assistance during winter months which can be severe for those in need; and</w:t>
      </w:r>
    </w:p>
    <w:p w:rsidR="008E30D9" w:rsidRDefault="008E30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76F" w:rsidRDefault="008E30D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A414E">
        <w:t xml:space="preserve">Noah became acutely aware of the critical need </w:t>
      </w:r>
      <w:r>
        <w:t xml:space="preserve">for </w:t>
      </w:r>
      <w:r w:rsidR="002A414E">
        <w:t xml:space="preserve">warm clothing </w:t>
      </w:r>
      <w:r>
        <w:t>for</w:t>
      </w:r>
      <w:r w:rsidR="002A414E">
        <w:t xml:space="preserve"> those less fortunate in </w:t>
      </w:r>
      <w:r>
        <w:t>his</w:t>
      </w:r>
      <w:r w:rsidR="002A414E">
        <w:t xml:space="preserve"> community when he helped his sister, a 2011 graduate of SDS, to collect coats for a coat drive when she was a student</w:t>
      </w:r>
      <w:r>
        <w:t xml:space="preserve"> at SDS; and</w:t>
      </w:r>
    </w:p>
    <w:p w:rsidR="000F676F" w:rsidRDefault="000F6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676F" w:rsidRDefault="000F676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a goal of helping local </w:t>
      </w:r>
      <w:r w:rsidR="001B519E">
        <w:t xml:space="preserve">needy </w:t>
      </w:r>
      <w:r>
        <w:t xml:space="preserve">families, </w:t>
      </w:r>
      <w:r w:rsidR="002A414E">
        <w:t>he</w:t>
      </w:r>
      <w:r>
        <w:t xml:space="preserve"> </w:t>
      </w:r>
      <w:r w:rsidR="00B414BD">
        <w:t>received</w:t>
      </w:r>
      <w:r>
        <w:t xml:space="preserve"> permission </w:t>
      </w:r>
      <w:r w:rsidR="00B414BD">
        <w:t>to place</w:t>
      </w:r>
      <w:r>
        <w:t xml:space="preserve"> </w:t>
      </w:r>
      <w:r w:rsidR="008E30D9">
        <w:t xml:space="preserve">labeled </w:t>
      </w:r>
      <w:r w:rsidR="00B414BD">
        <w:t>boxes</w:t>
      </w:r>
      <w:r>
        <w:t xml:space="preserve"> in the wings of the lower, middle, and upper schools </w:t>
      </w:r>
      <w:r w:rsidR="002A414E">
        <w:t>at SDS</w:t>
      </w:r>
      <w:r w:rsidR="001B519E">
        <w:t xml:space="preserve"> in October of 2013 for the purpose of collecting </w:t>
      </w:r>
      <w:r w:rsidR="00A57C49">
        <w:t xml:space="preserve">donated </w:t>
      </w:r>
      <w:r w:rsidR="001B519E">
        <w:t>new and used coats</w:t>
      </w:r>
      <w:r w:rsidR="002A414E">
        <w:t>, jackets,</w:t>
      </w:r>
      <w:r w:rsidR="001B519E">
        <w:t xml:space="preserve"> </w:t>
      </w:r>
      <w:r w:rsidR="002A414E">
        <w:t xml:space="preserve">and blankets </w:t>
      </w:r>
      <w:r w:rsidR="001B519E">
        <w:t>for those in need of them; and</w:t>
      </w:r>
    </w:p>
    <w:p w:rsidR="002A414E" w:rsidRDefault="002A4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414E" w:rsidRDefault="002A4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day before Thanksgiving Day, Noah delivered over two hundred thirty coats that had been donated by his SDS schoolmates and faculty members; and</w:t>
      </w:r>
    </w:p>
    <w:p w:rsidR="001B519E" w:rsidRDefault="001B5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19E" w:rsidRDefault="001B5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A414E">
        <w:t>he</w:t>
      </w:r>
      <w:r w:rsidR="00832B2E">
        <w:t xml:space="preserve"> has collected more than five hundred coats over the last few years with the help of his older sister, Hudson, and his mother, who teaches 4</w:t>
      </w:r>
      <w:r w:rsidR="00074A2E">
        <w:t>K</w:t>
      </w:r>
      <w:r w:rsidR="00832B2E">
        <w:t xml:space="preserve"> at SDS, and the coats have been distributed to nonprofit organizations, such as The Haven, the Spartanburg Soup Kitchen, and Total Ministries; and</w:t>
      </w:r>
    </w:p>
    <w:p w:rsidR="001B519E" w:rsidRDefault="001B5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  </w:t>
      </w:r>
    </w:p>
    <w:p w:rsidR="00115A1C" w:rsidRDefault="000D1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the South Carolina House of Representatives appreciates the </w:t>
      </w:r>
      <w:r w:rsidR="00074A2E">
        <w:t xml:space="preserve">work </w:t>
      </w:r>
      <w:r>
        <w:t xml:space="preserve">of Noah Ballenger to alleviate one of the many issues that plague citizens of the Palmetto State </w:t>
      </w:r>
      <w:r w:rsidR="00A57C49">
        <w:t xml:space="preserve">who have been </w:t>
      </w:r>
      <w:r>
        <w:t>impacted by poverty</w:t>
      </w:r>
      <w:r w:rsidR="00074A2E">
        <w:t xml:space="preserve"> and recognizes the fine example he sets for all South Carolinians with his compassionate efforts</w:t>
      </w:r>
      <w:r w:rsidR="00115A1C">
        <w:t>.  Now, therefore,</w:t>
      </w:r>
    </w:p>
    <w:p w:rsidR="00115A1C" w:rsidRDefault="00115A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A1C" w:rsidRDefault="00115A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15A1C" w:rsidRDefault="00115A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5A1C" w:rsidRDefault="00115A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E30D9">
        <w:t xml:space="preserve"> </w:t>
      </w:r>
      <w:r w:rsidR="000D1C86">
        <w:t>the members of the House of Representatives of the State of South Carolina, by this resolution, recognize and commend Noah Ballenger for his exceptional service in collecting coats and blankets on behalf of those in need in the Spartanburg area.</w:t>
      </w:r>
    </w:p>
    <w:p w:rsidR="000D1C86" w:rsidRDefault="000D1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15A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D1C86">
        <w:t>provi</w:t>
      </w:r>
      <w:r>
        <w:t>ded to</w:t>
      </w:r>
      <w:r w:rsidR="000D1C86">
        <w:t xml:space="preserve"> Noah Ballenger.</w:t>
      </w:r>
    </w:p>
    <w:p w:rsidR="001831B8" w:rsidRDefault="00A57C49" w:rsidP="005322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31B8" w:rsidRDefault="001831B8" w:rsidP="001A6C69">
      <w:pPr>
        <w:suppressAutoHyphens/>
      </w:pPr>
    </w:p>
    <w:sectPr w:rsidR="001831B8" w:rsidSect="001A6C6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A2E" w:rsidRDefault="00074A2E" w:rsidP="009F0C77">
      <w:r>
        <w:separator/>
      </w:r>
    </w:p>
  </w:endnote>
  <w:endnote w:type="continuationSeparator" w:id="0">
    <w:p w:rsidR="00074A2E" w:rsidRDefault="00074A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B3A5EF6-E6A9-4BA0-A181-AF97D8F84115}"/>
    <w:embedBold r:id="rId2" w:fontKey="{D963E122-1612-4FDA-8934-EEB18FB3C086}"/>
  </w:font>
  <w:font w:name="Calibri">
    <w:panose1 w:val="020F0502020204030204"/>
    <w:charset w:val="00"/>
    <w:family w:val="swiss"/>
    <w:pitch w:val="variable"/>
    <w:sig w:usb0="E10002FF" w:usb1="4000ACFF" w:usb2="00000009" w:usb3="00000000" w:csb0="0000019F" w:csb1="00000000"/>
    <w:embedRegular r:id="rId3" w:fontKey="{A509D0E7-75A3-48E1-BCFE-0175A889BC5B}"/>
  </w:font>
  <w:font w:name="Tahoma">
    <w:panose1 w:val="020B0604030504040204"/>
    <w:charset w:val="00"/>
    <w:family w:val="swiss"/>
    <w:pitch w:val="variable"/>
    <w:sig w:usb0="21002A87" w:usb1="80000000" w:usb2="00000008" w:usb3="00000000" w:csb0="000101FF" w:csb1="00000000"/>
    <w:embedRegular r:id="rId4" w:fontKey="{4FC43217-B7CF-4C8F-9B7E-07A3636AFE15}"/>
  </w:font>
  <w:font w:name="Cambria">
    <w:panose1 w:val="02040503050406030204"/>
    <w:charset w:val="00"/>
    <w:family w:val="roman"/>
    <w:pitch w:val="variable"/>
    <w:sig w:usb0="E00002FF" w:usb1="400004FF" w:usb2="00000000" w:usb3="00000000" w:csb0="0000019F" w:csb1="00000000"/>
    <w:embedRegular r:id="rId5" w:fontKey="{FD2D6916-BEEC-4BBC-B177-9E93AE76FE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6C69" w:rsidRPr="001831B8" w:rsidRDefault="001A6C69" w:rsidP="001831B8">
    <w:pPr>
      <w:pStyle w:val="Footer"/>
      <w:tabs>
        <w:tab w:val="clear" w:pos="4680"/>
        <w:tab w:val="clear" w:pos="9360"/>
        <w:tab w:val="center" w:pos="2995"/>
      </w:tabs>
      <w:spacing w:before="120"/>
    </w:pPr>
    <w:r>
      <w:t>[5244]</w:t>
    </w:r>
    <w:r>
      <w:tab/>
    </w:r>
    <w:r w:rsidR="00C7498C">
      <w:fldChar w:fldCharType="begin"/>
    </w:r>
    <w:r w:rsidR="00C7498C">
      <w:instrText xml:space="preserve"> PAGE  \* MERGEFORMAT </w:instrText>
    </w:r>
    <w:r w:rsidR="00C7498C">
      <w:fldChar w:fldCharType="separate"/>
    </w:r>
    <w:r w:rsidR="005C750C">
      <w:rPr>
        <w:noProof/>
      </w:rPr>
      <w:t>1</w:t>
    </w:r>
    <w:r w:rsidR="00C7498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A2E" w:rsidRDefault="00074A2E" w:rsidP="009F0C77">
      <w:r>
        <w:separator/>
      </w:r>
    </w:p>
  </w:footnote>
  <w:footnote w:type="continuationSeparator" w:id="0">
    <w:p w:rsidR="00074A2E" w:rsidRDefault="00074A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104AHB14"/>
    <w:docVar w:name="CoverBillType" w:val="r"/>
    <w:docVar w:name="docpath" w:val="L:\Council\bills\GM\24104AHB14.DOCX"/>
    <w:docVar w:name="dvBillNumber" w:val="5244"/>
    <w:docVar w:name="dvBillNumberPrefix" w:val="H. "/>
    <w:docVar w:name="dvOriginalBody" w:val="House"/>
    <w:docVar w:name="dvSteno" w:val="GM"/>
    <w:docVar w:name="NameofBody" w:val="h"/>
    <w:docVar w:name="vgroup2" w:val="Council"/>
  </w:docVars>
  <w:rsids>
    <w:rsidRoot w:val="00B6031D"/>
    <w:rsid w:val="00011869"/>
    <w:rsid w:val="00074A2E"/>
    <w:rsid w:val="000D1C86"/>
    <w:rsid w:val="000D30A9"/>
    <w:rsid w:val="000E1785"/>
    <w:rsid w:val="000F40FA"/>
    <w:rsid w:val="000F676F"/>
    <w:rsid w:val="0010776B"/>
    <w:rsid w:val="00115A1C"/>
    <w:rsid w:val="00133E66"/>
    <w:rsid w:val="001435A3"/>
    <w:rsid w:val="00146475"/>
    <w:rsid w:val="001831B8"/>
    <w:rsid w:val="001A6C69"/>
    <w:rsid w:val="001B519E"/>
    <w:rsid w:val="001D08F2"/>
    <w:rsid w:val="001D525B"/>
    <w:rsid w:val="001D7F4F"/>
    <w:rsid w:val="002321B6"/>
    <w:rsid w:val="00250967"/>
    <w:rsid w:val="002543C8"/>
    <w:rsid w:val="00284AAE"/>
    <w:rsid w:val="002A414E"/>
    <w:rsid w:val="002E5912"/>
    <w:rsid w:val="00301B21"/>
    <w:rsid w:val="00325348"/>
    <w:rsid w:val="0032732C"/>
    <w:rsid w:val="00336AD0"/>
    <w:rsid w:val="0037079A"/>
    <w:rsid w:val="00380437"/>
    <w:rsid w:val="00393085"/>
    <w:rsid w:val="003D01E8"/>
    <w:rsid w:val="003E5288"/>
    <w:rsid w:val="003F6D79"/>
    <w:rsid w:val="00410A7C"/>
    <w:rsid w:val="0041760A"/>
    <w:rsid w:val="00417C01"/>
    <w:rsid w:val="004809EE"/>
    <w:rsid w:val="00482076"/>
    <w:rsid w:val="004E7D54"/>
    <w:rsid w:val="004F178C"/>
    <w:rsid w:val="005273C6"/>
    <w:rsid w:val="00530A69"/>
    <w:rsid w:val="00532202"/>
    <w:rsid w:val="00545593"/>
    <w:rsid w:val="00577C6C"/>
    <w:rsid w:val="005C2FE2"/>
    <w:rsid w:val="005C750C"/>
    <w:rsid w:val="005D42FC"/>
    <w:rsid w:val="005E2BC9"/>
    <w:rsid w:val="00603B0B"/>
    <w:rsid w:val="00605102"/>
    <w:rsid w:val="006215AA"/>
    <w:rsid w:val="006913C9"/>
    <w:rsid w:val="0069470D"/>
    <w:rsid w:val="00734D38"/>
    <w:rsid w:val="00734F00"/>
    <w:rsid w:val="007A70AE"/>
    <w:rsid w:val="00832B2E"/>
    <w:rsid w:val="008362E8"/>
    <w:rsid w:val="00894D3B"/>
    <w:rsid w:val="008A1768"/>
    <w:rsid w:val="008E30D9"/>
    <w:rsid w:val="008F0F33"/>
    <w:rsid w:val="008F4429"/>
    <w:rsid w:val="0094021A"/>
    <w:rsid w:val="009B44AF"/>
    <w:rsid w:val="009C6A0B"/>
    <w:rsid w:val="009F0C77"/>
    <w:rsid w:val="009F4DD1"/>
    <w:rsid w:val="00A41684"/>
    <w:rsid w:val="00A57C49"/>
    <w:rsid w:val="00A64E80"/>
    <w:rsid w:val="00A72BCD"/>
    <w:rsid w:val="00A741D9"/>
    <w:rsid w:val="00A833AB"/>
    <w:rsid w:val="00A9741D"/>
    <w:rsid w:val="00AD4B17"/>
    <w:rsid w:val="00B20092"/>
    <w:rsid w:val="00B37092"/>
    <w:rsid w:val="00B412D4"/>
    <w:rsid w:val="00B414BD"/>
    <w:rsid w:val="00B6031D"/>
    <w:rsid w:val="00BE3C22"/>
    <w:rsid w:val="00C0345E"/>
    <w:rsid w:val="00C3483A"/>
    <w:rsid w:val="00C7498C"/>
    <w:rsid w:val="00C74E9D"/>
    <w:rsid w:val="00C82FD3"/>
    <w:rsid w:val="00C92819"/>
    <w:rsid w:val="00CC29A9"/>
    <w:rsid w:val="00CC6B7B"/>
    <w:rsid w:val="00CD2089"/>
    <w:rsid w:val="00D73A67"/>
    <w:rsid w:val="00D970A9"/>
    <w:rsid w:val="00DF3845"/>
    <w:rsid w:val="00E07AD7"/>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E875714-9DE1-4908-8560-A696955F1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D1C86"/>
    <w:rPr>
      <w:rFonts w:ascii="Tahoma" w:hAnsi="Tahoma" w:cs="Tahoma"/>
      <w:sz w:val="16"/>
      <w:szCs w:val="16"/>
    </w:rPr>
  </w:style>
  <w:style w:type="character" w:customStyle="1" w:styleId="BalloonTextChar">
    <w:name w:val="Balloon Text Char"/>
    <w:basedOn w:val="DefaultParagraphFont"/>
    <w:link w:val="BalloonText"/>
    <w:uiPriority w:val="99"/>
    <w:semiHidden/>
    <w:rsid w:val="000D1C86"/>
    <w:rPr>
      <w:rFonts w:ascii="Tahoma" w:eastAsia="Times New Roman" w:hAnsi="Tahoma" w:cs="Tahoma"/>
      <w:sz w:val="16"/>
      <w:szCs w:val="16"/>
    </w:rPr>
  </w:style>
  <w:style w:type="character" w:styleId="Hyperlink">
    <w:name w:val="Hyperlink"/>
    <w:basedOn w:val="DefaultParagraphFont"/>
    <w:uiPriority w:val="99"/>
    <w:unhideWhenUsed/>
    <w:rsid w:val="001A6C6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244_20140513.docx" TargetMode="External"/><Relationship Id="rId3" Type="http://schemas.openxmlformats.org/officeDocument/2006/relationships/settings" Target="settings.xml"/><Relationship Id="rId7" Type="http://schemas.openxmlformats.org/officeDocument/2006/relationships/hyperlink" Target="file:///H:\HJ%20Archive\2014\05-13-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AF29A-C3D2-4836-AE6B-B4E3F6DB8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585</Words>
  <Characters>3338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5244: Noah Ballenger - South Carolina Legislature Online</dc:title>
  <dc:creator>%USERNAME%</dc:creator>
  <cp:lastModifiedBy>N Cumfer</cp:lastModifiedBy>
  <cp:revision>7</cp:revision>
  <cp:lastPrinted>2014-05-13T16:14:00Z</cp:lastPrinted>
  <dcterms:created xsi:type="dcterms:W3CDTF">2014-05-13T18:24:00Z</dcterms:created>
  <dcterms:modified xsi:type="dcterms:W3CDTF">2014-12-05T17:11:00Z</dcterms:modified>
</cp:coreProperties>
</file>