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2AF" w:rsidRDefault="002132AF" w:rsidP="002132AF">
      <w:pPr>
        <w:widowControl w:val="0"/>
        <w:jc w:val="center"/>
      </w:pPr>
      <w:r w:rsidRPr="002132AF">
        <w:rPr>
          <w:b/>
        </w:rPr>
        <w:t>South Carolina General Assembly</w:t>
      </w:r>
    </w:p>
    <w:p w:rsidR="002132AF" w:rsidRDefault="002132AF" w:rsidP="002132AF">
      <w:pPr>
        <w:widowControl w:val="0"/>
        <w:jc w:val="center"/>
      </w:pPr>
      <w:r>
        <w:t>120th Session, 2013-2014</w:t>
      </w:r>
    </w:p>
    <w:p w:rsidR="002132AF" w:rsidRDefault="002132AF" w:rsidP="002132AF">
      <w:pPr>
        <w:widowControl w:val="0"/>
        <w:jc w:val="left"/>
      </w:pPr>
    </w:p>
    <w:p w:rsidR="002132AF" w:rsidRDefault="002132AF" w:rsidP="002132AF">
      <w:pPr>
        <w:widowControl w:val="0"/>
        <w:jc w:val="left"/>
        <w:rPr>
          <w:b/>
        </w:rPr>
      </w:pPr>
      <w:r w:rsidRPr="002132AF">
        <w:rPr>
          <w:b/>
        </w:rPr>
        <w:t>H. 5249</w:t>
      </w:r>
    </w:p>
    <w:p w:rsidR="002132AF" w:rsidRDefault="002132AF" w:rsidP="002132AF">
      <w:pPr>
        <w:widowControl w:val="0"/>
        <w:jc w:val="left"/>
        <w:rPr>
          <w:b/>
        </w:rPr>
      </w:pPr>
    </w:p>
    <w:p w:rsidR="002132AF" w:rsidRDefault="002132AF" w:rsidP="002132AF">
      <w:pPr>
        <w:widowControl w:val="0"/>
        <w:jc w:val="left"/>
      </w:pPr>
      <w:r w:rsidRPr="002132AF">
        <w:rPr>
          <w:b/>
        </w:rPr>
        <w:t>STATUS INFORMATION</w:t>
      </w:r>
    </w:p>
    <w:p w:rsidR="002132AF" w:rsidRDefault="002132AF" w:rsidP="002132AF">
      <w:pPr>
        <w:widowControl w:val="0"/>
        <w:jc w:val="left"/>
      </w:pPr>
    </w:p>
    <w:p w:rsidR="002132AF" w:rsidRDefault="002132AF" w:rsidP="002132AF">
      <w:pPr>
        <w:widowControl w:val="0"/>
        <w:jc w:val="left"/>
      </w:pPr>
      <w:r>
        <w:t>General Bill</w:t>
      </w:r>
    </w:p>
    <w:p w:rsidR="002132AF" w:rsidRDefault="005169A8" w:rsidP="002132AF">
      <w:pPr>
        <w:widowControl w:val="0"/>
        <w:jc w:val="left"/>
      </w:pPr>
      <w:r>
        <w:t>Sponsors: Reps. Funderburk and W.J. McLeod</w:t>
      </w:r>
    </w:p>
    <w:p w:rsidR="002132AF" w:rsidRDefault="002132AF" w:rsidP="002132AF">
      <w:pPr>
        <w:widowControl w:val="0"/>
        <w:jc w:val="left"/>
      </w:pPr>
      <w:r>
        <w:t>Document Path: l:\council\bills\nl\13420sd14.docx</w:t>
      </w:r>
    </w:p>
    <w:p w:rsidR="002132AF" w:rsidRDefault="002132AF" w:rsidP="002132AF">
      <w:pPr>
        <w:widowControl w:val="0"/>
        <w:jc w:val="left"/>
      </w:pPr>
    </w:p>
    <w:p w:rsidR="002132AF" w:rsidRDefault="002132AF" w:rsidP="002132AF">
      <w:pPr>
        <w:widowControl w:val="0"/>
        <w:jc w:val="left"/>
      </w:pPr>
      <w:r>
        <w:t>Introduced in the House on May 14, 2014</w:t>
      </w:r>
    </w:p>
    <w:p w:rsidR="002132AF" w:rsidRDefault="002132AF" w:rsidP="002132AF">
      <w:pPr>
        <w:widowControl w:val="0"/>
        <w:jc w:val="left"/>
      </w:pPr>
      <w:r>
        <w:t xml:space="preserve">Currently residing in the House Committee on </w:t>
      </w:r>
      <w:r w:rsidRPr="002132AF">
        <w:rPr>
          <w:b/>
        </w:rPr>
        <w:t>Ways and Means</w:t>
      </w:r>
    </w:p>
    <w:p w:rsidR="002132AF" w:rsidRDefault="002132AF" w:rsidP="002132AF">
      <w:pPr>
        <w:widowControl w:val="0"/>
        <w:jc w:val="left"/>
      </w:pPr>
    </w:p>
    <w:p w:rsidR="002132AF" w:rsidRDefault="002132AF" w:rsidP="002132AF">
      <w:pPr>
        <w:widowControl w:val="0"/>
        <w:jc w:val="left"/>
      </w:pPr>
      <w:r>
        <w:t xml:space="preserve">Summary: </w:t>
      </w:r>
      <w:r w:rsidR="005301A1">
        <w:t>Archaeological Preservation Fund</w:t>
      </w:r>
    </w:p>
    <w:p w:rsidR="002132AF" w:rsidRDefault="002132AF" w:rsidP="002132AF">
      <w:pPr>
        <w:widowControl w:val="0"/>
        <w:jc w:val="left"/>
      </w:pPr>
    </w:p>
    <w:p w:rsidR="002132AF" w:rsidRDefault="002132AF" w:rsidP="002132AF">
      <w:pPr>
        <w:widowControl w:val="0"/>
        <w:jc w:val="left"/>
      </w:pPr>
    </w:p>
    <w:p w:rsidR="002132AF" w:rsidRDefault="002132AF" w:rsidP="002132AF">
      <w:pPr>
        <w:widowControl w:val="0"/>
        <w:tabs>
          <w:tab w:val="center" w:pos="590"/>
          <w:tab w:val="center" w:pos="1440"/>
          <w:tab w:val="left" w:pos="1872"/>
          <w:tab w:val="left" w:pos="9187"/>
        </w:tabs>
        <w:jc w:val="left"/>
      </w:pPr>
      <w:r w:rsidRPr="002132AF">
        <w:rPr>
          <w:b/>
        </w:rPr>
        <w:t>HISTORY OF LEGISLATIVE ACTIONS</w:t>
      </w:r>
    </w:p>
    <w:p w:rsidR="002132AF" w:rsidRDefault="002132AF" w:rsidP="002132AF">
      <w:pPr>
        <w:widowControl w:val="0"/>
        <w:tabs>
          <w:tab w:val="center" w:pos="590"/>
          <w:tab w:val="center" w:pos="1440"/>
          <w:tab w:val="left" w:pos="1872"/>
          <w:tab w:val="left" w:pos="9187"/>
        </w:tabs>
        <w:jc w:val="left"/>
      </w:pPr>
    </w:p>
    <w:p w:rsidR="002132AF" w:rsidRPr="002132AF" w:rsidRDefault="002132AF" w:rsidP="002132AF">
      <w:pPr>
        <w:widowControl w:val="0"/>
        <w:tabs>
          <w:tab w:val="center" w:pos="590"/>
          <w:tab w:val="center" w:pos="1440"/>
          <w:tab w:val="left" w:pos="1872"/>
          <w:tab w:val="left" w:pos="9187"/>
        </w:tabs>
        <w:jc w:val="left"/>
      </w:pPr>
      <w:r w:rsidRPr="002132AF">
        <w:rPr>
          <w:u w:val="single"/>
        </w:rPr>
        <w:tab/>
        <w:t>Date</w:t>
      </w:r>
      <w:r w:rsidRPr="002132AF">
        <w:rPr>
          <w:u w:val="single"/>
        </w:rPr>
        <w:tab/>
        <w:t>Body</w:t>
      </w:r>
      <w:r w:rsidRPr="002132AF">
        <w:rPr>
          <w:u w:val="single"/>
        </w:rPr>
        <w:tab/>
        <w:t>Action Description with journal page number</w:t>
      </w:r>
      <w:r w:rsidRPr="002132AF">
        <w:rPr>
          <w:u w:val="single"/>
        </w:rPr>
        <w:tab/>
      </w:r>
      <w:bookmarkStart w:id="0" w:name="_GoBack"/>
      <w:bookmarkEnd w:id="0"/>
    </w:p>
    <w:p w:rsidR="00B60F60" w:rsidRDefault="00B60F60" w:rsidP="00B60F60">
      <w:pPr>
        <w:widowControl w:val="0"/>
        <w:tabs>
          <w:tab w:val="right" w:pos="1008"/>
          <w:tab w:val="left" w:pos="1152"/>
          <w:tab w:val="left" w:pos="1872"/>
          <w:tab w:val="left" w:pos="9187"/>
        </w:tabs>
        <w:ind w:left="2088" w:hanging="2088"/>
        <w:jc w:val="left"/>
      </w:pPr>
      <w:r>
        <w:tab/>
        <w:t>5/14/2014</w:t>
      </w:r>
      <w:r>
        <w:tab/>
        <w:t>House</w:t>
      </w:r>
      <w:r>
        <w:tab/>
      </w:r>
      <w:r w:rsidRPr="00627860">
        <w:t>Introduced and read first time (</w:t>
      </w:r>
      <w:hyperlink r:id="rId7" w:history="1">
        <w:r w:rsidRPr="00627860">
          <w:rPr>
            <w:rStyle w:val="Hyperlink"/>
          </w:rPr>
          <w:t>House Journal</w:t>
        </w:r>
        <w:r w:rsidRPr="00627860">
          <w:rPr>
            <w:rStyle w:val="Hyperlink"/>
          </w:rPr>
          <w:noBreakHyphen/>
          <w:t>page 11</w:t>
        </w:r>
      </w:hyperlink>
      <w:r w:rsidRPr="00627860">
        <w:t>)</w:t>
      </w:r>
    </w:p>
    <w:p w:rsidR="00B60F60" w:rsidRDefault="00B60F60" w:rsidP="00B60F60">
      <w:pPr>
        <w:widowControl w:val="0"/>
        <w:tabs>
          <w:tab w:val="right" w:pos="1008"/>
          <w:tab w:val="left" w:pos="1152"/>
          <w:tab w:val="left" w:pos="1872"/>
          <w:tab w:val="left" w:pos="9187"/>
        </w:tabs>
        <w:ind w:left="2088" w:hanging="2088"/>
        <w:jc w:val="left"/>
      </w:pPr>
      <w:r>
        <w:tab/>
        <w:t>5/14/2014</w:t>
      </w:r>
      <w:r>
        <w:tab/>
        <w:t>House</w:t>
      </w:r>
      <w:r>
        <w:tab/>
      </w:r>
      <w:r w:rsidRPr="00627860">
        <w:t>Referred</w:t>
      </w:r>
      <w:r>
        <w:t xml:space="preserve"> to Committee on </w:t>
      </w:r>
      <w:r w:rsidRPr="00627860">
        <w:rPr>
          <w:b/>
        </w:rPr>
        <w:t>Ways and Means</w:t>
      </w:r>
      <w:r>
        <w:t xml:space="preserve"> </w:t>
      </w:r>
      <w:r w:rsidRPr="00627860">
        <w:t>(</w:t>
      </w:r>
      <w:hyperlink r:id="rId8" w:history="1">
        <w:r w:rsidRPr="00627860">
          <w:rPr>
            <w:rStyle w:val="Hyperlink"/>
          </w:rPr>
          <w:t>House Journal</w:t>
        </w:r>
        <w:r w:rsidRPr="00627860">
          <w:rPr>
            <w:rStyle w:val="Hyperlink"/>
          </w:rPr>
          <w:noBreakHyphen/>
          <w:t>page 11</w:t>
        </w:r>
      </w:hyperlink>
      <w:r w:rsidRPr="00627860">
        <w:t>)</w:t>
      </w:r>
    </w:p>
    <w:p w:rsidR="00B60F60" w:rsidRDefault="00B60F60" w:rsidP="00B60F60">
      <w:pPr>
        <w:widowControl w:val="0"/>
        <w:tabs>
          <w:tab w:val="right" w:pos="1008"/>
          <w:tab w:val="left" w:pos="1152"/>
          <w:tab w:val="left" w:pos="1872"/>
          <w:tab w:val="left" w:pos="9187"/>
        </w:tabs>
        <w:ind w:left="2088" w:hanging="2088"/>
        <w:jc w:val="left"/>
      </w:pPr>
      <w:r>
        <w:tab/>
        <w:t>5/14/2014</w:t>
      </w:r>
      <w:r>
        <w:tab/>
        <w:t>House</w:t>
      </w:r>
      <w:r>
        <w:tab/>
      </w:r>
      <w:r w:rsidRPr="00627860">
        <w:t>Member(s) request name added as sponsor: W.J.McLeod</w:t>
      </w:r>
    </w:p>
    <w:p w:rsidR="00B60F60" w:rsidRDefault="00B60F60" w:rsidP="00B60F60">
      <w:pPr>
        <w:widowControl w:val="0"/>
        <w:tabs>
          <w:tab w:val="right" w:pos="1008"/>
          <w:tab w:val="left" w:pos="1152"/>
          <w:tab w:val="left" w:pos="1872"/>
          <w:tab w:val="left" w:pos="9187"/>
        </w:tabs>
        <w:ind w:left="2088" w:hanging="2088"/>
        <w:jc w:val="left"/>
      </w:pPr>
    </w:p>
    <w:p w:rsidR="002132AF" w:rsidRPr="002132AF" w:rsidRDefault="002132AF" w:rsidP="002132AF">
      <w:pPr>
        <w:widowControl w:val="0"/>
        <w:tabs>
          <w:tab w:val="right" w:pos="1008"/>
          <w:tab w:val="left" w:pos="1152"/>
          <w:tab w:val="left" w:pos="1872"/>
          <w:tab w:val="left" w:pos="9187"/>
        </w:tabs>
        <w:ind w:left="2088" w:hanging="2088"/>
        <w:jc w:val="left"/>
      </w:pPr>
    </w:p>
    <w:p w:rsidR="002132AF" w:rsidRDefault="002132AF" w:rsidP="002132AF">
      <w:pPr>
        <w:widowControl w:val="0"/>
        <w:jc w:val="left"/>
      </w:pPr>
      <w:r w:rsidRPr="002132AF">
        <w:rPr>
          <w:b/>
        </w:rPr>
        <w:t>VERSIONS OF THIS BILL</w:t>
      </w:r>
    </w:p>
    <w:p w:rsidR="002132AF" w:rsidRDefault="002132AF" w:rsidP="002132AF">
      <w:pPr>
        <w:widowControl w:val="0"/>
        <w:jc w:val="left"/>
      </w:pPr>
    </w:p>
    <w:p w:rsidR="002132AF" w:rsidRDefault="001A64D9" w:rsidP="002132AF">
      <w:pPr>
        <w:widowControl w:val="0"/>
        <w:jc w:val="left"/>
      </w:pPr>
      <w:hyperlink r:id="rId9" w:history="1">
        <w:r w:rsidR="002132AF">
          <w:rPr>
            <w:rStyle w:val="Hyperlink"/>
          </w:rPr>
          <w:t>5/14/2014</w:t>
        </w:r>
      </w:hyperlink>
    </w:p>
    <w:p w:rsidR="002132AF" w:rsidRDefault="002132AF" w:rsidP="002132AF"/>
    <w:p w:rsidR="002132AF" w:rsidRDefault="002132AF" w:rsidP="002132AF">
      <w:pPr>
        <w:sectPr w:rsidR="002132AF" w:rsidSect="002132AF">
          <w:pgSz w:w="12240" w:h="15840" w:code="1"/>
          <w:pgMar w:top="1080" w:right="1440" w:bottom="1080" w:left="1440" w:header="720" w:footer="720" w:gutter="0"/>
          <w:cols w:space="720"/>
          <w:noEndnote/>
          <w:docGrid w:linePitch="360"/>
        </w:sectPr>
      </w:pPr>
    </w:p>
    <w:p w:rsidR="00872A0F" w:rsidRDefault="00872A0F" w:rsidP="00872A0F">
      <w:pPr>
        <w:pStyle w:val="BillDots"/>
      </w:pPr>
    </w:p>
    <w:p w:rsidR="00872A0F" w:rsidRDefault="00872A0F" w:rsidP="00872A0F">
      <w:pPr>
        <w:pStyle w:val="Numbersforbill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A0F" w:rsidRDefault="00872A0F" w:rsidP="00872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5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60</w:t>
      </w:r>
      <w:r w:rsidR="003029A0">
        <w:noBreakHyphen/>
      </w:r>
      <w:r>
        <w:t>13</w:t>
      </w:r>
      <w:r w:rsidR="003029A0">
        <w:noBreakHyphen/>
      </w:r>
      <w:r>
        <w:t>220 SO AS TO PROVIDE THAT THE GENERAL ASSEMBLY IN THE ANNUAL GENERAL APPROPRIATIONS ACT BEGINNING WITH FISCAL YEAR 2015</w:t>
      </w:r>
      <w:r w:rsidR="003029A0">
        <w:noBreakHyphen/>
      </w:r>
      <w:r>
        <w:t>2016 SHALL APPROPRIATE SUCH FUNDS AS IT CONSIDERS APPROPRIATE, NOT TO EXCEED SEVENTY</w:t>
      </w:r>
      <w:r w:rsidR="003029A0">
        <w:noBreakHyphen/>
      </w:r>
      <w:r>
        <w:t>FIVE THOUSAND DOLLARS</w:t>
      </w:r>
      <w:r w:rsidR="002B069E">
        <w:t>,</w:t>
      </w:r>
      <w:r>
        <w:t xml:space="preserve"> TO ESTABLISH THE “SOUTH CAROLINA ARCHAEOLOGICAL PRESERVATION FUND” FOR THE PURPOSE OF AWARDING GRANTS TO QUALIFIED ARCHAEOLOGISTS TO PRESERVE, EXAMINE, AND EXPLORE PUBLIC AND PRIVATE ARCHAEOLOGI</w:t>
      </w:r>
      <w:r w:rsidR="002B069E">
        <w:t>CAL SIT</w:t>
      </w:r>
      <w:r>
        <w:t>ES IN SOUTH CAROLINA HAVING SIGNIFICANT ARCHEOLOGICAL IMPORTANCE</w:t>
      </w:r>
      <w:r w:rsidR="000659D3">
        <w:t xml:space="preserve"> AND</w:t>
      </w:r>
      <w:r w:rsidR="00E96D7B">
        <w:t xml:space="preserve"> DESERVING OF SPECIAL ATTENTION</w:t>
      </w:r>
      <w:r>
        <w:t xml:space="preserve">, AND TO CREATE </w:t>
      </w:r>
      <w:r w:rsidR="00E74BA7">
        <w:t>A SEVEN MEMBER COMMITTEE TO AWARD</w:t>
      </w:r>
      <w:r>
        <w:t xml:space="preserve"> THESE GRANTS UNDER SPECIFIED CONDITIONS.</w:t>
      </w:r>
    </w:p>
    <w:p w:rsidR="0057168D" w:rsidRDefault="00571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A55F9"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FA55F9"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5F9"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0ABE">
        <w:t>Article 3, Chapter 13, Title 60 of t</w:t>
      </w:r>
      <w:r w:rsidR="0057168D">
        <w:t>he 1976 Code is amended by adding:</w:t>
      </w:r>
    </w:p>
    <w:p w:rsidR="0057168D" w:rsidRDefault="00571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68D" w:rsidRDefault="005716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3029A0">
        <w:noBreakHyphen/>
      </w:r>
      <w:r>
        <w:t>13</w:t>
      </w:r>
      <w:r w:rsidR="003029A0">
        <w:noBreakHyphen/>
      </w:r>
      <w:r>
        <w:t>220.</w:t>
      </w:r>
      <w:r>
        <w:tab/>
        <w:t>The General Assembly in the annual general app</w:t>
      </w:r>
      <w:r w:rsidR="00330ABE">
        <w:t>ropriations act beginning with Fiscal Y</w:t>
      </w:r>
      <w:r>
        <w:t>ear 2015</w:t>
      </w:r>
      <w:r w:rsidR="003029A0">
        <w:noBreakHyphen/>
      </w:r>
      <w:r>
        <w:t>2016 shall appropriate such funds as it considers appropriate, not to exceed seventy</w:t>
      </w:r>
      <w:r w:rsidR="003029A0">
        <w:noBreakHyphen/>
      </w:r>
      <w:r>
        <w:t xml:space="preserve">five thousand dollars, to establish the </w:t>
      </w:r>
      <w:r w:rsidR="003029A0" w:rsidRPr="003029A0">
        <w:t>‘</w:t>
      </w:r>
      <w:r>
        <w:t>South Carolina Archaeological Preservation Fund</w:t>
      </w:r>
      <w:r w:rsidR="003029A0" w:rsidRPr="003029A0">
        <w:t>’</w:t>
      </w:r>
      <w:r>
        <w:t xml:space="preserve"> for the purpose of awarding grants to qualified archaeologists to preserve, examine, and explore public and private archaeological sites in South Carolina with the consent of t</w:t>
      </w:r>
      <w:r w:rsidR="002B069E">
        <w:t xml:space="preserve">he owners </w:t>
      </w:r>
      <w:r w:rsidR="000659D3">
        <w:t>of the sites</w:t>
      </w:r>
      <w:r w:rsidR="00330ABE">
        <w:t>,</w:t>
      </w:r>
      <w:r>
        <w:t xml:space="preserve"> </w:t>
      </w:r>
      <w:r w:rsidR="00E96D7B">
        <w:t>having signifi</w:t>
      </w:r>
      <w:r w:rsidR="000659D3">
        <w:t>cant archeological importance and</w:t>
      </w:r>
      <w:r w:rsidR="00E96D7B">
        <w:t xml:space="preserve"> deserving of special </w:t>
      </w:r>
      <w:r w:rsidR="00E96D7B">
        <w:lastRenderedPageBreak/>
        <w:t xml:space="preserve">attention.  A committee of seven members is hereby established to award these grants, two to be appointed by the Speaker of the House, two to be appointed by the President Pro Tempore of the Senate, and three to </w:t>
      </w:r>
      <w:r w:rsidR="002B069E">
        <w:t>be appointed by the Governor.  A</w:t>
      </w:r>
      <w:r w:rsidR="00E96D7B">
        <w:t>ll members shall serve at the pleasure of their appointing authority.  The State Archae</w:t>
      </w:r>
      <w:r w:rsidR="00802D09">
        <w:t>ologist and the State Underwater</w:t>
      </w:r>
      <w:r w:rsidR="00E96D7B">
        <w:t xml:space="preserve"> Archaeologist shall serve as ex</w:t>
      </w:r>
      <w:r w:rsidR="00330ABE">
        <w:t xml:space="preserve"> </w:t>
      </w:r>
      <w:r w:rsidR="00E96D7B">
        <w:t>officio nonvoting members of the committee.  No grant may exceed twenty</w:t>
      </w:r>
      <w:r w:rsidR="003029A0">
        <w:noBreakHyphen/>
      </w:r>
      <w:r w:rsidR="00E96D7B">
        <w:t xml:space="preserve">five thousand dollars and </w:t>
      </w:r>
      <w:r w:rsidR="00B16543">
        <w:t xml:space="preserve">only </w:t>
      </w:r>
      <w:r w:rsidR="00E96D7B">
        <w:t xml:space="preserve">may be awarded to qualified archaeologists who justify to the committee the archaeological importance of the proposed site for which that archaeologist has obtained the necessary permission to examine and explore.” </w:t>
      </w:r>
    </w:p>
    <w:p w:rsidR="00FA55F9"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5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069E">
        <w:t>2</w:t>
      </w:r>
      <w:r>
        <w:t>.</w:t>
      </w:r>
      <w:r>
        <w:tab/>
        <w:t>This act takes effect upon approval by the Governor.</w:t>
      </w:r>
    </w:p>
    <w:p w:rsidR="00EE769E" w:rsidRDefault="003029A0" w:rsidP="00BE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69E" w:rsidRDefault="00EE769E" w:rsidP="002132AF">
      <w:pPr>
        <w:suppressAutoHyphens/>
      </w:pPr>
    </w:p>
    <w:sectPr w:rsidR="00EE769E" w:rsidSect="002132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BA7" w:rsidRDefault="00E74BA7" w:rsidP="009F0C77">
      <w:r>
        <w:separator/>
      </w:r>
    </w:p>
  </w:endnote>
  <w:endnote w:type="continuationSeparator" w:id="0">
    <w:p w:rsidR="00E74BA7" w:rsidRDefault="00E74B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905F5E-3BEC-4FDA-B0F3-7457F756172B}"/>
    <w:embedBold r:id="rId2" w:fontKey="{08E2481B-DF72-429B-AD1E-317223410734}"/>
  </w:font>
  <w:font w:name="Calibri">
    <w:panose1 w:val="020F0502020204030204"/>
    <w:charset w:val="00"/>
    <w:family w:val="swiss"/>
    <w:pitch w:val="variable"/>
    <w:sig w:usb0="E10002FF" w:usb1="4000ACFF" w:usb2="00000009" w:usb3="00000000" w:csb0="0000019F" w:csb1="00000000"/>
    <w:embedRegular r:id="rId3" w:fontKey="{D67E664B-F20E-4A89-9D50-BCB3843813D7}"/>
  </w:font>
  <w:font w:name="Tahoma">
    <w:panose1 w:val="020B0604030504040204"/>
    <w:charset w:val="00"/>
    <w:family w:val="swiss"/>
    <w:pitch w:val="variable"/>
    <w:sig w:usb0="21002A87" w:usb1="80000000" w:usb2="00000008" w:usb3="00000000" w:csb0="000101FF" w:csb1="00000000"/>
    <w:embedRegular r:id="rId4" w:fontKey="{50CDCEB1-24D7-4661-8B80-266D98EFC856}"/>
  </w:font>
  <w:font w:name="Cambria">
    <w:panose1 w:val="02040503050406030204"/>
    <w:charset w:val="00"/>
    <w:family w:val="roman"/>
    <w:pitch w:val="variable"/>
    <w:sig w:usb0="E00002FF" w:usb1="400004FF" w:usb2="00000000" w:usb3="00000000" w:csb0="0000019F" w:csb1="00000000"/>
    <w:embedRegular r:id="rId5" w:fontKey="{8C23E61F-6BA7-4A85-A14B-9C3780749B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AF" w:rsidRPr="00EE769E" w:rsidRDefault="002132AF" w:rsidP="00EE769E">
    <w:pPr>
      <w:pStyle w:val="Footer"/>
      <w:tabs>
        <w:tab w:val="clear" w:pos="4680"/>
        <w:tab w:val="clear" w:pos="9360"/>
        <w:tab w:val="center" w:pos="2995"/>
      </w:tabs>
      <w:spacing w:before="120"/>
    </w:pPr>
    <w:r>
      <w:t>[5249]</w:t>
    </w:r>
    <w:r>
      <w:tab/>
    </w:r>
    <w:r w:rsidR="00A944E7">
      <w:fldChar w:fldCharType="begin"/>
    </w:r>
    <w:r w:rsidR="00A944E7">
      <w:instrText xml:space="preserve"> PAGE  \* MERGEFORMAT </w:instrText>
    </w:r>
    <w:r w:rsidR="00A944E7">
      <w:fldChar w:fldCharType="separate"/>
    </w:r>
    <w:r w:rsidR="001A64D9">
      <w:rPr>
        <w:noProof/>
      </w:rPr>
      <w:t>1</w:t>
    </w:r>
    <w:r w:rsidR="00A944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BA7" w:rsidRDefault="00E74BA7" w:rsidP="009F0C77">
      <w:r>
        <w:separator/>
      </w:r>
    </w:p>
  </w:footnote>
  <w:footnote w:type="continuationSeparator" w:id="0">
    <w:p w:rsidR="00E74BA7" w:rsidRDefault="00E74B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20SD14"/>
    <w:docVar w:name="CoverBillType" w:val="b"/>
    <w:docVar w:name="docpath" w:val="L:\Council\bills\NL\13420SD14.DOCX"/>
    <w:docVar w:name="dvBillNumber" w:val="5249"/>
    <w:docVar w:name="dvBillNumberPrefix" w:val="H. "/>
    <w:docVar w:name="dvOriginalBody" w:val="House"/>
    <w:docVar w:name="dvSteno" w:val="NL"/>
    <w:docVar w:name="NameofBody" w:val="h"/>
    <w:docVar w:name="vgroup2" w:val="Council"/>
  </w:docVars>
  <w:rsids>
    <w:rsidRoot w:val="0093408A"/>
    <w:rsid w:val="00011869"/>
    <w:rsid w:val="000659D3"/>
    <w:rsid w:val="000A4F25"/>
    <w:rsid w:val="000E1785"/>
    <w:rsid w:val="000F40FA"/>
    <w:rsid w:val="0010776B"/>
    <w:rsid w:val="00133E66"/>
    <w:rsid w:val="001435A3"/>
    <w:rsid w:val="001A64D9"/>
    <w:rsid w:val="001B7898"/>
    <w:rsid w:val="001D08F2"/>
    <w:rsid w:val="001D525B"/>
    <w:rsid w:val="001D7F4F"/>
    <w:rsid w:val="002132AF"/>
    <w:rsid w:val="002321B6"/>
    <w:rsid w:val="00250967"/>
    <w:rsid w:val="002543C8"/>
    <w:rsid w:val="00284AAE"/>
    <w:rsid w:val="002B069E"/>
    <w:rsid w:val="002E5912"/>
    <w:rsid w:val="00301B21"/>
    <w:rsid w:val="003029A0"/>
    <w:rsid w:val="00325348"/>
    <w:rsid w:val="0032732C"/>
    <w:rsid w:val="00330ABE"/>
    <w:rsid w:val="00336AD0"/>
    <w:rsid w:val="0037079A"/>
    <w:rsid w:val="003D01E8"/>
    <w:rsid w:val="003E5288"/>
    <w:rsid w:val="003F6D79"/>
    <w:rsid w:val="0041760A"/>
    <w:rsid w:val="00417C01"/>
    <w:rsid w:val="00471AC8"/>
    <w:rsid w:val="004809EE"/>
    <w:rsid w:val="004E7D54"/>
    <w:rsid w:val="00513671"/>
    <w:rsid w:val="005169A8"/>
    <w:rsid w:val="005273C6"/>
    <w:rsid w:val="005301A1"/>
    <w:rsid w:val="00530A69"/>
    <w:rsid w:val="00545593"/>
    <w:rsid w:val="00555A1D"/>
    <w:rsid w:val="0057168D"/>
    <w:rsid w:val="00577C6C"/>
    <w:rsid w:val="005C2FE2"/>
    <w:rsid w:val="005E2BC9"/>
    <w:rsid w:val="00605102"/>
    <w:rsid w:val="006215AA"/>
    <w:rsid w:val="006913C9"/>
    <w:rsid w:val="0069470D"/>
    <w:rsid w:val="00734F00"/>
    <w:rsid w:val="007A70AE"/>
    <w:rsid w:val="00802D09"/>
    <w:rsid w:val="008327F9"/>
    <w:rsid w:val="008362E8"/>
    <w:rsid w:val="00872A0F"/>
    <w:rsid w:val="008A1768"/>
    <w:rsid w:val="008C25A7"/>
    <w:rsid w:val="008F0F33"/>
    <w:rsid w:val="008F4429"/>
    <w:rsid w:val="0093408A"/>
    <w:rsid w:val="0094021A"/>
    <w:rsid w:val="00957B2C"/>
    <w:rsid w:val="009B44AF"/>
    <w:rsid w:val="009C6A0B"/>
    <w:rsid w:val="009F0C77"/>
    <w:rsid w:val="009F4DD1"/>
    <w:rsid w:val="00A41684"/>
    <w:rsid w:val="00A64E80"/>
    <w:rsid w:val="00A72BCD"/>
    <w:rsid w:val="00A741D9"/>
    <w:rsid w:val="00A833AB"/>
    <w:rsid w:val="00A944E7"/>
    <w:rsid w:val="00A9741D"/>
    <w:rsid w:val="00AD4B17"/>
    <w:rsid w:val="00B16543"/>
    <w:rsid w:val="00B3659A"/>
    <w:rsid w:val="00B412D4"/>
    <w:rsid w:val="00B60F60"/>
    <w:rsid w:val="00BE2BB6"/>
    <w:rsid w:val="00BE3C22"/>
    <w:rsid w:val="00C0345E"/>
    <w:rsid w:val="00C3483A"/>
    <w:rsid w:val="00C74E9D"/>
    <w:rsid w:val="00C82FD3"/>
    <w:rsid w:val="00C92819"/>
    <w:rsid w:val="00CC6B7B"/>
    <w:rsid w:val="00CD2089"/>
    <w:rsid w:val="00D73A67"/>
    <w:rsid w:val="00D970A9"/>
    <w:rsid w:val="00DA3249"/>
    <w:rsid w:val="00DE368F"/>
    <w:rsid w:val="00DF3845"/>
    <w:rsid w:val="00E17141"/>
    <w:rsid w:val="00E41911"/>
    <w:rsid w:val="00E74BA7"/>
    <w:rsid w:val="00E92EEF"/>
    <w:rsid w:val="00E96D7B"/>
    <w:rsid w:val="00EB2B5E"/>
    <w:rsid w:val="00EB3917"/>
    <w:rsid w:val="00EE5792"/>
    <w:rsid w:val="00EE769E"/>
    <w:rsid w:val="00F24442"/>
    <w:rsid w:val="00F50AE3"/>
    <w:rsid w:val="00F67CF1"/>
    <w:rsid w:val="00F840F0"/>
    <w:rsid w:val="00FA55F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0DADA7-CC23-46B2-B4D6-E416E29F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29A0"/>
    <w:rPr>
      <w:rFonts w:ascii="Tahoma" w:hAnsi="Tahoma" w:cs="Tahoma"/>
      <w:sz w:val="16"/>
      <w:szCs w:val="16"/>
    </w:rPr>
  </w:style>
  <w:style w:type="character" w:customStyle="1" w:styleId="BalloonTextChar">
    <w:name w:val="Balloon Text Char"/>
    <w:basedOn w:val="DefaultParagraphFont"/>
    <w:link w:val="BalloonText"/>
    <w:uiPriority w:val="99"/>
    <w:semiHidden/>
    <w:rsid w:val="003029A0"/>
    <w:rPr>
      <w:rFonts w:ascii="Tahoma" w:eastAsia="Times New Roman" w:hAnsi="Tahoma" w:cs="Tahoma"/>
      <w:sz w:val="16"/>
      <w:szCs w:val="16"/>
    </w:rPr>
  </w:style>
  <w:style w:type="character" w:styleId="Hyperlink">
    <w:name w:val="Hyperlink"/>
    <w:basedOn w:val="DefaultParagraphFont"/>
    <w:uiPriority w:val="99"/>
    <w:unhideWhenUsed/>
    <w:rsid w:val="002132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14-14.docx" TargetMode="External"/><Relationship Id="rId3" Type="http://schemas.openxmlformats.org/officeDocument/2006/relationships/settings" Target="settings.xml"/><Relationship Id="rId7" Type="http://schemas.openxmlformats.org/officeDocument/2006/relationships/hyperlink" Target="file:///H:\HJ%20Archive\2014\05-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49_2014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F6C5D-FA9B-488D-B070-439CCB58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5249: Archaeological Preservation Fund - South Carolina Legislature Online</dc:title>
  <dc:creator>nancylee</dc:creator>
  <cp:lastModifiedBy>N Cumfer</cp:lastModifiedBy>
  <cp:revision>8</cp:revision>
  <cp:lastPrinted>2014-05-13T21:11:00Z</cp:lastPrinted>
  <dcterms:created xsi:type="dcterms:W3CDTF">2014-05-14T14:15:00Z</dcterms:created>
  <dcterms:modified xsi:type="dcterms:W3CDTF">2014-12-05T17:11:00Z</dcterms:modified>
</cp:coreProperties>
</file>