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159" w:rsidRDefault="00524159" w:rsidP="00524159">
      <w:pPr>
        <w:widowControl w:val="0"/>
        <w:jc w:val="center"/>
      </w:pPr>
      <w:r w:rsidRPr="00524159">
        <w:rPr>
          <w:b/>
        </w:rPr>
        <w:t>South Carolina General Assembly</w:t>
      </w:r>
    </w:p>
    <w:p w:rsidR="00524159" w:rsidRDefault="00524159" w:rsidP="00524159">
      <w:pPr>
        <w:widowControl w:val="0"/>
        <w:jc w:val="center"/>
      </w:pPr>
      <w:r>
        <w:t>120th Session, 2013-2014</w:t>
      </w:r>
    </w:p>
    <w:p w:rsidR="00524159" w:rsidRDefault="00524159" w:rsidP="00524159">
      <w:pPr>
        <w:widowControl w:val="0"/>
        <w:jc w:val="left"/>
      </w:pPr>
    </w:p>
    <w:p w:rsidR="00524159" w:rsidRDefault="00524159" w:rsidP="00524159">
      <w:pPr>
        <w:widowControl w:val="0"/>
        <w:jc w:val="left"/>
        <w:rPr>
          <w:b/>
        </w:rPr>
      </w:pPr>
      <w:r w:rsidRPr="00524159">
        <w:rPr>
          <w:b/>
        </w:rPr>
        <w:t>H. 5319</w:t>
      </w:r>
    </w:p>
    <w:p w:rsidR="00524159" w:rsidRDefault="00524159" w:rsidP="00524159">
      <w:pPr>
        <w:widowControl w:val="0"/>
        <w:jc w:val="left"/>
        <w:rPr>
          <w:b/>
        </w:rPr>
      </w:pPr>
    </w:p>
    <w:p w:rsidR="00524159" w:rsidRDefault="00524159" w:rsidP="00524159">
      <w:pPr>
        <w:widowControl w:val="0"/>
        <w:jc w:val="left"/>
      </w:pPr>
      <w:r w:rsidRPr="00524159">
        <w:rPr>
          <w:b/>
        </w:rPr>
        <w:t>STATUS INFORMATION</w:t>
      </w:r>
    </w:p>
    <w:p w:rsidR="00524159" w:rsidRDefault="00524159" w:rsidP="00524159">
      <w:pPr>
        <w:widowControl w:val="0"/>
        <w:jc w:val="left"/>
      </w:pPr>
    </w:p>
    <w:p w:rsidR="00524159" w:rsidRDefault="00524159" w:rsidP="00524159">
      <w:pPr>
        <w:widowControl w:val="0"/>
        <w:jc w:val="left"/>
      </w:pPr>
      <w:r>
        <w:t>House Resolution</w:t>
      </w:r>
    </w:p>
    <w:p w:rsidR="00524159" w:rsidRDefault="00524159" w:rsidP="00524159">
      <w:pPr>
        <w:widowControl w:val="0"/>
        <w:jc w:val="left"/>
      </w:pPr>
      <w:r>
        <w:t>Sponsors: Reps. Riley,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24159" w:rsidRDefault="00524159" w:rsidP="00524159">
      <w:pPr>
        <w:widowControl w:val="0"/>
        <w:jc w:val="left"/>
      </w:pPr>
      <w:r>
        <w:t>Document Path: l:\council\bills\bbm\9080vr14.docx</w:t>
      </w:r>
    </w:p>
    <w:p w:rsidR="00DB2C83" w:rsidRDefault="00DB2C83" w:rsidP="00524159">
      <w:pPr>
        <w:widowControl w:val="0"/>
        <w:jc w:val="left"/>
      </w:pPr>
      <w:r>
        <w:t>Companion/Similar bill(s): 1347</w:t>
      </w:r>
    </w:p>
    <w:p w:rsidR="00524159" w:rsidRDefault="00524159" w:rsidP="00524159">
      <w:pPr>
        <w:widowControl w:val="0"/>
        <w:jc w:val="left"/>
      </w:pPr>
    </w:p>
    <w:p w:rsidR="00524159" w:rsidRDefault="00524159" w:rsidP="00524159">
      <w:pPr>
        <w:widowControl w:val="0"/>
        <w:jc w:val="left"/>
      </w:pPr>
      <w:r>
        <w:t>Introduced in the House on May 28, 2014</w:t>
      </w:r>
    </w:p>
    <w:p w:rsidR="00524159" w:rsidRDefault="00524159" w:rsidP="00524159">
      <w:pPr>
        <w:widowControl w:val="0"/>
        <w:jc w:val="left"/>
      </w:pPr>
      <w:r>
        <w:t>Adopted by the House on May 28, 2014</w:t>
      </w:r>
    </w:p>
    <w:p w:rsidR="00524159" w:rsidRDefault="00524159" w:rsidP="00524159">
      <w:pPr>
        <w:widowControl w:val="0"/>
        <w:jc w:val="left"/>
      </w:pPr>
    </w:p>
    <w:p w:rsidR="00524159" w:rsidRDefault="00524159" w:rsidP="00524159">
      <w:pPr>
        <w:widowControl w:val="0"/>
        <w:jc w:val="left"/>
      </w:pPr>
      <w:r>
        <w:t xml:space="preserve">Summary: </w:t>
      </w:r>
      <w:r w:rsidR="0031468E">
        <w:t>Ninety Six High School Baseball Team</w:t>
      </w:r>
    </w:p>
    <w:p w:rsidR="00524159" w:rsidRDefault="00524159" w:rsidP="00524159">
      <w:pPr>
        <w:widowControl w:val="0"/>
        <w:jc w:val="left"/>
      </w:pPr>
    </w:p>
    <w:p w:rsidR="00524159" w:rsidRDefault="00524159" w:rsidP="00524159">
      <w:pPr>
        <w:widowControl w:val="0"/>
        <w:jc w:val="left"/>
      </w:pPr>
    </w:p>
    <w:p w:rsidR="00524159" w:rsidRDefault="00524159" w:rsidP="00524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159">
        <w:rPr>
          <w:b/>
        </w:rPr>
        <w:t>HISTORY OF LEGISLATIVE ACTIONS</w:t>
      </w:r>
    </w:p>
    <w:p w:rsidR="00524159" w:rsidRDefault="00524159" w:rsidP="00524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4159" w:rsidRPr="00524159" w:rsidRDefault="00524159" w:rsidP="00524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4159">
        <w:rPr>
          <w:u w:val="single"/>
        </w:rPr>
        <w:tab/>
        <w:t>Date</w:t>
      </w:r>
      <w:r w:rsidRPr="00524159">
        <w:rPr>
          <w:u w:val="single"/>
        </w:rPr>
        <w:tab/>
        <w:t>Body</w:t>
      </w:r>
      <w:r w:rsidRPr="00524159">
        <w:rPr>
          <w:u w:val="single"/>
        </w:rPr>
        <w:tab/>
        <w:t>Action Description with journal page number</w:t>
      </w:r>
      <w:r w:rsidRPr="00524159">
        <w:rPr>
          <w:u w:val="single"/>
        </w:rPr>
        <w:tab/>
      </w:r>
      <w:bookmarkStart w:id="0" w:name="_GoBack"/>
      <w:bookmarkEnd w:id="0"/>
    </w:p>
    <w:p w:rsidR="00524159" w:rsidRDefault="00524159" w:rsidP="00524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House</w:t>
      </w:r>
      <w:r>
        <w:tab/>
      </w:r>
      <w:r w:rsidRPr="00FC386D">
        <w:t>Introduced and adopted</w:t>
      </w:r>
    </w:p>
    <w:p w:rsidR="00524159" w:rsidRDefault="00524159" w:rsidP="00524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159" w:rsidRPr="00524159" w:rsidRDefault="00524159" w:rsidP="00524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159" w:rsidRDefault="00524159" w:rsidP="00524159">
      <w:r w:rsidRPr="00524159">
        <w:rPr>
          <w:b/>
        </w:rPr>
        <w:t>VERSIONS OF THIS BILL</w:t>
      </w:r>
    </w:p>
    <w:p w:rsidR="00524159" w:rsidRDefault="00524159" w:rsidP="00524159"/>
    <w:p w:rsidR="00524159" w:rsidRDefault="00A3444E" w:rsidP="00524159">
      <w:hyperlink r:id="rId7" w:history="1">
        <w:r w:rsidR="00524159">
          <w:rPr>
            <w:rStyle w:val="Hyperlink"/>
          </w:rPr>
          <w:t>5/28/2014</w:t>
        </w:r>
      </w:hyperlink>
    </w:p>
    <w:p w:rsidR="00524159" w:rsidRDefault="00524159" w:rsidP="00524159"/>
    <w:p w:rsidR="00524159" w:rsidRDefault="00524159" w:rsidP="00524159">
      <w:pPr>
        <w:sectPr w:rsidR="00524159" w:rsidSect="005241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2D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6D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D15B14">
        <w:rPr>
          <w:color w:val="000000" w:themeColor="text1"/>
          <w:u w:color="000000" w:themeColor="text1"/>
        </w:rPr>
        <w:t xml:space="preserve">RECOGNIZE AND HONOR THE </w:t>
      </w:r>
      <w:r>
        <w:rPr>
          <w:color w:val="000000" w:themeColor="text1"/>
          <w:u w:color="000000" w:themeColor="text1"/>
        </w:rPr>
        <w:t>NINETY SIX H</w:t>
      </w:r>
      <w:r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4</w:t>
      </w:r>
      <w:r w:rsidRPr="00D15B14">
        <w:rPr>
          <w:color w:val="000000" w:themeColor="text1"/>
          <w:u w:color="000000" w:themeColor="text1"/>
        </w:rPr>
        <w:t xml:space="preserve"> CLASS 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6A2D27" w:rsidRDefault="006A2D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6DE2" w:rsidRDefault="006A2D27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6DE2">
        <w:t xml:space="preserve">the Ninety Six </w:t>
      </w:r>
      <w:r w:rsidR="00646DE2">
        <w:rPr>
          <w:color w:val="000000" w:themeColor="text1"/>
          <w:u w:color="000000" w:themeColor="text1"/>
        </w:rPr>
        <w:t xml:space="preserve">High School Wildcats baseball team grabbed </w:t>
      </w:r>
      <w:r w:rsidR="00646DE2" w:rsidRPr="00D15B14">
        <w:rPr>
          <w:color w:val="000000" w:themeColor="text1"/>
          <w:u w:color="000000" w:themeColor="text1"/>
        </w:rPr>
        <w:t xml:space="preserve">top honors at the state </w:t>
      </w:r>
      <w:r w:rsidR="00646DE2">
        <w:rPr>
          <w:color w:val="000000" w:themeColor="text1"/>
          <w:u w:color="000000" w:themeColor="text1"/>
        </w:rPr>
        <w:t>title series</w:t>
      </w:r>
      <w:r w:rsidR="00646DE2" w:rsidRPr="00D15B14">
        <w:rPr>
          <w:color w:val="000000" w:themeColor="text1"/>
          <w:u w:color="000000" w:themeColor="text1"/>
        </w:rPr>
        <w:t xml:space="preserve"> on </w:t>
      </w:r>
      <w:r w:rsidR="00646DE2">
        <w:rPr>
          <w:color w:val="000000" w:themeColor="text1"/>
          <w:u w:color="000000" w:themeColor="text1"/>
        </w:rPr>
        <w:t>Tuesday, May 27,</w:t>
      </w:r>
      <w:r w:rsidR="00646DE2" w:rsidRPr="00D15B14">
        <w:rPr>
          <w:color w:val="000000" w:themeColor="text1"/>
          <w:u w:color="000000" w:themeColor="text1"/>
        </w:rPr>
        <w:t xml:space="preserve"> 201</w:t>
      </w:r>
      <w:r w:rsidR="00533056">
        <w:rPr>
          <w:color w:val="000000" w:themeColor="text1"/>
          <w:u w:color="000000" w:themeColor="text1"/>
        </w:rPr>
        <w:t>4, in the</w:t>
      </w:r>
      <w:r w:rsidR="00646DE2">
        <w:rPr>
          <w:color w:val="000000" w:themeColor="text1"/>
          <w:u w:color="000000" w:themeColor="text1"/>
        </w:rPr>
        <w:t xml:space="preserve"> rubber match when it defeated the Loris High School Lions by a score of 8</w:t>
      </w:r>
      <w:r w:rsidR="00646DE2">
        <w:rPr>
          <w:color w:val="000000" w:themeColor="text1"/>
          <w:u w:color="000000" w:themeColor="text1"/>
        </w:rPr>
        <w:noBreakHyphen/>
        <w:t>4</w:t>
      </w:r>
      <w:r w:rsidR="00646DE2" w:rsidRPr="00D15B14">
        <w:rPr>
          <w:color w:val="000000" w:themeColor="text1"/>
          <w:u w:color="000000" w:themeColor="text1"/>
        </w:rPr>
        <w:t>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Wildcats, which won its first baseball title ever and had not been to the state championship series since 1963, showed resilience after losing the first game in the series 2</w:t>
      </w:r>
      <w:r>
        <w:rPr>
          <w:color w:val="000000" w:themeColor="text1"/>
          <w:u w:color="000000" w:themeColor="text1"/>
        </w:rPr>
        <w:noBreakHyphen/>
        <w:t>1 in nine innings on a wild pitch;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deciding game of the series was suspended Friday, May 23, 2014, in the fourth inning due to a hail storm when the Wildcats held a 6</w:t>
      </w:r>
      <w:r>
        <w:rPr>
          <w:color w:val="000000" w:themeColor="text1"/>
          <w:u w:color="000000" w:themeColor="text1"/>
        </w:rPr>
        <w:noBreakHyphen/>
        <w:t xml:space="preserve">3 lead; and 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game resumed on Tuesday, in the bottom of the fourth, the Wildcats had runners on first and second bases with one out. On the Lions</w:t>
      </w:r>
      <w:r w:rsidR="00B452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 pitch, base runners Reid Slack and Isaiah Furqueron stole second and third bases without a throw;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Slack then scored on a sacrifice fly by Spencer Williams, and Furqueron on a single by Josh Chaney, as the Wildcats extended its lead to five runs;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Ninety Six had replaced Friday night starting pitcher Isaiah Furqueron on Tuesday with junior ace and Game 2 winner </w:t>
      </w:r>
      <w:r>
        <w:rPr>
          <w:color w:val="000000" w:themeColor="text1"/>
          <w:u w:color="000000" w:themeColor="text1"/>
        </w:rPr>
        <w:lastRenderedPageBreak/>
        <w:t>Jacob Childress. Loris scored only one run against Childress i</w:t>
      </w:r>
      <w:r w:rsidR="00DE0521">
        <w:rPr>
          <w:color w:val="000000" w:themeColor="text1"/>
          <w:u w:color="000000" w:themeColor="text1"/>
        </w:rPr>
        <w:t>n the top of the sixth; and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seventh and final inning, Childress snagged a line drive to end the game and clinch the title for Ninety Six; and 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Chad Ellis best expressed his team</w:t>
      </w:r>
      <w:r w:rsidR="00B452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accomplishment when, shortly before his players doused him with the water cooler, he remarked, </w:t>
      </w:r>
      <w:r w:rsidR="0016078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Just to think at one point it seemed we were not even going to make it to state, then we won it. It just says a lot about our kids. They never gave up.</w:t>
      </w:r>
      <w:r w:rsidR="00160786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; and 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 xml:space="preserve">Ninety Six </w:t>
      </w:r>
      <w:r w:rsidRPr="00D15B14">
        <w:rPr>
          <w:color w:val="000000" w:themeColor="text1"/>
          <w:u w:color="000000" w:themeColor="text1"/>
        </w:rPr>
        <w:t>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6DE2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recognize and honor the </w:t>
      </w:r>
      <w:r>
        <w:rPr>
          <w:color w:val="000000" w:themeColor="text1"/>
          <w:u w:color="000000" w:themeColor="text1"/>
        </w:rPr>
        <w:t>Ninety Six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chool baseball team, coaches, and school officials for an outstanding season and </w:t>
      </w:r>
      <w:r>
        <w:rPr>
          <w:color w:val="000000" w:themeColor="text1"/>
          <w:u w:color="000000" w:themeColor="text1"/>
        </w:rPr>
        <w:t xml:space="preserve">to </w:t>
      </w:r>
      <w:r w:rsidRPr="00D15B14">
        <w:rPr>
          <w:color w:val="000000" w:themeColor="text1"/>
          <w:u w:color="000000" w:themeColor="text1"/>
        </w:rPr>
        <w:t xml:space="preserve">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4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646DE2" w:rsidRPr="00D15B14" w:rsidRDefault="00646DE2" w:rsidP="0064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46D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Rex Ward and Coa</w:t>
      </w:r>
      <w:r w:rsidRPr="00D15B14">
        <w:rPr>
          <w:color w:val="000000" w:themeColor="text1"/>
          <w:u w:color="000000" w:themeColor="text1"/>
        </w:rPr>
        <w:t xml:space="preserve">ch </w:t>
      </w:r>
      <w:r>
        <w:rPr>
          <w:color w:val="000000" w:themeColor="text1"/>
          <w:u w:color="000000" w:themeColor="text1"/>
        </w:rPr>
        <w:t>Chad Ellis.</w:t>
      </w:r>
    </w:p>
    <w:p w:rsidR="003049A1" w:rsidRDefault="00646D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49A1" w:rsidRDefault="003049A1" w:rsidP="00524159">
      <w:pPr>
        <w:suppressAutoHyphens/>
      </w:pPr>
    </w:p>
    <w:sectPr w:rsidR="003049A1" w:rsidSect="005241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D27" w:rsidRDefault="006A2D27" w:rsidP="009F0C77">
      <w:r>
        <w:separator/>
      </w:r>
    </w:p>
  </w:endnote>
  <w:endnote w:type="continuationSeparator" w:id="0">
    <w:p w:rsidR="006A2D27" w:rsidRDefault="006A2D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82BA97-763C-4078-865A-75CE8F993301}"/>
    <w:embedBold r:id="rId2" w:fontKey="{D2D49BCD-73E5-4F85-B378-E35F623E08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A4893C-537C-4075-A63E-87A0BE26C1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16199C-120A-4BEA-83B1-11C308339B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159" w:rsidRPr="003049A1" w:rsidRDefault="00524159" w:rsidP="003049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r w:rsidR="009C0D5C">
      <w:fldChar w:fldCharType="begin"/>
    </w:r>
    <w:r w:rsidR="009C0D5C">
      <w:instrText xml:space="preserve"> PAGE  \* MERGEFORMAT </w:instrText>
    </w:r>
    <w:r w:rsidR="009C0D5C">
      <w:fldChar w:fldCharType="separate"/>
    </w:r>
    <w:r w:rsidR="00A3444E">
      <w:rPr>
        <w:noProof/>
      </w:rPr>
      <w:t>1</w:t>
    </w:r>
    <w:r w:rsidR="009C0D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D27" w:rsidRDefault="006A2D27" w:rsidP="009F0C77">
      <w:r>
        <w:separator/>
      </w:r>
    </w:p>
  </w:footnote>
  <w:footnote w:type="continuationSeparator" w:id="0">
    <w:p w:rsidR="006A2D27" w:rsidRDefault="006A2D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080VR14"/>
    <w:docVar w:name="CoverBillType" w:val="r"/>
    <w:docVar w:name="docpath" w:val="L:\Council\bills\BBM\9080VR14.DOCX"/>
    <w:docVar w:name="dvBillNumber" w:val="53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5164C"/>
    <w:rsid w:val="00011869"/>
    <w:rsid w:val="000C4A0C"/>
    <w:rsid w:val="000E1785"/>
    <w:rsid w:val="000F40FA"/>
    <w:rsid w:val="0010776B"/>
    <w:rsid w:val="00133E66"/>
    <w:rsid w:val="001435A3"/>
    <w:rsid w:val="0016078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49A1"/>
    <w:rsid w:val="0031468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5559"/>
    <w:rsid w:val="00524159"/>
    <w:rsid w:val="005273C6"/>
    <w:rsid w:val="00530A69"/>
    <w:rsid w:val="00533056"/>
    <w:rsid w:val="00545593"/>
    <w:rsid w:val="00577C6C"/>
    <w:rsid w:val="005C2FE2"/>
    <w:rsid w:val="005E2BC9"/>
    <w:rsid w:val="00605102"/>
    <w:rsid w:val="006215AA"/>
    <w:rsid w:val="00646DE2"/>
    <w:rsid w:val="006913C9"/>
    <w:rsid w:val="0069470D"/>
    <w:rsid w:val="006A2D27"/>
    <w:rsid w:val="006B2C56"/>
    <w:rsid w:val="00734F00"/>
    <w:rsid w:val="007A16BF"/>
    <w:rsid w:val="007A2EE9"/>
    <w:rsid w:val="007A70AE"/>
    <w:rsid w:val="00832374"/>
    <w:rsid w:val="008362E8"/>
    <w:rsid w:val="00852A1B"/>
    <w:rsid w:val="008A1768"/>
    <w:rsid w:val="008F0F33"/>
    <w:rsid w:val="008F4429"/>
    <w:rsid w:val="00910124"/>
    <w:rsid w:val="0094021A"/>
    <w:rsid w:val="009B44AF"/>
    <w:rsid w:val="009C0D5C"/>
    <w:rsid w:val="009C6A0B"/>
    <w:rsid w:val="009F0C77"/>
    <w:rsid w:val="009F4DD1"/>
    <w:rsid w:val="00A3444E"/>
    <w:rsid w:val="00A41684"/>
    <w:rsid w:val="00A5164C"/>
    <w:rsid w:val="00A64E80"/>
    <w:rsid w:val="00A72BCD"/>
    <w:rsid w:val="00A741D9"/>
    <w:rsid w:val="00A833AB"/>
    <w:rsid w:val="00A9741D"/>
    <w:rsid w:val="00AD4B17"/>
    <w:rsid w:val="00B03214"/>
    <w:rsid w:val="00B412D4"/>
    <w:rsid w:val="00B45243"/>
    <w:rsid w:val="00BE3C22"/>
    <w:rsid w:val="00C0345E"/>
    <w:rsid w:val="00C3483A"/>
    <w:rsid w:val="00C74E9D"/>
    <w:rsid w:val="00C82FD3"/>
    <w:rsid w:val="00C92819"/>
    <w:rsid w:val="00CC4580"/>
    <w:rsid w:val="00CC6B7B"/>
    <w:rsid w:val="00CD2089"/>
    <w:rsid w:val="00D73A67"/>
    <w:rsid w:val="00D970A9"/>
    <w:rsid w:val="00DB2C83"/>
    <w:rsid w:val="00DE052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023EE3-E376-44B9-A643-B0A4612B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4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19_2014052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7469F-5A12-4F3C-A88D-3D9425DE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651</Words>
  <Characters>3716</Characters>
  <Application>Microsoft Office Word</Application>
  <DocSecurity>0</DocSecurity>
  <Lines>30</Lines>
  <Paragraphs>8</Paragraphs>
  <ScaleCrop>false</ScaleCrop>
  <Company>LPITS</Company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5319: Ninety Six High School Baseball Team - South Carolina Legislature Online</dc:title>
  <dc:creator>BRENDA MELTON</dc:creator>
  <cp:lastModifiedBy>N Cumfer</cp:lastModifiedBy>
  <cp:revision>6</cp:revision>
  <cp:lastPrinted>2014-05-28T17:37:00Z</cp:lastPrinted>
  <dcterms:created xsi:type="dcterms:W3CDTF">2014-05-28T20:00:00Z</dcterms:created>
  <dcterms:modified xsi:type="dcterms:W3CDTF">2014-12-05T18:20:00Z</dcterms:modified>
</cp:coreProperties>
</file>