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B9D" w:rsidRDefault="00CC1B9D" w:rsidP="00CC1B9D">
      <w:pPr>
        <w:widowControl w:val="0"/>
        <w:jc w:val="center"/>
      </w:pPr>
      <w:r w:rsidRPr="00CC1B9D">
        <w:rPr>
          <w:b/>
        </w:rPr>
        <w:t>South Carolina General Assembly</w:t>
      </w:r>
    </w:p>
    <w:p w:rsidR="00CC1B9D" w:rsidRDefault="00CC1B9D" w:rsidP="00CC1B9D">
      <w:pPr>
        <w:widowControl w:val="0"/>
        <w:jc w:val="center"/>
      </w:pPr>
      <w:r>
        <w:t>120th Session, 2013-2014</w:t>
      </w:r>
    </w:p>
    <w:p w:rsidR="00CC1B9D" w:rsidRDefault="00CC1B9D" w:rsidP="00CC1B9D">
      <w:pPr>
        <w:widowControl w:val="0"/>
        <w:jc w:val="left"/>
      </w:pPr>
    </w:p>
    <w:p w:rsidR="00CC1B9D" w:rsidRDefault="00CC1B9D" w:rsidP="00CC1B9D">
      <w:pPr>
        <w:widowControl w:val="0"/>
        <w:jc w:val="left"/>
        <w:rPr>
          <w:b/>
        </w:rPr>
      </w:pPr>
      <w:r w:rsidRPr="00CC1B9D">
        <w:rPr>
          <w:b/>
        </w:rPr>
        <w:t>H. 5344</w:t>
      </w:r>
    </w:p>
    <w:p w:rsidR="00CC1B9D" w:rsidRDefault="00CC1B9D" w:rsidP="00CC1B9D">
      <w:pPr>
        <w:widowControl w:val="0"/>
        <w:jc w:val="left"/>
        <w:rPr>
          <w:b/>
        </w:rPr>
      </w:pPr>
    </w:p>
    <w:p w:rsidR="00CC1B9D" w:rsidRDefault="00CC1B9D" w:rsidP="00CC1B9D">
      <w:pPr>
        <w:widowControl w:val="0"/>
        <w:jc w:val="left"/>
      </w:pPr>
      <w:r w:rsidRPr="00CC1B9D">
        <w:rPr>
          <w:b/>
        </w:rPr>
        <w:t>STATUS INFORMATION</w:t>
      </w:r>
    </w:p>
    <w:p w:rsidR="00CC1B9D" w:rsidRDefault="00CC1B9D" w:rsidP="00CC1B9D">
      <w:pPr>
        <w:widowControl w:val="0"/>
        <w:jc w:val="left"/>
      </w:pPr>
    </w:p>
    <w:p w:rsidR="00CC1B9D" w:rsidRDefault="00CC1B9D" w:rsidP="00CC1B9D">
      <w:pPr>
        <w:widowControl w:val="0"/>
        <w:jc w:val="left"/>
      </w:pPr>
      <w:r>
        <w:t>House Resolution</w:t>
      </w:r>
    </w:p>
    <w:p w:rsidR="00CC1B9D" w:rsidRDefault="00CC1B9D" w:rsidP="00CC1B9D">
      <w:pPr>
        <w:widowControl w:val="0"/>
        <w:jc w:val="left"/>
      </w:pPr>
      <w:r>
        <w:t>Sponsors: Reps. Finlay,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C1B9D" w:rsidRDefault="00CC1B9D" w:rsidP="00CC1B9D">
      <w:pPr>
        <w:widowControl w:val="0"/>
        <w:jc w:val="left"/>
      </w:pPr>
      <w:r>
        <w:t>Document Path: l:\council\bills\rm\1670ahb14.docx</w:t>
      </w:r>
    </w:p>
    <w:p w:rsidR="00CC1B9D" w:rsidRDefault="00CC1B9D" w:rsidP="00CC1B9D">
      <w:pPr>
        <w:widowControl w:val="0"/>
        <w:jc w:val="left"/>
      </w:pPr>
    </w:p>
    <w:p w:rsidR="00CC1B9D" w:rsidRDefault="00CC1B9D" w:rsidP="00CC1B9D">
      <w:pPr>
        <w:widowControl w:val="0"/>
        <w:jc w:val="left"/>
      </w:pPr>
      <w:r>
        <w:t>Introduced in the House on June 3, 2014</w:t>
      </w:r>
    </w:p>
    <w:p w:rsidR="00CC1B9D" w:rsidRDefault="00CC1B9D" w:rsidP="00CC1B9D">
      <w:pPr>
        <w:widowControl w:val="0"/>
        <w:jc w:val="left"/>
      </w:pPr>
      <w:r>
        <w:t>Adopted by the House on June 3, 2014</w:t>
      </w:r>
    </w:p>
    <w:p w:rsidR="00CC1B9D" w:rsidRDefault="00CC1B9D" w:rsidP="00CC1B9D">
      <w:pPr>
        <w:widowControl w:val="0"/>
        <w:jc w:val="left"/>
      </w:pPr>
    </w:p>
    <w:p w:rsidR="00CC1B9D" w:rsidRDefault="00CC1B9D" w:rsidP="00CC1B9D">
      <w:pPr>
        <w:widowControl w:val="0"/>
        <w:jc w:val="left"/>
      </w:pPr>
      <w:r>
        <w:t xml:space="preserve">Summary: </w:t>
      </w:r>
      <w:r w:rsidR="002D68BC">
        <w:t>William Taber</w:t>
      </w:r>
    </w:p>
    <w:p w:rsidR="00CC1B9D" w:rsidRDefault="00CC1B9D" w:rsidP="00CC1B9D">
      <w:pPr>
        <w:widowControl w:val="0"/>
        <w:jc w:val="left"/>
      </w:pPr>
    </w:p>
    <w:p w:rsidR="00CC1B9D" w:rsidRDefault="00CC1B9D" w:rsidP="00CC1B9D">
      <w:pPr>
        <w:widowControl w:val="0"/>
        <w:jc w:val="left"/>
      </w:pPr>
    </w:p>
    <w:p w:rsidR="00CC1B9D" w:rsidRDefault="00CC1B9D" w:rsidP="00CC1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1B9D">
        <w:rPr>
          <w:b/>
        </w:rPr>
        <w:t>HISTORY OF LEGISLATIVE ACTIONS</w:t>
      </w:r>
    </w:p>
    <w:p w:rsidR="00CC1B9D" w:rsidRDefault="00CC1B9D" w:rsidP="00CC1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1B9D" w:rsidRPr="00CC1B9D" w:rsidRDefault="00CC1B9D" w:rsidP="00CC1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1B9D">
        <w:rPr>
          <w:u w:val="single"/>
        </w:rPr>
        <w:tab/>
        <w:t>Date</w:t>
      </w:r>
      <w:r w:rsidRPr="00CC1B9D">
        <w:rPr>
          <w:u w:val="single"/>
        </w:rPr>
        <w:tab/>
        <w:t>Body</w:t>
      </w:r>
      <w:r w:rsidRPr="00CC1B9D">
        <w:rPr>
          <w:u w:val="single"/>
        </w:rPr>
        <w:tab/>
        <w:t>Action Description with journal page number</w:t>
      </w:r>
      <w:r w:rsidRPr="00CC1B9D">
        <w:rPr>
          <w:u w:val="single"/>
        </w:rPr>
        <w:tab/>
      </w:r>
      <w:bookmarkStart w:id="0" w:name="_GoBack"/>
      <w:bookmarkEnd w:id="0"/>
    </w:p>
    <w:p w:rsidR="002D3906" w:rsidRDefault="002D3906" w:rsidP="002D3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E054AA">
        <w:t>Introduced and adopted (</w:t>
      </w:r>
      <w:hyperlink r:id="rId7" w:history="1">
        <w:r w:rsidRPr="00E054AA">
          <w:rPr>
            <w:rStyle w:val="Hyperlink"/>
          </w:rPr>
          <w:t>House Journal</w:t>
        </w:r>
        <w:r w:rsidRPr="00E054AA">
          <w:rPr>
            <w:rStyle w:val="Hyperlink"/>
          </w:rPr>
          <w:noBreakHyphen/>
          <w:t>page 44</w:t>
        </w:r>
      </w:hyperlink>
      <w:r w:rsidRPr="00E054AA">
        <w:t>)</w:t>
      </w:r>
    </w:p>
    <w:p w:rsidR="002D3906" w:rsidRDefault="002D3906" w:rsidP="002D3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1B9D" w:rsidRPr="00CC1B9D" w:rsidRDefault="00CC1B9D" w:rsidP="00CC1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1B9D" w:rsidRDefault="00CC1B9D" w:rsidP="00CC1B9D">
      <w:r w:rsidRPr="00CC1B9D">
        <w:rPr>
          <w:b/>
        </w:rPr>
        <w:t>VERSIONS OF THIS BILL</w:t>
      </w:r>
    </w:p>
    <w:p w:rsidR="00CC1B9D" w:rsidRDefault="00CC1B9D" w:rsidP="00CC1B9D"/>
    <w:p w:rsidR="00CC1B9D" w:rsidRDefault="005E5EE4" w:rsidP="00CC1B9D">
      <w:hyperlink r:id="rId8" w:history="1">
        <w:r w:rsidR="00CC1B9D">
          <w:rPr>
            <w:rStyle w:val="Hyperlink"/>
          </w:rPr>
          <w:t>6/3/2014</w:t>
        </w:r>
      </w:hyperlink>
    </w:p>
    <w:p w:rsidR="00CC1B9D" w:rsidRDefault="00CC1B9D" w:rsidP="00CC1B9D"/>
    <w:p w:rsidR="00CC1B9D" w:rsidRDefault="00CC1B9D" w:rsidP="00CC1B9D">
      <w:pPr>
        <w:sectPr w:rsidR="00CC1B9D" w:rsidSect="00CC1B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6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12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2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34449">
        <w:t xml:space="preserve">RECOGNIZE AND HONOR WILLIAM </w:t>
      </w:r>
      <w:r w:rsidR="00AF09A5">
        <w:t>TABER</w:t>
      </w:r>
      <w:r w:rsidR="00B34449">
        <w:t xml:space="preserve"> </w:t>
      </w:r>
      <w:r w:rsidR="00A102E4">
        <w:t xml:space="preserve">OF CALHOUN COUNTY </w:t>
      </w:r>
      <w:r w:rsidR="00B34449">
        <w:t xml:space="preserve">FOR HIS MANY YEARS OF DEDICATED SERVICE TO THE SOUTH CAROLINA AGRICULTURAL </w:t>
      </w:r>
      <w:r w:rsidR="003651D8">
        <w:t>INDUSTRY</w:t>
      </w:r>
      <w:r w:rsidR="00B34449">
        <w:t xml:space="preserve"> AND TO WISH HIM CONTINUED SUCCESS IN THE YEARS AHEAD.</w:t>
      </w:r>
    </w:p>
    <w:p w:rsidR="00F0120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0C07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11A85">
        <w:t xml:space="preserve">the South Carolina House of Representatives is pleased to learn of the fine work of Mr. William </w:t>
      </w:r>
      <w:r w:rsidR="00AF09A5">
        <w:t>Taber</w:t>
      </w:r>
      <w:r w:rsidR="00A102E4">
        <w:t xml:space="preserve"> of Calhoun County</w:t>
      </w:r>
      <w:r w:rsidR="00311A85">
        <w:t xml:space="preserve">, who for forty years has labored to promote and benefit the </w:t>
      </w:r>
      <w:r w:rsidR="005E25B3">
        <w:t>a</w:t>
      </w:r>
      <w:r w:rsidR="00311A85">
        <w:t xml:space="preserve">gricultural </w:t>
      </w:r>
      <w:r w:rsidR="003651D8">
        <w:t>industry</w:t>
      </w:r>
      <w:r w:rsidR="005E25B3">
        <w:t xml:space="preserve"> of this great State</w:t>
      </w:r>
      <w:r w:rsidR="00311A85">
        <w:t>; and</w:t>
      </w:r>
    </w:p>
    <w:p w:rsidR="00311A85" w:rsidRDefault="00311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B09" w:rsidRPr="000E239B" w:rsidRDefault="00311A85" w:rsidP="00052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2B09">
        <w:t xml:space="preserve">Mr. </w:t>
      </w:r>
      <w:r w:rsidR="00AF09A5">
        <w:t>Taber</w:t>
      </w:r>
      <w:r w:rsidR="00052B09">
        <w:t xml:space="preserve"> is </w:t>
      </w:r>
      <w:r w:rsidR="00A102E4" w:rsidRPr="000E239B">
        <w:rPr>
          <w:color w:val="000000" w:themeColor="text1"/>
          <w:u w:color="000000" w:themeColor="text1"/>
        </w:rPr>
        <w:t>Midlands regional manager for Guess Irrigation, a South</w:t>
      </w:r>
      <w:r w:rsidR="00052B09">
        <w:rPr>
          <w:color w:val="000000" w:themeColor="text1"/>
          <w:u w:color="000000" w:themeColor="text1"/>
        </w:rPr>
        <w:t xml:space="preserve"> </w:t>
      </w:r>
      <w:r w:rsidR="00A102E4" w:rsidRPr="000E239B">
        <w:rPr>
          <w:color w:val="000000" w:themeColor="text1"/>
          <w:u w:color="000000" w:themeColor="text1"/>
        </w:rPr>
        <w:t>Carolina</w:t>
      </w:r>
      <w:r w:rsidR="00BC3739">
        <w:rPr>
          <w:color w:val="000000" w:themeColor="text1"/>
          <w:u w:color="000000" w:themeColor="text1"/>
        </w:rPr>
        <w:noBreakHyphen/>
      </w:r>
      <w:r w:rsidR="00A102E4" w:rsidRPr="000E239B">
        <w:rPr>
          <w:color w:val="000000" w:themeColor="text1"/>
          <w:u w:color="000000" w:themeColor="text1"/>
        </w:rPr>
        <w:t>based company with offices in St</w:t>
      </w:r>
      <w:r w:rsidR="0059167E">
        <w:rPr>
          <w:color w:val="000000" w:themeColor="text1"/>
          <w:u w:color="000000" w:themeColor="text1"/>
        </w:rPr>
        <w:t>.</w:t>
      </w:r>
      <w:r w:rsidR="00A102E4" w:rsidRPr="000E239B">
        <w:rPr>
          <w:color w:val="000000" w:themeColor="text1"/>
          <w:u w:color="000000" w:themeColor="text1"/>
        </w:rPr>
        <w:t xml:space="preserve"> Matthews and Hampton</w:t>
      </w:r>
      <w:r w:rsidR="00052B09">
        <w:rPr>
          <w:color w:val="000000" w:themeColor="text1"/>
          <w:u w:color="000000" w:themeColor="text1"/>
        </w:rPr>
        <w:t xml:space="preserve">. He has worked with Guess Irrigation </w:t>
      </w:r>
      <w:r w:rsidR="00A102E4" w:rsidRPr="000E239B">
        <w:rPr>
          <w:color w:val="000000" w:themeColor="text1"/>
          <w:u w:color="000000" w:themeColor="text1"/>
        </w:rPr>
        <w:t>for about forty years</w:t>
      </w:r>
      <w:r w:rsidR="00052B09">
        <w:rPr>
          <w:color w:val="000000" w:themeColor="text1"/>
          <w:u w:color="000000" w:themeColor="text1"/>
        </w:rPr>
        <w:t xml:space="preserve"> </w:t>
      </w:r>
      <w:r w:rsidR="00FA07C3">
        <w:rPr>
          <w:color w:val="000000" w:themeColor="text1"/>
          <w:u w:color="000000" w:themeColor="text1"/>
        </w:rPr>
        <w:t xml:space="preserve">with such dedication to his company and the agricultural community that </w:t>
      </w:r>
      <w:r w:rsidR="00052B09" w:rsidRPr="000E239B">
        <w:rPr>
          <w:color w:val="000000" w:themeColor="text1"/>
          <w:u w:color="000000" w:themeColor="text1"/>
        </w:rPr>
        <w:t>his impact on the South Carolina farming industry has been immense; and</w:t>
      </w:r>
    </w:p>
    <w:p w:rsidR="00A102E4" w:rsidRPr="000E239B" w:rsidRDefault="00A102E4" w:rsidP="00A10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B09" w:rsidRDefault="00A102E4" w:rsidP="00A10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239B">
        <w:rPr>
          <w:color w:val="000000" w:themeColor="text1"/>
          <w:u w:color="000000" w:themeColor="text1"/>
        </w:rPr>
        <w:t>Whereas, under William</w:t>
      </w:r>
      <w:r w:rsidR="00740F41">
        <w:rPr>
          <w:color w:val="000000" w:themeColor="text1"/>
          <w:u w:color="000000" w:themeColor="text1"/>
        </w:rPr>
        <w:t xml:space="preserve"> </w:t>
      </w:r>
      <w:r w:rsidR="00AF09A5">
        <w:rPr>
          <w:color w:val="000000" w:themeColor="text1"/>
          <w:u w:color="000000" w:themeColor="text1"/>
        </w:rPr>
        <w:t>Taber</w:t>
      </w:r>
      <w:r w:rsidR="00BC3739" w:rsidRPr="00BC3739">
        <w:rPr>
          <w:color w:val="000000" w:themeColor="text1"/>
          <w:u w:color="000000" w:themeColor="text1"/>
        </w:rPr>
        <w:t>’</w:t>
      </w:r>
      <w:r w:rsidRPr="000E239B">
        <w:rPr>
          <w:color w:val="000000" w:themeColor="text1"/>
          <w:u w:color="000000" w:themeColor="text1"/>
        </w:rPr>
        <w:t>s leadership, the center pivot irrigation business in m</w:t>
      </w:r>
      <w:r w:rsidR="00167518">
        <w:rPr>
          <w:color w:val="000000" w:themeColor="text1"/>
          <w:u w:color="000000" w:themeColor="text1"/>
        </w:rPr>
        <w:t>uch</w:t>
      </w:r>
      <w:r w:rsidRPr="000E239B">
        <w:rPr>
          <w:color w:val="000000" w:themeColor="text1"/>
          <w:u w:color="000000" w:themeColor="text1"/>
        </w:rPr>
        <w:t xml:space="preserve"> of South Carolina has flourished. His efforts in designing and selling a good, re</w:t>
      </w:r>
      <w:r w:rsidR="00E93FF1">
        <w:rPr>
          <w:color w:val="000000" w:themeColor="text1"/>
          <w:u w:color="000000" w:themeColor="text1"/>
        </w:rPr>
        <w:t>liable</w:t>
      </w:r>
      <w:r w:rsidRPr="000E239B">
        <w:rPr>
          <w:color w:val="000000" w:themeColor="text1"/>
          <w:u w:color="000000" w:themeColor="text1"/>
        </w:rPr>
        <w:t xml:space="preserve"> product ha</w:t>
      </w:r>
      <w:r w:rsidR="00567EB0">
        <w:rPr>
          <w:color w:val="000000" w:themeColor="text1"/>
          <w:u w:color="000000" w:themeColor="text1"/>
        </w:rPr>
        <w:t>ve</w:t>
      </w:r>
      <w:r w:rsidRPr="000E239B">
        <w:rPr>
          <w:color w:val="000000" w:themeColor="text1"/>
          <w:u w:color="000000" w:themeColor="text1"/>
        </w:rPr>
        <w:t xml:space="preserve"> significantly assisted in the improvement of agriculture for the State of South Carolina</w:t>
      </w:r>
      <w:r w:rsidR="00052B09">
        <w:rPr>
          <w:color w:val="000000" w:themeColor="text1"/>
          <w:u w:color="000000" w:themeColor="text1"/>
        </w:rPr>
        <w:t>; and</w:t>
      </w:r>
    </w:p>
    <w:p w:rsidR="00A102E4" w:rsidRPr="000E239B" w:rsidRDefault="00A102E4" w:rsidP="00A10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2E4" w:rsidRPr="000E239B" w:rsidRDefault="00052B09" w:rsidP="00A10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A102E4" w:rsidRPr="000E239B">
        <w:rPr>
          <w:color w:val="000000" w:themeColor="text1"/>
          <w:u w:color="000000" w:themeColor="text1"/>
        </w:rPr>
        <w:t>is commitment</w:t>
      </w:r>
      <w:r w:rsidR="000547C7">
        <w:rPr>
          <w:color w:val="000000" w:themeColor="text1"/>
          <w:u w:color="000000" w:themeColor="text1"/>
        </w:rPr>
        <w:t xml:space="preserve"> </w:t>
      </w:r>
      <w:r w:rsidR="00A102E4" w:rsidRPr="000E239B">
        <w:rPr>
          <w:color w:val="000000" w:themeColor="text1"/>
          <w:u w:color="000000" w:themeColor="text1"/>
        </w:rPr>
        <w:t xml:space="preserve">and loyalty to his friends, family, and customers have been limitless. His customers think very highly of him, due to the </w:t>
      </w:r>
      <w:r w:rsidR="000547C7">
        <w:rPr>
          <w:color w:val="000000" w:themeColor="text1"/>
          <w:u w:color="000000" w:themeColor="text1"/>
        </w:rPr>
        <w:t xml:space="preserve">excellent </w:t>
      </w:r>
      <w:r w:rsidR="00A102E4" w:rsidRPr="000E239B">
        <w:rPr>
          <w:color w:val="000000" w:themeColor="text1"/>
          <w:u w:color="000000" w:themeColor="text1"/>
        </w:rPr>
        <w:t xml:space="preserve">relationships </w:t>
      </w:r>
      <w:r w:rsidR="005C1CD4">
        <w:rPr>
          <w:color w:val="000000" w:themeColor="text1"/>
          <w:u w:color="000000" w:themeColor="text1"/>
        </w:rPr>
        <w:t>h</w:t>
      </w:r>
      <w:r w:rsidR="00A102E4" w:rsidRPr="000E239B">
        <w:rPr>
          <w:color w:val="000000" w:themeColor="text1"/>
          <w:u w:color="000000" w:themeColor="text1"/>
        </w:rPr>
        <w:t>e has spent years building and nurturing; and</w:t>
      </w:r>
    </w:p>
    <w:p w:rsidR="00311A85" w:rsidRDefault="00311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755" w:rsidRDefault="00831755" w:rsidP="00831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</w:t>
      </w:r>
      <w:r w:rsidR="00411D12">
        <w:t>outstanding</w:t>
      </w:r>
      <w:r>
        <w:t xml:space="preserve"> work </w:t>
      </w:r>
      <w:r w:rsidR="00E40B16">
        <w:t xml:space="preserve">he has </w:t>
      </w:r>
      <w:r>
        <w:t>accomplished</w:t>
      </w:r>
      <w:r w:rsidR="00E40B16">
        <w:t xml:space="preserve">, </w:t>
      </w:r>
      <w:r>
        <w:t xml:space="preserve">the South Carolina House of Representatives is proud to add its collective voice to the many warm expressions of praise so well </w:t>
      </w:r>
      <w:r>
        <w:lastRenderedPageBreak/>
        <w:t xml:space="preserve">deserved by </w:t>
      </w:r>
      <w:r w:rsidR="00E40B16">
        <w:t>William Taber</w:t>
      </w:r>
      <w:r>
        <w:t xml:space="preserve">. The members wish him </w:t>
      </w:r>
      <w:r w:rsidR="00462DE1">
        <w:t>all the best</w:t>
      </w:r>
      <w:r>
        <w:t xml:space="preserve"> as he carries forward his mission to assist the Palmetto State</w:t>
      </w:r>
      <w:r w:rsidR="00BC3739" w:rsidRPr="00BC3739">
        <w:t>’</w:t>
      </w:r>
      <w:r>
        <w:t xml:space="preserve">s agricultural </w:t>
      </w:r>
      <w:r w:rsidR="00E86432">
        <w:t>industry</w:t>
      </w:r>
      <w:r>
        <w:t xml:space="preserve">. Now, therefore, </w:t>
      </w:r>
    </w:p>
    <w:p w:rsidR="00480C07" w:rsidRDefault="00480C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20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120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C07" w:rsidRDefault="00F0120B" w:rsidP="00480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80C07">
        <w:t xml:space="preserve"> </w:t>
      </w:r>
      <w:r w:rsidR="00480C07">
        <w:rPr>
          <w:color w:val="000000" w:themeColor="text1"/>
        </w:rPr>
        <w:t xml:space="preserve">the members of the South Carolina House of Representatives, by this resolution, </w:t>
      </w:r>
      <w:r w:rsidR="00480C07">
        <w:t xml:space="preserve">recognize and honor William </w:t>
      </w:r>
      <w:r w:rsidR="00AF09A5">
        <w:t>Taber</w:t>
      </w:r>
      <w:r w:rsidR="00480C07">
        <w:t xml:space="preserve"> </w:t>
      </w:r>
      <w:r w:rsidR="00A102E4">
        <w:t xml:space="preserve">of Calhoun County </w:t>
      </w:r>
      <w:r w:rsidR="00480C07">
        <w:t xml:space="preserve">for his many years of dedicated service to the South Carolina agricultural </w:t>
      </w:r>
      <w:r w:rsidR="00E86432">
        <w:t>industry</w:t>
      </w:r>
      <w:r w:rsidR="00480C07">
        <w:t xml:space="preserve"> and wish him continued success in the years ahead.</w:t>
      </w:r>
    </w:p>
    <w:p w:rsidR="00F0120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80C07">
        <w:t>provided</w:t>
      </w:r>
      <w:r>
        <w:t xml:space="preserve"> to</w:t>
      </w:r>
      <w:r w:rsidR="00480C07">
        <w:t xml:space="preserve"> William </w:t>
      </w:r>
      <w:r w:rsidR="00AF09A5">
        <w:t>Taber</w:t>
      </w:r>
      <w:r w:rsidR="00480C07">
        <w:t>.</w:t>
      </w:r>
    </w:p>
    <w:p w:rsidR="00D7631A" w:rsidRDefault="00BC37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631A" w:rsidRDefault="00D7631A" w:rsidP="00CC1B9D">
      <w:pPr>
        <w:suppressAutoHyphens/>
      </w:pPr>
    </w:p>
    <w:sectPr w:rsidR="00D7631A" w:rsidSect="00CC1B9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20B" w:rsidRDefault="00F0120B" w:rsidP="009F0C77">
      <w:r>
        <w:separator/>
      </w:r>
    </w:p>
  </w:endnote>
  <w:endnote w:type="continuationSeparator" w:id="0">
    <w:p w:rsidR="00F0120B" w:rsidRDefault="00F012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E13FE3-B3D6-4B33-B71B-E77DD579970B}"/>
    <w:embedBold r:id="rId2" w:fontKey="{C0EE731A-5513-4302-B234-E50C376551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C8C5F2-8C12-4853-9A01-378738D119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22A32A-D9DA-4B8B-9767-2CE823EB3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50B5AB-B96D-4328-AC87-1D71F2A37F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B9D" w:rsidRPr="00D7631A" w:rsidRDefault="00CC1B9D" w:rsidP="00D763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 w:rsidR="00274464">
      <w:fldChar w:fldCharType="begin"/>
    </w:r>
    <w:r w:rsidR="00274464">
      <w:instrText xml:space="preserve"> PAGE  \* MERGEFORMAT </w:instrText>
    </w:r>
    <w:r w:rsidR="00274464">
      <w:fldChar w:fldCharType="separate"/>
    </w:r>
    <w:r w:rsidR="005E5EE4">
      <w:rPr>
        <w:noProof/>
      </w:rPr>
      <w:t>1</w:t>
    </w:r>
    <w:r w:rsidR="0027446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20B" w:rsidRDefault="00F0120B" w:rsidP="009F0C77">
      <w:r>
        <w:separator/>
      </w:r>
    </w:p>
  </w:footnote>
  <w:footnote w:type="continuationSeparator" w:id="0">
    <w:p w:rsidR="00F0120B" w:rsidRDefault="00F012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70AHB14"/>
    <w:docVar w:name="CoverBillType" w:val="r"/>
    <w:docVar w:name="docpath" w:val="L:\Council\bills\RM\1670AHB14.DOCX"/>
    <w:docVar w:name="dvBillNumber" w:val="53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5F71"/>
    <w:rsid w:val="00011869"/>
    <w:rsid w:val="00052B09"/>
    <w:rsid w:val="000547C7"/>
    <w:rsid w:val="000C005D"/>
    <w:rsid w:val="000E1785"/>
    <w:rsid w:val="000F40FA"/>
    <w:rsid w:val="0010776B"/>
    <w:rsid w:val="00133E66"/>
    <w:rsid w:val="001435A3"/>
    <w:rsid w:val="00167518"/>
    <w:rsid w:val="001D08F2"/>
    <w:rsid w:val="001D525B"/>
    <w:rsid w:val="001D7F4F"/>
    <w:rsid w:val="002321B6"/>
    <w:rsid w:val="00250967"/>
    <w:rsid w:val="002543C8"/>
    <w:rsid w:val="00274464"/>
    <w:rsid w:val="00284AAE"/>
    <w:rsid w:val="002D3906"/>
    <w:rsid w:val="002D63F3"/>
    <w:rsid w:val="002D68BC"/>
    <w:rsid w:val="002E3C78"/>
    <w:rsid w:val="002E5912"/>
    <w:rsid w:val="00301B21"/>
    <w:rsid w:val="00311A85"/>
    <w:rsid w:val="00325348"/>
    <w:rsid w:val="0032732C"/>
    <w:rsid w:val="00331FC7"/>
    <w:rsid w:val="00336AD0"/>
    <w:rsid w:val="003651D8"/>
    <w:rsid w:val="0037079A"/>
    <w:rsid w:val="003D01E8"/>
    <w:rsid w:val="003E5288"/>
    <w:rsid w:val="003F6D79"/>
    <w:rsid w:val="00411D12"/>
    <w:rsid w:val="0041760A"/>
    <w:rsid w:val="00417B9C"/>
    <w:rsid w:val="00417C01"/>
    <w:rsid w:val="00462DE1"/>
    <w:rsid w:val="004809EE"/>
    <w:rsid w:val="00480C07"/>
    <w:rsid w:val="00487BF3"/>
    <w:rsid w:val="004E7D54"/>
    <w:rsid w:val="005273C6"/>
    <w:rsid w:val="00530A69"/>
    <w:rsid w:val="00545593"/>
    <w:rsid w:val="00553F8A"/>
    <w:rsid w:val="00567EB0"/>
    <w:rsid w:val="00572D7B"/>
    <w:rsid w:val="00577C6C"/>
    <w:rsid w:val="0059167E"/>
    <w:rsid w:val="005C1CD4"/>
    <w:rsid w:val="005C2FE2"/>
    <w:rsid w:val="005D4D62"/>
    <w:rsid w:val="005E25B3"/>
    <w:rsid w:val="005E2BC9"/>
    <w:rsid w:val="005E5EE4"/>
    <w:rsid w:val="00605102"/>
    <w:rsid w:val="006215AA"/>
    <w:rsid w:val="006913C9"/>
    <w:rsid w:val="0069470D"/>
    <w:rsid w:val="0073235A"/>
    <w:rsid w:val="00734F00"/>
    <w:rsid w:val="00740F41"/>
    <w:rsid w:val="00795F71"/>
    <w:rsid w:val="007A70AE"/>
    <w:rsid w:val="00831755"/>
    <w:rsid w:val="008362E8"/>
    <w:rsid w:val="008452E5"/>
    <w:rsid w:val="008574C5"/>
    <w:rsid w:val="008859B8"/>
    <w:rsid w:val="008A1768"/>
    <w:rsid w:val="008F0F33"/>
    <w:rsid w:val="008F4429"/>
    <w:rsid w:val="0094021A"/>
    <w:rsid w:val="009B44AF"/>
    <w:rsid w:val="009C6A0B"/>
    <w:rsid w:val="009F0C77"/>
    <w:rsid w:val="009F4DD1"/>
    <w:rsid w:val="00A102E4"/>
    <w:rsid w:val="00A41684"/>
    <w:rsid w:val="00A64E80"/>
    <w:rsid w:val="00A72BCD"/>
    <w:rsid w:val="00A741D9"/>
    <w:rsid w:val="00A833AB"/>
    <w:rsid w:val="00A9741D"/>
    <w:rsid w:val="00AD4B17"/>
    <w:rsid w:val="00AF09A5"/>
    <w:rsid w:val="00B34449"/>
    <w:rsid w:val="00B412D4"/>
    <w:rsid w:val="00B915CD"/>
    <w:rsid w:val="00BC3739"/>
    <w:rsid w:val="00BE3C22"/>
    <w:rsid w:val="00C0345E"/>
    <w:rsid w:val="00C3483A"/>
    <w:rsid w:val="00C74E9D"/>
    <w:rsid w:val="00C82FD3"/>
    <w:rsid w:val="00C92819"/>
    <w:rsid w:val="00CC1B9D"/>
    <w:rsid w:val="00CC6B7B"/>
    <w:rsid w:val="00CD2089"/>
    <w:rsid w:val="00CF14AB"/>
    <w:rsid w:val="00D73A67"/>
    <w:rsid w:val="00D7631A"/>
    <w:rsid w:val="00D970A9"/>
    <w:rsid w:val="00DF3845"/>
    <w:rsid w:val="00E40B16"/>
    <w:rsid w:val="00E41911"/>
    <w:rsid w:val="00E577A5"/>
    <w:rsid w:val="00E86432"/>
    <w:rsid w:val="00E92EEF"/>
    <w:rsid w:val="00E93FF1"/>
    <w:rsid w:val="00ED2910"/>
    <w:rsid w:val="00EE1499"/>
    <w:rsid w:val="00F0120B"/>
    <w:rsid w:val="00F24442"/>
    <w:rsid w:val="00F50AE3"/>
    <w:rsid w:val="00F67CF1"/>
    <w:rsid w:val="00F840F0"/>
    <w:rsid w:val="00FA07C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51F544-CA87-4044-B863-4D9701065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1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1B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44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9CC9B-BA64-4C8C-90A1-E431FD599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565</Words>
  <Characters>3226</Characters>
  <Application>Microsoft Office Word</Application>
  <DocSecurity>0</DocSecurity>
  <Lines>26</Lines>
  <Paragraphs>7</Paragraphs>
  <ScaleCrop>false</ScaleCrop>
  <Company>LPITS</Company>
  <LinksUpToDate>false</LinksUpToDate>
  <CharactersWithSpaces>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5344: William Taber - South Carolina Legislature Online</dc:title>
  <dc:creator>McDowell</dc:creator>
  <cp:lastModifiedBy>N Cumfer</cp:lastModifiedBy>
  <cp:revision>6</cp:revision>
  <cp:lastPrinted>2014-05-30T19:23:00Z</cp:lastPrinted>
  <dcterms:created xsi:type="dcterms:W3CDTF">2014-06-03T19:53:00Z</dcterms:created>
  <dcterms:modified xsi:type="dcterms:W3CDTF">2014-12-05T18:20:00Z</dcterms:modified>
</cp:coreProperties>
</file>