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0E7B" w:rsidRDefault="00C20E7B" w:rsidP="00C20E7B">
      <w:pPr>
        <w:widowControl w:val="0"/>
        <w:jc w:val="center"/>
      </w:pPr>
      <w:r w:rsidRPr="00C20E7B">
        <w:rPr>
          <w:b/>
        </w:rPr>
        <w:t>South Carolina General Assembly</w:t>
      </w:r>
    </w:p>
    <w:p w:rsidR="00C20E7B" w:rsidRDefault="00C20E7B" w:rsidP="00C20E7B">
      <w:pPr>
        <w:widowControl w:val="0"/>
        <w:jc w:val="center"/>
      </w:pPr>
      <w:r>
        <w:t>120th Session, 2013-2014</w:t>
      </w:r>
    </w:p>
    <w:p w:rsidR="00C20E7B" w:rsidRDefault="00C20E7B" w:rsidP="00C20E7B">
      <w:pPr>
        <w:widowControl w:val="0"/>
        <w:jc w:val="left"/>
      </w:pPr>
    </w:p>
    <w:p w:rsidR="00C20E7B" w:rsidRDefault="00C20E7B" w:rsidP="00C20E7B">
      <w:pPr>
        <w:widowControl w:val="0"/>
        <w:jc w:val="left"/>
        <w:rPr>
          <w:b/>
        </w:rPr>
      </w:pPr>
      <w:r w:rsidRPr="00C20E7B">
        <w:rPr>
          <w:b/>
        </w:rPr>
        <w:t>H. 5359</w:t>
      </w:r>
    </w:p>
    <w:p w:rsidR="00C20E7B" w:rsidRDefault="00C20E7B" w:rsidP="00C20E7B">
      <w:pPr>
        <w:widowControl w:val="0"/>
        <w:jc w:val="left"/>
        <w:rPr>
          <w:b/>
        </w:rPr>
      </w:pPr>
    </w:p>
    <w:p w:rsidR="00C20E7B" w:rsidRDefault="00C20E7B" w:rsidP="00C20E7B">
      <w:pPr>
        <w:widowControl w:val="0"/>
        <w:jc w:val="left"/>
      </w:pPr>
      <w:r w:rsidRPr="00C20E7B">
        <w:rPr>
          <w:b/>
        </w:rPr>
        <w:t>STATUS INFORMATION</w:t>
      </w:r>
    </w:p>
    <w:p w:rsidR="00C20E7B" w:rsidRDefault="00C20E7B" w:rsidP="00C20E7B">
      <w:pPr>
        <w:widowControl w:val="0"/>
        <w:jc w:val="left"/>
      </w:pPr>
    </w:p>
    <w:p w:rsidR="00C20E7B" w:rsidRDefault="00C20E7B" w:rsidP="00C20E7B">
      <w:pPr>
        <w:widowControl w:val="0"/>
        <w:jc w:val="left"/>
      </w:pPr>
      <w:r>
        <w:t>House Resolution</w:t>
      </w:r>
    </w:p>
    <w:p w:rsidR="00C20E7B" w:rsidRDefault="00C20E7B" w:rsidP="00C20E7B">
      <w:pPr>
        <w:widowControl w:val="0"/>
        <w:jc w:val="left"/>
      </w:pPr>
      <w:r>
        <w:t>Sponsors: Rep. Knight</w:t>
      </w:r>
    </w:p>
    <w:p w:rsidR="00C20E7B" w:rsidRDefault="00C20E7B" w:rsidP="00C20E7B">
      <w:pPr>
        <w:widowControl w:val="0"/>
        <w:jc w:val="left"/>
      </w:pPr>
      <w:r>
        <w:t>Document Path: l:\council\bills\gm\24153zw14.docx</w:t>
      </w:r>
    </w:p>
    <w:p w:rsidR="00C20E7B" w:rsidRDefault="00C20E7B" w:rsidP="00C20E7B">
      <w:pPr>
        <w:widowControl w:val="0"/>
        <w:jc w:val="left"/>
      </w:pPr>
    </w:p>
    <w:p w:rsidR="00C20E7B" w:rsidRDefault="00C20E7B" w:rsidP="00C20E7B">
      <w:pPr>
        <w:widowControl w:val="0"/>
        <w:jc w:val="left"/>
      </w:pPr>
      <w:r>
        <w:t>Introduced in the House on June 3, 2014</w:t>
      </w:r>
    </w:p>
    <w:p w:rsidR="00C20E7B" w:rsidRDefault="00C20E7B" w:rsidP="00C20E7B">
      <w:pPr>
        <w:widowControl w:val="0"/>
        <w:jc w:val="left"/>
      </w:pPr>
      <w:r>
        <w:t>Adopted by the House on June 3, 2014</w:t>
      </w:r>
    </w:p>
    <w:p w:rsidR="00C20E7B" w:rsidRDefault="00C20E7B" w:rsidP="00C20E7B">
      <w:pPr>
        <w:widowControl w:val="0"/>
        <w:jc w:val="left"/>
      </w:pPr>
    </w:p>
    <w:p w:rsidR="00C20E7B" w:rsidRDefault="00C20E7B" w:rsidP="00C20E7B">
      <w:pPr>
        <w:widowControl w:val="0"/>
        <w:jc w:val="left"/>
      </w:pPr>
      <w:r>
        <w:t xml:space="preserve">Summary: </w:t>
      </w:r>
      <w:r w:rsidR="00F712E4">
        <w:t>Lucile Weathers Campbell</w:t>
      </w:r>
    </w:p>
    <w:p w:rsidR="00C20E7B" w:rsidRDefault="00C20E7B" w:rsidP="00C20E7B">
      <w:pPr>
        <w:widowControl w:val="0"/>
        <w:jc w:val="left"/>
      </w:pPr>
    </w:p>
    <w:p w:rsidR="00C20E7B" w:rsidRDefault="00C20E7B" w:rsidP="00C20E7B">
      <w:pPr>
        <w:widowControl w:val="0"/>
        <w:jc w:val="left"/>
      </w:pPr>
    </w:p>
    <w:p w:rsidR="00C20E7B" w:rsidRDefault="00C20E7B" w:rsidP="00C20E7B">
      <w:pPr>
        <w:widowControl w:val="0"/>
        <w:tabs>
          <w:tab w:val="center" w:pos="590"/>
          <w:tab w:val="center" w:pos="1440"/>
          <w:tab w:val="left" w:pos="1872"/>
          <w:tab w:val="left" w:pos="9187"/>
        </w:tabs>
        <w:jc w:val="left"/>
      </w:pPr>
      <w:r w:rsidRPr="00C20E7B">
        <w:rPr>
          <w:b/>
        </w:rPr>
        <w:t>HISTORY OF LEGISLATIVE ACTIONS</w:t>
      </w:r>
    </w:p>
    <w:p w:rsidR="00C20E7B" w:rsidRDefault="00C20E7B" w:rsidP="00C20E7B">
      <w:pPr>
        <w:widowControl w:val="0"/>
        <w:tabs>
          <w:tab w:val="center" w:pos="590"/>
          <w:tab w:val="center" w:pos="1440"/>
          <w:tab w:val="left" w:pos="1872"/>
          <w:tab w:val="left" w:pos="9187"/>
        </w:tabs>
        <w:jc w:val="left"/>
      </w:pPr>
    </w:p>
    <w:p w:rsidR="00C20E7B" w:rsidRPr="00C20E7B" w:rsidRDefault="00C20E7B" w:rsidP="00C20E7B">
      <w:pPr>
        <w:widowControl w:val="0"/>
        <w:tabs>
          <w:tab w:val="center" w:pos="590"/>
          <w:tab w:val="center" w:pos="1440"/>
          <w:tab w:val="left" w:pos="1872"/>
          <w:tab w:val="left" w:pos="9187"/>
        </w:tabs>
        <w:jc w:val="left"/>
      </w:pPr>
      <w:r w:rsidRPr="00C20E7B">
        <w:rPr>
          <w:u w:val="single"/>
        </w:rPr>
        <w:tab/>
        <w:t>Date</w:t>
      </w:r>
      <w:r w:rsidRPr="00C20E7B">
        <w:rPr>
          <w:u w:val="single"/>
        </w:rPr>
        <w:tab/>
        <w:t>Body</w:t>
      </w:r>
      <w:r w:rsidRPr="00C20E7B">
        <w:rPr>
          <w:u w:val="single"/>
        </w:rPr>
        <w:tab/>
        <w:t>Action Description with journal page number</w:t>
      </w:r>
      <w:r w:rsidRPr="00C20E7B">
        <w:rPr>
          <w:u w:val="single"/>
        </w:rPr>
        <w:tab/>
      </w:r>
      <w:bookmarkStart w:id="0" w:name="_GoBack"/>
      <w:bookmarkEnd w:id="0"/>
    </w:p>
    <w:p w:rsidR="002D69CB" w:rsidRDefault="002D69CB" w:rsidP="002D69CB">
      <w:pPr>
        <w:widowControl w:val="0"/>
        <w:tabs>
          <w:tab w:val="right" w:pos="1008"/>
          <w:tab w:val="left" w:pos="1152"/>
          <w:tab w:val="left" w:pos="1872"/>
          <w:tab w:val="left" w:pos="9187"/>
        </w:tabs>
        <w:ind w:left="2088" w:hanging="2088"/>
        <w:jc w:val="left"/>
      </w:pPr>
      <w:r>
        <w:tab/>
        <w:t>6/3/2014</w:t>
      </w:r>
      <w:r>
        <w:tab/>
        <w:t>House</w:t>
      </w:r>
      <w:r>
        <w:tab/>
      </w:r>
      <w:r w:rsidRPr="00D371E4">
        <w:t>Introduced and adopted (</w:t>
      </w:r>
      <w:hyperlink r:id="rId7" w:history="1">
        <w:r w:rsidRPr="00D371E4">
          <w:rPr>
            <w:rStyle w:val="Hyperlink"/>
          </w:rPr>
          <w:t>House Journal</w:t>
        </w:r>
        <w:r w:rsidRPr="00D371E4">
          <w:rPr>
            <w:rStyle w:val="Hyperlink"/>
          </w:rPr>
          <w:noBreakHyphen/>
          <w:t>page 50</w:t>
        </w:r>
      </w:hyperlink>
      <w:r w:rsidRPr="00D371E4">
        <w:t>)</w:t>
      </w:r>
    </w:p>
    <w:p w:rsidR="002D69CB" w:rsidRDefault="002D69CB" w:rsidP="002D69CB">
      <w:pPr>
        <w:widowControl w:val="0"/>
        <w:tabs>
          <w:tab w:val="right" w:pos="1008"/>
          <w:tab w:val="left" w:pos="1152"/>
          <w:tab w:val="left" w:pos="1872"/>
          <w:tab w:val="left" w:pos="9187"/>
        </w:tabs>
        <w:ind w:left="2088" w:hanging="2088"/>
        <w:jc w:val="left"/>
      </w:pPr>
    </w:p>
    <w:p w:rsidR="00C20E7B" w:rsidRPr="00C20E7B" w:rsidRDefault="00C20E7B" w:rsidP="00C20E7B">
      <w:pPr>
        <w:widowControl w:val="0"/>
        <w:tabs>
          <w:tab w:val="right" w:pos="1008"/>
          <w:tab w:val="left" w:pos="1152"/>
          <w:tab w:val="left" w:pos="1872"/>
          <w:tab w:val="left" w:pos="9187"/>
        </w:tabs>
        <w:ind w:left="2088" w:hanging="2088"/>
        <w:jc w:val="left"/>
      </w:pPr>
    </w:p>
    <w:p w:rsidR="00C20E7B" w:rsidRDefault="00C20E7B" w:rsidP="00C20E7B">
      <w:r w:rsidRPr="00C20E7B">
        <w:rPr>
          <w:b/>
        </w:rPr>
        <w:t>VERSIONS OF THIS BILL</w:t>
      </w:r>
    </w:p>
    <w:p w:rsidR="00C20E7B" w:rsidRDefault="00C20E7B" w:rsidP="00C20E7B"/>
    <w:p w:rsidR="00C20E7B" w:rsidRDefault="00B70721" w:rsidP="00C20E7B">
      <w:hyperlink r:id="rId8" w:history="1">
        <w:r w:rsidR="00C20E7B">
          <w:rPr>
            <w:rStyle w:val="Hyperlink"/>
          </w:rPr>
          <w:t>6/3/2014</w:t>
        </w:r>
      </w:hyperlink>
    </w:p>
    <w:p w:rsidR="00C20E7B" w:rsidRDefault="00C20E7B" w:rsidP="00C20E7B"/>
    <w:p w:rsidR="00C20E7B" w:rsidRDefault="00C20E7B" w:rsidP="00C20E7B">
      <w:pPr>
        <w:sectPr w:rsidR="00C20E7B" w:rsidSect="00C20E7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0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4164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3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8D22FE">
        <w:rPr>
          <w:color w:val="000000" w:themeColor="text1"/>
          <w:u w:color="000000" w:themeColor="text1"/>
        </w:rPr>
        <w:t xml:space="preserve">TO CONGRATULATE </w:t>
      </w:r>
      <w:r w:rsidR="007F10A8">
        <w:t>LUCILE WEATHERS CAMPBELL</w:t>
      </w:r>
      <w:r w:rsidR="007F10A8" w:rsidRPr="008D22FE">
        <w:rPr>
          <w:color w:val="000000" w:themeColor="text1"/>
          <w:u w:color="000000" w:themeColor="text1"/>
        </w:rPr>
        <w:t xml:space="preserve"> OF </w:t>
      </w:r>
      <w:r w:rsidR="007F10A8">
        <w:rPr>
          <w:color w:val="000000" w:themeColor="text1"/>
          <w:u w:color="000000" w:themeColor="text1"/>
        </w:rPr>
        <w:t>DORCHESTER</w:t>
      </w:r>
      <w:r w:rsidR="007F10A8" w:rsidRPr="008D22FE">
        <w:rPr>
          <w:color w:val="000000" w:themeColor="text1"/>
          <w:u w:color="000000" w:themeColor="text1"/>
        </w:rPr>
        <w:t xml:space="preserve"> COUNTY</w:t>
      </w:r>
      <w:r w:rsidR="007F10A8">
        <w:rPr>
          <w:color w:val="000000" w:themeColor="text1"/>
          <w:u w:color="000000" w:themeColor="text1"/>
        </w:rPr>
        <w:t>,</w:t>
      </w:r>
      <w:r w:rsidR="007F10A8" w:rsidRPr="008D22FE">
        <w:rPr>
          <w:color w:val="000000" w:themeColor="text1"/>
          <w:u w:color="000000" w:themeColor="text1"/>
        </w:rPr>
        <w:t xml:space="preserve"> </w:t>
      </w:r>
      <w:r w:rsidR="00DB7B35">
        <w:rPr>
          <w:color w:val="000000" w:themeColor="text1"/>
          <w:u w:color="000000" w:themeColor="text1"/>
        </w:rPr>
        <w:t>WHO RECENTLY CELEBRATED</w:t>
      </w:r>
      <w:r w:rsidR="00DB7B35" w:rsidRPr="008D22FE">
        <w:rPr>
          <w:color w:val="000000" w:themeColor="text1"/>
          <w:u w:color="000000" w:themeColor="text1"/>
        </w:rPr>
        <w:t xml:space="preserve"> </w:t>
      </w:r>
      <w:r w:rsidR="007F10A8" w:rsidRPr="008D22FE">
        <w:rPr>
          <w:color w:val="000000" w:themeColor="text1"/>
          <w:u w:color="000000" w:themeColor="text1"/>
        </w:rPr>
        <w:t xml:space="preserve">HER </w:t>
      </w:r>
      <w:r w:rsidR="007F10A8">
        <w:rPr>
          <w:color w:val="000000" w:themeColor="text1"/>
          <w:u w:color="000000" w:themeColor="text1"/>
        </w:rPr>
        <w:t>NINETIE</w:t>
      </w:r>
      <w:r w:rsidR="007F10A8" w:rsidRPr="008D22FE">
        <w:rPr>
          <w:color w:val="000000" w:themeColor="text1"/>
          <w:u w:color="000000" w:themeColor="text1"/>
        </w:rPr>
        <w:t>TH</w:t>
      </w:r>
      <w:r w:rsidRPr="008D22FE">
        <w:rPr>
          <w:color w:val="000000" w:themeColor="text1"/>
          <w:u w:color="000000" w:themeColor="text1"/>
        </w:rPr>
        <w:t xml:space="preserve"> BIRTHDAY, AND TO WISH HER </w:t>
      </w:r>
      <w:r>
        <w:rPr>
          <w:color w:val="000000" w:themeColor="text1"/>
          <w:u w:color="000000" w:themeColor="text1"/>
        </w:rPr>
        <w:t xml:space="preserve">MANY YEARS OF </w:t>
      </w:r>
      <w:r w:rsidRPr="008D22FE">
        <w:rPr>
          <w:color w:val="000000" w:themeColor="text1"/>
          <w:u w:color="000000" w:themeColor="text1"/>
        </w:rPr>
        <w:t>CONTINUED HEALTH AND HAPPINESS.</w:t>
      </w:r>
    </w:p>
    <w:p w:rsidR="00E41648"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25ED"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E3C68">
        <w:t>t</w:t>
      </w:r>
      <w:r w:rsidR="00DE3C68" w:rsidRPr="008D22FE">
        <w:rPr>
          <w:color w:val="000000" w:themeColor="text1"/>
          <w:u w:color="000000" w:themeColor="text1"/>
        </w:rPr>
        <w:t xml:space="preserve">he members of the South Carolina </w:t>
      </w:r>
      <w:r w:rsidR="00DE3C68">
        <w:rPr>
          <w:color w:val="000000" w:themeColor="text1"/>
          <w:u w:color="000000" w:themeColor="text1"/>
        </w:rPr>
        <w:t>House of Representatives</w:t>
      </w:r>
      <w:r w:rsidR="00DE3C68" w:rsidRPr="008D22FE">
        <w:rPr>
          <w:color w:val="000000" w:themeColor="text1"/>
          <w:u w:color="000000" w:themeColor="text1"/>
        </w:rPr>
        <w:t xml:space="preserve"> are delighted to learn that </w:t>
      </w:r>
      <w:r w:rsidR="00DE3C68">
        <w:t>Lucile Weathers Campbell</w:t>
      </w:r>
      <w:r w:rsidR="00DE3C68" w:rsidRPr="008D22FE">
        <w:rPr>
          <w:color w:val="000000" w:themeColor="text1"/>
          <w:u w:color="000000" w:themeColor="text1"/>
        </w:rPr>
        <w:t xml:space="preserve"> of </w:t>
      </w:r>
      <w:r w:rsidR="00660EE9">
        <w:rPr>
          <w:color w:val="000000" w:themeColor="text1"/>
          <w:u w:color="000000" w:themeColor="text1"/>
        </w:rPr>
        <w:t>Dorchester</w:t>
      </w:r>
      <w:r w:rsidR="00DE3C68" w:rsidRPr="008D22FE">
        <w:rPr>
          <w:color w:val="000000" w:themeColor="text1"/>
          <w:u w:color="000000" w:themeColor="text1"/>
        </w:rPr>
        <w:t xml:space="preserve"> County celebrate</w:t>
      </w:r>
      <w:r w:rsidR="00660EE9">
        <w:rPr>
          <w:color w:val="000000" w:themeColor="text1"/>
          <w:u w:color="000000" w:themeColor="text1"/>
        </w:rPr>
        <w:t>d</w:t>
      </w:r>
      <w:r w:rsidR="00DE3C68">
        <w:rPr>
          <w:color w:val="000000" w:themeColor="text1"/>
          <w:u w:color="000000" w:themeColor="text1"/>
        </w:rPr>
        <w:t xml:space="preserve"> </w:t>
      </w:r>
      <w:r w:rsidR="00DE3C68" w:rsidRPr="008D22FE">
        <w:rPr>
          <w:color w:val="000000" w:themeColor="text1"/>
          <w:u w:color="000000" w:themeColor="text1"/>
        </w:rPr>
        <w:t xml:space="preserve">her </w:t>
      </w:r>
      <w:r w:rsidR="00DE3C68">
        <w:rPr>
          <w:color w:val="000000" w:themeColor="text1"/>
          <w:u w:color="000000" w:themeColor="text1"/>
        </w:rPr>
        <w:t>ninetie</w:t>
      </w:r>
      <w:r w:rsidR="00DE3C68" w:rsidRPr="008D22FE">
        <w:rPr>
          <w:color w:val="000000" w:themeColor="text1"/>
          <w:u w:color="000000" w:themeColor="text1"/>
        </w:rPr>
        <w:t xml:space="preserve">th birthday </w:t>
      </w:r>
      <w:r w:rsidR="007F10A8">
        <w:rPr>
          <w:color w:val="000000" w:themeColor="text1"/>
          <w:u w:color="000000" w:themeColor="text1"/>
        </w:rPr>
        <w:t>o</w:t>
      </w:r>
      <w:r w:rsidR="00660EE9">
        <w:rPr>
          <w:color w:val="000000" w:themeColor="text1"/>
          <w:u w:color="000000" w:themeColor="text1"/>
        </w:rPr>
        <w:t>n February</w:t>
      </w:r>
      <w:r w:rsidR="007F10A8">
        <w:rPr>
          <w:color w:val="000000" w:themeColor="text1"/>
          <w:u w:color="000000" w:themeColor="text1"/>
        </w:rPr>
        <w:t xml:space="preserve"> 2,</w:t>
      </w:r>
      <w:r w:rsidR="00DE3C68" w:rsidRPr="008D22FE">
        <w:rPr>
          <w:color w:val="000000" w:themeColor="text1"/>
          <w:u w:color="000000" w:themeColor="text1"/>
        </w:rPr>
        <w:t xml:space="preserve"> 20</w:t>
      </w:r>
      <w:r w:rsidR="00660EE9">
        <w:rPr>
          <w:color w:val="000000" w:themeColor="text1"/>
          <w:u w:color="000000" w:themeColor="text1"/>
        </w:rPr>
        <w:t>14</w:t>
      </w:r>
      <w:r w:rsidR="00DE3C68" w:rsidRPr="008D22FE">
        <w:rPr>
          <w:color w:val="000000" w:themeColor="text1"/>
          <w:u w:color="000000" w:themeColor="text1"/>
        </w:rPr>
        <w:t xml:space="preserve">; and </w:t>
      </w: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one of five children born to Ellerbe </w:t>
      </w:r>
      <w:r w:rsidR="00DB7B35">
        <w:t xml:space="preserve">Holroy Weathers </w:t>
      </w:r>
      <w:r>
        <w:t>and Lucy</w:t>
      </w:r>
      <w:r w:rsidR="00DB7B35">
        <w:t xml:space="preserve"> Lee Kizer</w:t>
      </w:r>
      <w:r>
        <w:t xml:space="preserve"> Weathers, </w:t>
      </w:r>
      <w:r w:rsidR="00DE3C68">
        <w:t>Lucile Weathers</w:t>
      </w:r>
      <w:r>
        <w:t xml:space="preserve"> graduated from Harleyville High School in 1941 where she excelled in academics and basketball; and</w:t>
      </w: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continued to work in the family business</w:t>
      </w:r>
      <w:r w:rsidR="00AF0700">
        <w:t>,</w:t>
      </w:r>
      <w:r>
        <w:t xml:space="preserve"> </w:t>
      </w:r>
      <w:r w:rsidR="00AF0700">
        <w:t xml:space="preserve">Weathers Cottages, Grille, and Service Station, </w:t>
      </w:r>
      <w:r w:rsidR="00660EE9">
        <w:t>which</w:t>
      </w:r>
      <w:r>
        <w:t xml:space="preserve"> her </w:t>
      </w:r>
      <w:r w:rsidR="00AF0700">
        <w:t>family</w:t>
      </w:r>
      <w:r>
        <w:t xml:space="preserve"> owned and operated in Rosinville; and</w:t>
      </w: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September 15, 1943, she married her beloved husband, Carl John Campbell, Sr., and together they reared three fine children: Carl John Campbell, Jr.; Loretta Campbell Crook; and Susan Campbell Gruber; and</w:t>
      </w: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their children blessed them with an amazing family legacy: eleven adored grandchildren, eighteen great</w:t>
      </w:r>
      <w:r w:rsidR="005615A1">
        <w:noBreakHyphen/>
      </w:r>
      <w:r>
        <w:t>grandchildren, and one great</w:t>
      </w:r>
      <w:r w:rsidR="005615A1">
        <w:noBreakHyphen/>
      </w:r>
      <w:r>
        <w:t>great</w:t>
      </w:r>
      <w:r w:rsidR="005615A1">
        <w:noBreakHyphen/>
      </w:r>
      <w:r>
        <w:t>grandchild; and</w:t>
      </w:r>
    </w:p>
    <w:p w:rsidR="007F10A8" w:rsidRDefault="007F1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10A8" w:rsidRDefault="007F1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B7B35">
        <w:t xml:space="preserve">from 1943 to 1945, </w:t>
      </w:r>
      <w:r>
        <w:t>Mr. Campbell served his country with distinction in the United States Army and was honorably discharged at the rank of staff sergeant; and</w:t>
      </w:r>
    </w:p>
    <w:p w:rsidR="005725ED"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30" w:rsidRDefault="00572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1966, afte</w:t>
      </w:r>
      <w:r w:rsidR="00593C30">
        <w:t>r</w:t>
      </w:r>
      <w:r>
        <w:t xml:space="preserve"> years of rearing he</w:t>
      </w:r>
      <w:r w:rsidR="00593C30">
        <w:t>r</w:t>
      </w:r>
      <w:r>
        <w:t xml:space="preserve"> children, </w:t>
      </w:r>
      <w:r w:rsidR="005615A1">
        <w:t xml:space="preserve">Mrs. </w:t>
      </w:r>
      <w:r w:rsidR="00DE3C68">
        <w:t>Campbell</w:t>
      </w:r>
      <w:r>
        <w:t xml:space="preserve"> began a career at the Dorchester</w:t>
      </w:r>
      <w:r w:rsidR="00593C30">
        <w:t xml:space="preserve"> </w:t>
      </w:r>
      <w:r w:rsidR="00DE3C68">
        <w:t xml:space="preserve">County </w:t>
      </w:r>
      <w:r w:rsidR="00593C30">
        <w:t>Delinquent Tax Office, which was briefly interrupted in October of 1969 when her husband sustained an accidental wound</w:t>
      </w:r>
      <w:r>
        <w:t xml:space="preserve"> </w:t>
      </w:r>
      <w:r w:rsidR="00593C30">
        <w:t>while hunting</w:t>
      </w:r>
      <w:r w:rsidR="007F10A8">
        <w:t>.  Several months later, she returned to the Dorchester County Delinquent Tax Office from which she retired in 1986</w:t>
      </w:r>
      <w:r w:rsidR="00593C30">
        <w:t>; and</w:t>
      </w:r>
    </w:p>
    <w:p w:rsidR="00593C30" w:rsidRDefault="00593C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30" w:rsidRDefault="00593C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the </w:t>
      </w:r>
      <w:r w:rsidR="00DE3C68">
        <w:t>accident left her husband a para</w:t>
      </w:r>
      <w:r>
        <w:t>plegic, they enjoyed many years of traveling to Sanford, Florida, with her sister</w:t>
      </w:r>
      <w:r w:rsidR="005615A1">
        <w:noBreakHyphen/>
      </w:r>
      <w:r>
        <w:t>in</w:t>
      </w:r>
      <w:r w:rsidR="005615A1">
        <w:noBreakHyphen/>
      </w:r>
      <w:r>
        <w:t>law and brother</w:t>
      </w:r>
      <w:r w:rsidR="005615A1">
        <w:noBreakHyphen/>
      </w:r>
      <w:r>
        <w:t>in</w:t>
      </w:r>
      <w:r w:rsidR="005615A1">
        <w:noBreakHyphen/>
      </w:r>
      <w:r>
        <w:t>l</w:t>
      </w:r>
      <w:r w:rsidR="00DE3C68">
        <w:t>a</w:t>
      </w:r>
      <w:r>
        <w:t>w, Elease and Albert Judy, where they fished in the St. John</w:t>
      </w:r>
      <w:r w:rsidR="005615A1" w:rsidRPr="005615A1">
        <w:t>’</w:t>
      </w:r>
      <w:r>
        <w:t xml:space="preserve">s River, and they </w:t>
      </w:r>
      <w:r w:rsidR="005615A1">
        <w:t xml:space="preserve">also </w:t>
      </w:r>
      <w:r>
        <w:t>enjoyed lake life on Blount</w:t>
      </w:r>
      <w:r w:rsidR="005615A1" w:rsidRPr="005615A1">
        <w:t>’</w:t>
      </w:r>
      <w:r>
        <w:t>s Landing in Eutawville; and</w:t>
      </w:r>
    </w:p>
    <w:p w:rsidR="00DB7B35" w:rsidRDefault="00DB7B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5A1" w:rsidRDefault="005615A1" w:rsidP="00561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Lucile Campbell patiently and lovingly cared for her husband after his accident and considered the years she spent caring for him her most important and rewarding occupation.  They were married for sixty</w:t>
      </w:r>
      <w:r>
        <w:noBreakHyphen/>
        <w:t>seven years; and</w:t>
      </w:r>
    </w:p>
    <w:p w:rsidR="005615A1" w:rsidRDefault="005615A1" w:rsidP="005615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B35" w:rsidRDefault="00DB7B35" w:rsidP="00DB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615A1">
        <w:t>she</w:t>
      </w:r>
      <w:r>
        <w:t xml:space="preserve"> is a lifelong and devoted member of Indian Field Methodist Church and remains an active church and Sunday school member, and she continues to enjoy the Country Living Senior Group; and</w:t>
      </w:r>
    </w:p>
    <w:p w:rsidR="00DB7B35" w:rsidRDefault="00DB7B35" w:rsidP="00DB7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C30" w:rsidRDefault="00593C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avid amateur photographer and a stellar cook, </w:t>
      </w:r>
      <w:r w:rsidR="005615A1">
        <w:t>Mrs. Campbell</w:t>
      </w:r>
      <w:r>
        <w:t xml:space="preserve"> still likes to look through her photo collection and receives </w:t>
      </w:r>
      <w:r w:rsidR="00660EE9">
        <w:t xml:space="preserve">requests for </w:t>
      </w:r>
      <w:r w:rsidR="005615A1">
        <w:t>her</w:t>
      </w:r>
      <w:r w:rsidR="00DE3C68">
        <w:t xml:space="preserve"> recipe </w:t>
      </w:r>
      <w:r w:rsidR="00660EE9">
        <w:t>for</w:t>
      </w:r>
      <w:r>
        <w:t xml:space="preserve"> </w:t>
      </w:r>
      <w:r w:rsidR="00DE3C68">
        <w:t xml:space="preserve">delicious </w:t>
      </w:r>
      <w:r w:rsidR="00660EE9">
        <w:t xml:space="preserve">homemade </w:t>
      </w:r>
      <w:r w:rsidR="00DE3C68">
        <w:t>relish</w:t>
      </w:r>
      <w:r>
        <w:t>; and</w:t>
      </w:r>
    </w:p>
    <w:p w:rsidR="00593C30" w:rsidRDefault="00593C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648" w:rsidRDefault="00DE3C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w:t>
      </w:r>
      <w:r w:rsidRPr="008D22FE">
        <w:rPr>
          <w:color w:val="000000" w:themeColor="text1"/>
          <w:u w:color="000000" w:themeColor="text1"/>
        </w:rPr>
        <w:t xml:space="preserve">pleased to honor </w:t>
      </w:r>
      <w:r w:rsidR="00DB7B35">
        <w:rPr>
          <w:color w:val="000000" w:themeColor="text1"/>
          <w:u w:color="000000" w:themeColor="text1"/>
        </w:rPr>
        <w:t>this daughter of South Carolina</w:t>
      </w:r>
      <w:r w:rsidR="00660EE9">
        <w:rPr>
          <w:color w:val="000000" w:themeColor="text1"/>
          <w:u w:color="000000" w:themeColor="text1"/>
        </w:rPr>
        <w:t>,</w:t>
      </w:r>
      <w:r w:rsidRPr="008D22FE">
        <w:rPr>
          <w:color w:val="000000" w:themeColor="text1"/>
          <w:u w:color="000000" w:themeColor="text1"/>
        </w:rPr>
        <w:t xml:space="preserve"> and </w:t>
      </w:r>
      <w:r w:rsidR="00660EE9">
        <w:rPr>
          <w:color w:val="000000" w:themeColor="text1"/>
          <w:u w:color="000000" w:themeColor="text1"/>
        </w:rPr>
        <w:t xml:space="preserve">the members </w:t>
      </w:r>
      <w:r w:rsidRPr="008D22FE">
        <w:rPr>
          <w:color w:val="000000" w:themeColor="text1"/>
          <w:u w:color="000000" w:themeColor="text1"/>
        </w:rPr>
        <w:t>join with her family and friends in congratulating her on reaching th</w:t>
      </w:r>
      <w:r w:rsidR="005615A1">
        <w:rPr>
          <w:color w:val="000000" w:themeColor="text1"/>
          <w:u w:color="000000" w:themeColor="text1"/>
        </w:rPr>
        <w:t>e</w:t>
      </w:r>
      <w:r w:rsidRPr="008D22FE">
        <w:rPr>
          <w:color w:val="000000" w:themeColor="text1"/>
          <w:u w:color="000000" w:themeColor="text1"/>
        </w:rPr>
        <w:t xml:space="preserve"> extraordinary milestone</w:t>
      </w:r>
      <w:r w:rsidR="00DB7B35">
        <w:rPr>
          <w:color w:val="000000" w:themeColor="text1"/>
          <w:u w:color="000000" w:themeColor="text1"/>
        </w:rPr>
        <w:t xml:space="preserve"> of her ninetieth birthday</w:t>
      </w:r>
      <w:r w:rsidR="00E41648">
        <w:t>.  Now, therefore,</w:t>
      </w:r>
    </w:p>
    <w:p w:rsidR="00E41648"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648"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41648"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648"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E3C68">
        <w:t xml:space="preserve"> the members of the South Carolina House of Representatives, by this resolution,</w:t>
      </w:r>
      <w:r w:rsidR="0000145B">
        <w:t xml:space="preserve"> </w:t>
      </w:r>
      <w:r w:rsidR="0000145B" w:rsidRPr="008D22FE">
        <w:rPr>
          <w:color w:val="000000" w:themeColor="text1"/>
          <w:u w:color="000000" w:themeColor="text1"/>
        </w:rPr>
        <w:t xml:space="preserve">congratulate </w:t>
      </w:r>
      <w:r w:rsidR="0000145B">
        <w:t>Lucile Weathers Campbell</w:t>
      </w:r>
      <w:r w:rsidR="0000145B" w:rsidRPr="008D22FE">
        <w:rPr>
          <w:color w:val="000000" w:themeColor="text1"/>
          <w:u w:color="000000" w:themeColor="text1"/>
        </w:rPr>
        <w:t xml:space="preserve"> of </w:t>
      </w:r>
      <w:r w:rsidR="007F10A8">
        <w:rPr>
          <w:color w:val="000000" w:themeColor="text1"/>
          <w:u w:color="000000" w:themeColor="text1"/>
        </w:rPr>
        <w:t>Dorchester</w:t>
      </w:r>
      <w:r w:rsidR="0000145B" w:rsidRPr="008D22FE">
        <w:rPr>
          <w:color w:val="000000" w:themeColor="text1"/>
          <w:u w:color="000000" w:themeColor="text1"/>
        </w:rPr>
        <w:t xml:space="preserve"> County </w:t>
      </w:r>
      <w:r w:rsidR="00DB7B35">
        <w:rPr>
          <w:color w:val="000000" w:themeColor="text1"/>
          <w:u w:color="000000" w:themeColor="text1"/>
        </w:rPr>
        <w:t>who recently celebrated</w:t>
      </w:r>
      <w:r w:rsidR="0000145B" w:rsidRPr="008D22FE">
        <w:rPr>
          <w:color w:val="000000" w:themeColor="text1"/>
          <w:u w:color="000000" w:themeColor="text1"/>
        </w:rPr>
        <w:t xml:space="preserve"> her </w:t>
      </w:r>
      <w:r w:rsidR="007F10A8">
        <w:rPr>
          <w:color w:val="000000" w:themeColor="text1"/>
          <w:u w:color="000000" w:themeColor="text1"/>
        </w:rPr>
        <w:t>ninetie</w:t>
      </w:r>
      <w:r w:rsidR="0000145B" w:rsidRPr="008D22FE">
        <w:rPr>
          <w:color w:val="000000" w:themeColor="text1"/>
          <w:u w:color="000000" w:themeColor="text1"/>
        </w:rPr>
        <w:t xml:space="preserve">th birthday, and wish her </w:t>
      </w:r>
      <w:r w:rsidR="0000145B">
        <w:rPr>
          <w:color w:val="000000" w:themeColor="text1"/>
          <w:u w:color="000000" w:themeColor="text1"/>
        </w:rPr>
        <w:t xml:space="preserve">many years of </w:t>
      </w:r>
      <w:r w:rsidR="0000145B" w:rsidRPr="008D22FE">
        <w:rPr>
          <w:color w:val="000000" w:themeColor="text1"/>
          <w:u w:color="000000" w:themeColor="text1"/>
        </w:rPr>
        <w:t>continued health and happiness.</w:t>
      </w:r>
    </w:p>
    <w:p w:rsidR="00E41648"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16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DE3C68">
        <w:t>provi</w:t>
      </w:r>
      <w:r>
        <w:t>ded to</w:t>
      </w:r>
      <w:r w:rsidR="0000145B">
        <w:t xml:space="preserve"> Lucile Weathers Campbell.</w:t>
      </w:r>
    </w:p>
    <w:p w:rsidR="00770D52" w:rsidRDefault="005615A1" w:rsidP="005B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0D52" w:rsidRDefault="00770D52" w:rsidP="00C20E7B">
      <w:pPr>
        <w:suppressAutoHyphens/>
      </w:pPr>
    </w:p>
    <w:sectPr w:rsidR="00770D52" w:rsidSect="00C20E7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5A1" w:rsidRDefault="005615A1" w:rsidP="009F0C77">
      <w:r>
        <w:separator/>
      </w:r>
    </w:p>
  </w:endnote>
  <w:endnote w:type="continuationSeparator" w:id="0">
    <w:p w:rsidR="005615A1" w:rsidRDefault="005615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B69068-EC33-4D6E-B527-704F8D2D3BE5}"/>
    <w:embedBold r:id="rId2" w:fontKey="{9BEFCFBD-2D83-4403-A1EB-D55674133967}"/>
  </w:font>
  <w:font w:name="Calibri">
    <w:panose1 w:val="020F0502020204030204"/>
    <w:charset w:val="00"/>
    <w:family w:val="swiss"/>
    <w:pitch w:val="variable"/>
    <w:sig w:usb0="E10002FF" w:usb1="4000ACFF" w:usb2="00000009" w:usb3="00000000" w:csb0="0000019F" w:csb1="00000000"/>
    <w:embedRegular r:id="rId3" w:fontKey="{7446853E-8D0A-4EEB-B1DE-32943769985C}"/>
  </w:font>
  <w:font w:name="Tahoma">
    <w:panose1 w:val="020B0604030504040204"/>
    <w:charset w:val="00"/>
    <w:family w:val="swiss"/>
    <w:pitch w:val="variable"/>
    <w:sig w:usb0="21002A87" w:usb1="80000000" w:usb2="00000008" w:usb3="00000000" w:csb0="000101FF" w:csb1="00000000"/>
    <w:embedRegular r:id="rId4" w:fontKey="{A32C4F80-0A90-47F6-B61B-16FF62985BCF}"/>
  </w:font>
  <w:font w:name="Cambria">
    <w:panose1 w:val="02040503050406030204"/>
    <w:charset w:val="00"/>
    <w:family w:val="roman"/>
    <w:pitch w:val="variable"/>
    <w:sig w:usb0="E00002FF" w:usb1="400004FF" w:usb2="00000000" w:usb3="00000000" w:csb0="0000019F" w:csb1="00000000"/>
    <w:embedRegular r:id="rId5" w:fontKey="{51389DDA-57EA-48AB-9772-340A683AF2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E7B" w:rsidRPr="00770D52" w:rsidRDefault="00C20E7B" w:rsidP="00770D52">
    <w:pPr>
      <w:pStyle w:val="Footer"/>
      <w:tabs>
        <w:tab w:val="clear" w:pos="4680"/>
        <w:tab w:val="clear" w:pos="9360"/>
        <w:tab w:val="center" w:pos="2995"/>
      </w:tabs>
      <w:spacing w:before="120"/>
    </w:pPr>
    <w:r>
      <w:t>[5359]</w:t>
    </w:r>
    <w:r>
      <w:tab/>
    </w:r>
    <w:r w:rsidR="00EA7EED">
      <w:fldChar w:fldCharType="begin"/>
    </w:r>
    <w:r w:rsidR="00EA7EED">
      <w:instrText xml:space="preserve"> PAGE  \* MERGEFORMAT </w:instrText>
    </w:r>
    <w:r w:rsidR="00EA7EED">
      <w:fldChar w:fldCharType="separate"/>
    </w:r>
    <w:r w:rsidR="00B70721">
      <w:rPr>
        <w:noProof/>
      </w:rPr>
      <w:t>1</w:t>
    </w:r>
    <w:r w:rsidR="00EA7EE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5A1" w:rsidRDefault="005615A1" w:rsidP="009F0C77">
      <w:r>
        <w:separator/>
      </w:r>
    </w:p>
  </w:footnote>
  <w:footnote w:type="continuationSeparator" w:id="0">
    <w:p w:rsidR="005615A1" w:rsidRDefault="005615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53ZW14"/>
    <w:docVar w:name="CoverBillType" w:val="r"/>
    <w:docVar w:name="docpath" w:val="L:\Council\bills\GM\24153ZW14.DOCX"/>
    <w:docVar w:name="dvBillNumber" w:val="5359"/>
    <w:docVar w:name="dvBillNumberPrefix" w:val="H. "/>
    <w:docVar w:name="dvOriginalBody" w:val="House"/>
    <w:docVar w:name="dvSteno" w:val="GM"/>
    <w:docVar w:name="NameofBody" w:val="h"/>
    <w:docVar w:name="vgroup2" w:val="Council"/>
  </w:docVars>
  <w:rsids>
    <w:rsidRoot w:val="00C820EA"/>
    <w:rsid w:val="0000145B"/>
    <w:rsid w:val="00011869"/>
    <w:rsid w:val="000E1785"/>
    <w:rsid w:val="000F40FA"/>
    <w:rsid w:val="0010776B"/>
    <w:rsid w:val="00133E66"/>
    <w:rsid w:val="001435A3"/>
    <w:rsid w:val="001D08F2"/>
    <w:rsid w:val="001D525B"/>
    <w:rsid w:val="001D7F4F"/>
    <w:rsid w:val="002321B6"/>
    <w:rsid w:val="00250967"/>
    <w:rsid w:val="002543C8"/>
    <w:rsid w:val="00284AAE"/>
    <w:rsid w:val="002C31C1"/>
    <w:rsid w:val="002C60E0"/>
    <w:rsid w:val="002D69CB"/>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2536"/>
    <w:rsid w:val="00545593"/>
    <w:rsid w:val="005615A1"/>
    <w:rsid w:val="005725ED"/>
    <w:rsid w:val="00577C6C"/>
    <w:rsid w:val="00593C30"/>
    <w:rsid w:val="005B21AF"/>
    <w:rsid w:val="005C2FE2"/>
    <w:rsid w:val="005E2BC9"/>
    <w:rsid w:val="00605102"/>
    <w:rsid w:val="006215AA"/>
    <w:rsid w:val="00660EE9"/>
    <w:rsid w:val="006913C9"/>
    <w:rsid w:val="0069470D"/>
    <w:rsid w:val="006E7126"/>
    <w:rsid w:val="00734F00"/>
    <w:rsid w:val="00770D52"/>
    <w:rsid w:val="007A70AE"/>
    <w:rsid w:val="007D48F1"/>
    <w:rsid w:val="007E4D71"/>
    <w:rsid w:val="007F10A8"/>
    <w:rsid w:val="008362E8"/>
    <w:rsid w:val="00895244"/>
    <w:rsid w:val="008A1768"/>
    <w:rsid w:val="008E748B"/>
    <w:rsid w:val="008F0F33"/>
    <w:rsid w:val="008F4429"/>
    <w:rsid w:val="0094021A"/>
    <w:rsid w:val="009B44AF"/>
    <w:rsid w:val="009C6A0B"/>
    <w:rsid w:val="009F0C77"/>
    <w:rsid w:val="009F4DD1"/>
    <w:rsid w:val="00A41684"/>
    <w:rsid w:val="00A570E3"/>
    <w:rsid w:val="00A60CCD"/>
    <w:rsid w:val="00A64E80"/>
    <w:rsid w:val="00A72BCD"/>
    <w:rsid w:val="00A741D9"/>
    <w:rsid w:val="00A833AB"/>
    <w:rsid w:val="00A9741D"/>
    <w:rsid w:val="00A97EFA"/>
    <w:rsid w:val="00AD4B17"/>
    <w:rsid w:val="00AF0700"/>
    <w:rsid w:val="00B15F17"/>
    <w:rsid w:val="00B412D4"/>
    <w:rsid w:val="00B70721"/>
    <w:rsid w:val="00BE3C22"/>
    <w:rsid w:val="00C0345E"/>
    <w:rsid w:val="00C20E7B"/>
    <w:rsid w:val="00C3483A"/>
    <w:rsid w:val="00C50801"/>
    <w:rsid w:val="00C74E9D"/>
    <w:rsid w:val="00C820EA"/>
    <w:rsid w:val="00C82FD3"/>
    <w:rsid w:val="00C92819"/>
    <w:rsid w:val="00CC6B7B"/>
    <w:rsid w:val="00CD2089"/>
    <w:rsid w:val="00D73A67"/>
    <w:rsid w:val="00D970A9"/>
    <w:rsid w:val="00DB7B35"/>
    <w:rsid w:val="00DE3C68"/>
    <w:rsid w:val="00DF3845"/>
    <w:rsid w:val="00E41648"/>
    <w:rsid w:val="00E41911"/>
    <w:rsid w:val="00E92EEF"/>
    <w:rsid w:val="00EA7EED"/>
    <w:rsid w:val="00F2426E"/>
    <w:rsid w:val="00F24442"/>
    <w:rsid w:val="00F50AE3"/>
    <w:rsid w:val="00F67CF1"/>
    <w:rsid w:val="00F712E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0E24ED-5168-4249-B7EE-6A30F1920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5A1"/>
    <w:rPr>
      <w:rFonts w:ascii="Tahoma" w:hAnsi="Tahoma" w:cs="Tahoma"/>
      <w:sz w:val="16"/>
      <w:szCs w:val="16"/>
    </w:rPr>
  </w:style>
  <w:style w:type="character" w:customStyle="1" w:styleId="BalloonTextChar">
    <w:name w:val="Balloon Text Char"/>
    <w:basedOn w:val="DefaultParagraphFont"/>
    <w:link w:val="BalloonText"/>
    <w:uiPriority w:val="99"/>
    <w:semiHidden/>
    <w:rsid w:val="005615A1"/>
    <w:rPr>
      <w:rFonts w:ascii="Tahoma" w:eastAsia="Times New Roman" w:hAnsi="Tahoma" w:cs="Tahoma"/>
      <w:sz w:val="16"/>
      <w:szCs w:val="16"/>
    </w:rPr>
  </w:style>
  <w:style w:type="character" w:styleId="Hyperlink">
    <w:name w:val="Hyperlink"/>
    <w:basedOn w:val="DefaultParagraphFont"/>
    <w:uiPriority w:val="99"/>
    <w:unhideWhenUsed/>
    <w:rsid w:val="00C20E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359_20140603.docx" TargetMode="External"/><Relationship Id="rId3" Type="http://schemas.openxmlformats.org/officeDocument/2006/relationships/settings" Target="settings.xml"/><Relationship Id="rId7" Type="http://schemas.openxmlformats.org/officeDocument/2006/relationships/hyperlink" Target="file:///H:\HJ%20Archive\2014\06-0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B42D2-705D-43B2-97C0-D5FE3570D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578</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5359: Lucile Weathers Campbell - South Carolina Legislature Online</dc:title>
  <dc:creator>%USERNAME%</dc:creator>
  <cp:lastModifiedBy>N Cumfer</cp:lastModifiedBy>
  <cp:revision>6</cp:revision>
  <cp:lastPrinted>2014-06-03T17:29:00Z</cp:lastPrinted>
  <dcterms:created xsi:type="dcterms:W3CDTF">2014-06-03T20:17:00Z</dcterms:created>
  <dcterms:modified xsi:type="dcterms:W3CDTF">2014-12-05T18:20:00Z</dcterms:modified>
</cp:coreProperties>
</file>