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52A" w:rsidRDefault="00D1652A" w:rsidP="00D1652A">
      <w:pPr>
        <w:widowControl w:val="0"/>
        <w:jc w:val="center"/>
      </w:pPr>
      <w:r w:rsidRPr="00D1652A">
        <w:rPr>
          <w:b/>
        </w:rPr>
        <w:t>South Carolina General Assembly</w:t>
      </w:r>
    </w:p>
    <w:p w:rsidR="00D1652A" w:rsidRDefault="00D1652A" w:rsidP="00D1652A">
      <w:pPr>
        <w:widowControl w:val="0"/>
        <w:jc w:val="center"/>
      </w:pPr>
      <w:r>
        <w:t>120th Session, 2013-2014</w:t>
      </w:r>
    </w:p>
    <w:p w:rsidR="00D1652A" w:rsidRDefault="00D1652A" w:rsidP="00D1652A">
      <w:pPr>
        <w:widowControl w:val="0"/>
        <w:jc w:val="left"/>
      </w:pPr>
    </w:p>
    <w:p w:rsidR="00D1652A" w:rsidRDefault="00D1652A" w:rsidP="00D1652A">
      <w:pPr>
        <w:widowControl w:val="0"/>
        <w:jc w:val="left"/>
        <w:rPr>
          <w:b/>
        </w:rPr>
      </w:pPr>
      <w:r w:rsidRPr="00D1652A">
        <w:rPr>
          <w:b/>
        </w:rPr>
        <w:t>S.</w:t>
      </w:r>
      <w:r>
        <w:rPr>
          <w:b/>
        </w:rPr>
        <w:t xml:space="preserve"> </w:t>
      </w:r>
      <w:r w:rsidRPr="00D1652A">
        <w:rPr>
          <w:b/>
        </w:rPr>
        <w:t>594</w:t>
      </w:r>
    </w:p>
    <w:p w:rsidR="00D1652A" w:rsidRDefault="00D1652A" w:rsidP="00D1652A">
      <w:pPr>
        <w:widowControl w:val="0"/>
        <w:jc w:val="left"/>
        <w:rPr>
          <w:b/>
        </w:rPr>
      </w:pPr>
    </w:p>
    <w:p w:rsidR="00D1652A" w:rsidRDefault="00D1652A" w:rsidP="00D1652A">
      <w:pPr>
        <w:widowControl w:val="0"/>
        <w:jc w:val="left"/>
      </w:pPr>
      <w:r w:rsidRPr="00D1652A">
        <w:rPr>
          <w:b/>
        </w:rPr>
        <w:t>STATUS INFORMATION</w:t>
      </w:r>
    </w:p>
    <w:p w:rsidR="00D1652A" w:rsidRDefault="00D1652A" w:rsidP="00D1652A">
      <w:pPr>
        <w:widowControl w:val="0"/>
        <w:jc w:val="left"/>
      </w:pPr>
    </w:p>
    <w:p w:rsidR="00D1652A" w:rsidRDefault="00D1652A" w:rsidP="00D1652A">
      <w:pPr>
        <w:widowControl w:val="0"/>
        <w:jc w:val="left"/>
      </w:pPr>
      <w:r>
        <w:t>Concurrent Resolution</w:t>
      </w:r>
    </w:p>
    <w:p w:rsidR="00D1652A" w:rsidRDefault="00D1652A" w:rsidP="00D1652A">
      <w:pPr>
        <w:widowControl w:val="0"/>
        <w:jc w:val="left"/>
      </w:pPr>
      <w:r>
        <w:t>Sponsors: Senator Courson</w:t>
      </w:r>
    </w:p>
    <w:p w:rsidR="00D1652A" w:rsidRDefault="00D1652A" w:rsidP="00D1652A">
      <w:pPr>
        <w:widowControl w:val="0"/>
        <w:jc w:val="left"/>
      </w:pPr>
      <w:r>
        <w:t>Document Path: l:\council\bills\rm\1211htc13.docx</w:t>
      </w:r>
    </w:p>
    <w:p w:rsidR="00D1652A" w:rsidRDefault="00D1652A" w:rsidP="00D1652A">
      <w:pPr>
        <w:widowControl w:val="0"/>
        <w:jc w:val="left"/>
      </w:pPr>
    </w:p>
    <w:p w:rsidR="00C64E99" w:rsidRDefault="00C64E99" w:rsidP="00D1652A">
      <w:pPr>
        <w:widowControl w:val="0"/>
        <w:jc w:val="left"/>
      </w:pPr>
      <w:r>
        <w:t>Introduced in the Senate on April 10, 2013</w:t>
      </w:r>
    </w:p>
    <w:p w:rsidR="00C64E99" w:rsidRDefault="00C64E99" w:rsidP="00D1652A">
      <w:pPr>
        <w:widowControl w:val="0"/>
        <w:jc w:val="left"/>
      </w:pPr>
      <w:r>
        <w:t>Introduced in the House on April 11, 2013</w:t>
      </w:r>
    </w:p>
    <w:p w:rsidR="00C64E99" w:rsidRDefault="00C64E99" w:rsidP="00D1652A">
      <w:pPr>
        <w:widowControl w:val="0"/>
        <w:jc w:val="left"/>
      </w:pPr>
      <w:r>
        <w:t>Adopted by the General Assembly on April 11, 2013</w:t>
      </w:r>
    </w:p>
    <w:p w:rsidR="00C64E99" w:rsidRDefault="00C64E99" w:rsidP="00D1652A">
      <w:pPr>
        <w:widowControl w:val="0"/>
        <w:jc w:val="left"/>
      </w:pPr>
    </w:p>
    <w:p w:rsidR="00D1652A" w:rsidRDefault="00D1652A" w:rsidP="00D1652A">
      <w:pPr>
        <w:widowControl w:val="0"/>
        <w:jc w:val="left"/>
      </w:pPr>
      <w:r>
        <w:t xml:space="preserve">Summary: </w:t>
      </w:r>
      <w:r w:rsidR="002E6D1E">
        <w:t>Amy Roof Hoffman</w:t>
      </w:r>
    </w:p>
    <w:p w:rsidR="00D1652A" w:rsidRDefault="00D1652A" w:rsidP="00D1652A">
      <w:pPr>
        <w:widowControl w:val="0"/>
        <w:jc w:val="left"/>
      </w:pPr>
    </w:p>
    <w:p w:rsidR="00D1652A" w:rsidRDefault="00D1652A" w:rsidP="00D1652A">
      <w:pPr>
        <w:widowControl w:val="0"/>
        <w:jc w:val="left"/>
      </w:pPr>
    </w:p>
    <w:p w:rsidR="00D1652A" w:rsidRDefault="00D1652A" w:rsidP="00D165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652A">
        <w:rPr>
          <w:b/>
        </w:rPr>
        <w:t>HISTORY OF LEGISLATIVE ACTIONS</w:t>
      </w:r>
    </w:p>
    <w:p w:rsidR="00D1652A" w:rsidRDefault="00D1652A" w:rsidP="00D165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652A" w:rsidRPr="00D1652A" w:rsidRDefault="00D1652A" w:rsidP="00D165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652A">
        <w:rPr>
          <w:u w:val="single"/>
        </w:rPr>
        <w:tab/>
        <w:t>Date</w:t>
      </w:r>
      <w:r w:rsidRPr="00D1652A">
        <w:rPr>
          <w:u w:val="single"/>
        </w:rPr>
        <w:tab/>
        <w:t>Body</w:t>
      </w:r>
      <w:r w:rsidRPr="00D1652A">
        <w:rPr>
          <w:u w:val="single"/>
        </w:rPr>
        <w:tab/>
        <w:t>Action Description with journal page number</w:t>
      </w:r>
      <w:r w:rsidRPr="00D1652A">
        <w:rPr>
          <w:u w:val="single"/>
        </w:rPr>
        <w:tab/>
      </w:r>
      <w:bookmarkStart w:id="0" w:name="_GoBack"/>
      <w:bookmarkEnd w:id="0"/>
    </w:p>
    <w:p w:rsidR="00B24E1D" w:rsidRDefault="00B24E1D" w:rsidP="00B24E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4/10/2013</w:t>
      </w:r>
      <w:r>
        <w:tab/>
        <w:t>Senate</w:t>
      </w:r>
      <w:r>
        <w:tab/>
      </w:r>
      <w:r w:rsidRPr="00AF588D">
        <w:t>Int</w:t>
      </w:r>
      <w:r>
        <w:t xml:space="preserve">roduced, adopted, sent to House </w:t>
      </w:r>
      <w:r w:rsidRPr="00AF588D">
        <w:t>(</w:t>
      </w:r>
      <w:hyperlink r:id="rId7" w:history="1">
        <w:r w:rsidRPr="00AF588D">
          <w:rPr>
            <w:rStyle w:val="Hyperlink"/>
          </w:rPr>
          <w:t>Senate Journal</w:t>
        </w:r>
        <w:r w:rsidRPr="00AF588D">
          <w:rPr>
            <w:rStyle w:val="Hyperlink"/>
          </w:rPr>
          <w:noBreakHyphen/>
          <w:t>page 4</w:t>
        </w:r>
      </w:hyperlink>
      <w:r w:rsidRPr="00AF588D">
        <w:t>)</w:t>
      </w:r>
    </w:p>
    <w:p w:rsidR="00B24E1D" w:rsidRDefault="00B24E1D" w:rsidP="00B24E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4/11/2013</w:t>
      </w:r>
      <w:r>
        <w:tab/>
        <w:t>House</w:t>
      </w:r>
      <w:r>
        <w:tab/>
      </w:r>
      <w:r w:rsidRPr="00AF588D">
        <w:t>Introduced, ado</w:t>
      </w:r>
      <w:r>
        <w:t xml:space="preserve">pted, returned with concurrence </w:t>
      </w:r>
      <w:r w:rsidRPr="00AF588D">
        <w:t>(</w:t>
      </w:r>
      <w:hyperlink r:id="rId8" w:history="1">
        <w:r w:rsidRPr="00AF588D">
          <w:rPr>
            <w:rStyle w:val="Hyperlink"/>
          </w:rPr>
          <w:t>House Journal</w:t>
        </w:r>
        <w:r w:rsidRPr="00AF588D">
          <w:rPr>
            <w:rStyle w:val="Hyperlink"/>
          </w:rPr>
          <w:noBreakHyphen/>
          <w:t>page 41</w:t>
        </w:r>
      </w:hyperlink>
      <w:r w:rsidRPr="00AF588D">
        <w:t>)</w:t>
      </w:r>
    </w:p>
    <w:p w:rsidR="00B24E1D" w:rsidRDefault="00B24E1D" w:rsidP="00B24E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652A" w:rsidRPr="00D1652A" w:rsidRDefault="00D1652A" w:rsidP="00D165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652A" w:rsidRDefault="00D1652A" w:rsidP="00D1652A">
      <w:r w:rsidRPr="00D1652A">
        <w:rPr>
          <w:b/>
        </w:rPr>
        <w:t>VERSIONS OF THIS BILL</w:t>
      </w:r>
    </w:p>
    <w:p w:rsidR="00D1652A" w:rsidRDefault="00D1652A" w:rsidP="00D1652A"/>
    <w:p w:rsidR="00D1652A" w:rsidRDefault="0080378A" w:rsidP="00D1652A">
      <w:hyperlink r:id="rId9" w:history="1">
        <w:r w:rsidR="00D1652A">
          <w:rPr>
            <w:rStyle w:val="Hyperlink"/>
          </w:rPr>
          <w:t>4/10/2013</w:t>
        </w:r>
      </w:hyperlink>
    </w:p>
    <w:p w:rsidR="00D1652A" w:rsidRDefault="00D1652A" w:rsidP="00D1652A"/>
    <w:p w:rsidR="00D1652A" w:rsidRDefault="00D1652A" w:rsidP="00D1652A">
      <w:pPr>
        <w:sectPr w:rsidR="00D1652A" w:rsidSect="00D1652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5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3AB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B91" w:rsidRDefault="009B14AE" w:rsidP="00FA4B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FA4B91">
        <w:t xml:space="preserve">COMMEND </w:t>
      </w:r>
      <w:r w:rsidR="00AC12C1">
        <w:t>AMY ROOF HOFFMAN</w:t>
      </w:r>
      <w:r w:rsidR="00FA4B91">
        <w:t xml:space="preserve"> OF </w:t>
      </w:r>
      <w:r w:rsidR="00AC12C1">
        <w:t>LEXINGTON</w:t>
      </w:r>
      <w:r w:rsidR="00FA4B91">
        <w:t xml:space="preserve"> </w:t>
      </w:r>
      <w:r w:rsidR="0004204F">
        <w:t xml:space="preserve">COUNTY </w:t>
      </w:r>
      <w:r w:rsidR="00FA4B91">
        <w:t xml:space="preserve">FOR HER </w:t>
      </w:r>
      <w:r w:rsidR="00AC12C1">
        <w:t>SEVEN</w:t>
      </w:r>
      <w:r w:rsidR="00FA4B91">
        <w:t xml:space="preserve"> YEARS OF OUTSTANDING AND DEDICATED SERVICE </w:t>
      </w:r>
      <w:r w:rsidR="00DB1AEF">
        <w:t xml:space="preserve">WITH THE </w:t>
      </w:r>
      <w:r w:rsidR="00AC12C1">
        <w:t xml:space="preserve">CAPITAL CITY/LAKE MURRAY COUNTRY REGIONAL TOURISM BOARD AND </w:t>
      </w:r>
      <w:r w:rsidR="00FA4B91">
        <w:t>TO WISH HER MUCH SUCCESS AND HAPPINESS IN ALL HER FUTURE ENDEAVORS.</w:t>
      </w:r>
    </w:p>
    <w:p w:rsidR="00BF3AB8" w:rsidRDefault="00BF3A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54C9" w:rsidRDefault="009F7AB5" w:rsidP="00265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Amy Roof Hoffman of Lexington </w:t>
      </w:r>
      <w:r w:rsidR="0004204F">
        <w:t xml:space="preserve">County </w:t>
      </w:r>
      <w:r>
        <w:t>for seven</w:t>
      </w:r>
      <w:r w:rsidR="002654C9">
        <w:t xml:space="preserve"> years carried out her duties </w:t>
      </w:r>
      <w:r w:rsidR="00DB1AEF">
        <w:t xml:space="preserve">with </w:t>
      </w:r>
      <w:r>
        <w:t xml:space="preserve">the Capital City/Lake Murray Country Regional Tourism Board </w:t>
      </w:r>
      <w:r w:rsidR="002654C9">
        <w:t>with poise and excellence; and</w:t>
      </w:r>
    </w:p>
    <w:p w:rsidR="002654C9" w:rsidRDefault="002654C9" w:rsidP="00265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4AE4" w:rsidRDefault="002654C9" w:rsidP="00DB1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her </w:t>
      </w:r>
      <w:r w:rsidR="00176D17">
        <w:t xml:space="preserve">exemplary </w:t>
      </w:r>
      <w:r w:rsidR="00A86B01">
        <w:t>service</w:t>
      </w:r>
      <w:r w:rsidR="00176D17">
        <w:t xml:space="preserve"> </w:t>
      </w:r>
      <w:r w:rsidR="0015104D">
        <w:t>dr</w:t>
      </w:r>
      <w:r w:rsidR="00DB1AEF">
        <w:t>awing</w:t>
      </w:r>
      <w:r w:rsidR="00A86B01">
        <w:t xml:space="preserve"> admiration from </w:t>
      </w:r>
      <w:r>
        <w:t>all with whom she worked</w:t>
      </w:r>
      <w:r w:rsidR="00DB1AEF">
        <w:t xml:space="preserve">, Amy </w:t>
      </w:r>
      <w:r w:rsidR="00A86B01">
        <w:t>was</w:t>
      </w:r>
      <w:r w:rsidR="00334AE4" w:rsidRPr="00AC0186">
        <w:rPr>
          <w:color w:val="000000" w:themeColor="text1"/>
          <w:u w:color="000000" w:themeColor="text1"/>
        </w:rPr>
        <w:t xml:space="preserve"> </w:t>
      </w:r>
      <w:r w:rsidR="00334AE4">
        <w:rPr>
          <w:color w:val="000000" w:themeColor="text1"/>
          <w:u w:color="000000" w:themeColor="text1"/>
        </w:rPr>
        <w:t>s</w:t>
      </w:r>
      <w:r w:rsidR="00334AE4" w:rsidRPr="00AC0186">
        <w:rPr>
          <w:color w:val="000000" w:themeColor="text1"/>
          <w:u w:color="000000" w:themeColor="text1"/>
        </w:rPr>
        <w:t xml:space="preserve">pecial </w:t>
      </w:r>
      <w:r w:rsidR="00334AE4">
        <w:rPr>
          <w:color w:val="000000" w:themeColor="text1"/>
          <w:u w:color="000000" w:themeColor="text1"/>
        </w:rPr>
        <w:t>e</w:t>
      </w:r>
      <w:r w:rsidR="00334AE4" w:rsidRPr="00AC0186">
        <w:rPr>
          <w:color w:val="000000" w:themeColor="text1"/>
          <w:u w:color="000000" w:themeColor="text1"/>
        </w:rPr>
        <w:t>vents</w:t>
      </w:r>
      <w:r w:rsidR="00334AE4">
        <w:rPr>
          <w:color w:val="000000" w:themeColor="text1"/>
          <w:u w:color="000000" w:themeColor="text1"/>
        </w:rPr>
        <w:t xml:space="preserve"> m</w:t>
      </w:r>
      <w:r w:rsidR="00334AE4" w:rsidRPr="00AC0186">
        <w:rPr>
          <w:color w:val="000000" w:themeColor="text1"/>
          <w:u w:color="000000" w:themeColor="text1"/>
        </w:rPr>
        <w:t>anager of the Historic Lorick Plantation Home and Lake Murray Country Visi</w:t>
      </w:r>
      <w:r w:rsidR="00334AE4">
        <w:rPr>
          <w:color w:val="000000" w:themeColor="text1"/>
          <w:u w:color="000000" w:themeColor="text1"/>
        </w:rPr>
        <w:t xml:space="preserve">tors Center </w:t>
      </w:r>
      <w:r w:rsidR="00DB1AEF">
        <w:rPr>
          <w:color w:val="000000" w:themeColor="text1"/>
          <w:u w:color="000000" w:themeColor="text1"/>
        </w:rPr>
        <w:t>f</w:t>
      </w:r>
      <w:r w:rsidR="00334AE4">
        <w:rPr>
          <w:color w:val="000000" w:themeColor="text1"/>
          <w:u w:color="000000" w:themeColor="text1"/>
        </w:rPr>
        <w:t xml:space="preserve">rom </w:t>
      </w:r>
      <w:r w:rsidR="00334AE4" w:rsidRPr="00AC0186">
        <w:rPr>
          <w:color w:val="000000" w:themeColor="text1"/>
          <w:u w:color="000000" w:themeColor="text1"/>
        </w:rPr>
        <w:t>July 2006</w:t>
      </w:r>
      <w:r w:rsidR="00334AE4">
        <w:rPr>
          <w:color w:val="000000" w:themeColor="text1"/>
          <w:u w:color="000000" w:themeColor="text1"/>
        </w:rPr>
        <w:t xml:space="preserve"> to </w:t>
      </w:r>
      <w:r w:rsidR="00334AE4" w:rsidRPr="00AC0186">
        <w:rPr>
          <w:color w:val="000000" w:themeColor="text1"/>
          <w:u w:color="000000" w:themeColor="text1"/>
        </w:rPr>
        <w:t>March 2013</w:t>
      </w:r>
      <w:r w:rsidR="00334AE4">
        <w:rPr>
          <w:color w:val="000000" w:themeColor="text1"/>
          <w:u w:color="000000" w:themeColor="text1"/>
        </w:rPr>
        <w:t xml:space="preserve">. </w:t>
      </w:r>
      <w:r w:rsidR="00A86B01">
        <w:rPr>
          <w:color w:val="000000" w:themeColor="text1"/>
          <w:u w:color="000000" w:themeColor="text1"/>
        </w:rPr>
        <w:t xml:space="preserve">Over the years, her </w:t>
      </w:r>
      <w:r w:rsidR="00334AE4" w:rsidRPr="00AC0186">
        <w:rPr>
          <w:color w:val="000000" w:themeColor="text1"/>
          <w:u w:color="000000" w:themeColor="text1"/>
        </w:rPr>
        <w:t xml:space="preserve">organizational skills </w:t>
      </w:r>
      <w:r w:rsidR="00A86B01">
        <w:rPr>
          <w:color w:val="000000" w:themeColor="text1"/>
          <w:u w:color="000000" w:themeColor="text1"/>
        </w:rPr>
        <w:t>resu</w:t>
      </w:r>
      <w:r w:rsidR="00334AE4" w:rsidRPr="00AC0186">
        <w:rPr>
          <w:color w:val="000000" w:themeColor="text1"/>
          <w:u w:color="000000" w:themeColor="text1"/>
        </w:rPr>
        <w:t>lted in countless contributions and various successful project</w:t>
      </w:r>
      <w:r w:rsidR="00334AE4">
        <w:rPr>
          <w:color w:val="000000" w:themeColor="text1"/>
          <w:u w:color="000000" w:themeColor="text1"/>
        </w:rPr>
        <w:t>s</w:t>
      </w:r>
      <w:r w:rsidR="00334AE4" w:rsidRPr="00AC0186">
        <w:rPr>
          <w:color w:val="000000" w:themeColor="text1"/>
          <w:u w:color="000000" w:themeColor="text1"/>
        </w:rPr>
        <w:t xml:space="preserve"> for Capital City/Lake Murray Country Regional Tourism Board</w:t>
      </w:r>
      <w:r w:rsidR="00334AE4">
        <w:rPr>
          <w:color w:val="000000" w:themeColor="text1"/>
          <w:u w:color="000000" w:themeColor="text1"/>
        </w:rPr>
        <w:t>; and</w:t>
      </w:r>
    </w:p>
    <w:p w:rsidR="00334AE4" w:rsidRDefault="00334AE4" w:rsidP="00334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4AE4" w:rsidRDefault="00334AE4" w:rsidP="00334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0186">
        <w:rPr>
          <w:color w:val="000000" w:themeColor="text1"/>
          <w:u w:color="000000" w:themeColor="text1"/>
        </w:rPr>
        <w:t xml:space="preserve">Whereas, </w:t>
      </w:r>
      <w:r w:rsidR="00A86B01">
        <w:rPr>
          <w:color w:val="000000" w:themeColor="text1"/>
          <w:u w:color="000000" w:themeColor="text1"/>
        </w:rPr>
        <w:t xml:space="preserve">among other achievements, </w:t>
      </w:r>
      <w:r w:rsidRPr="00AC0186">
        <w:rPr>
          <w:color w:val="000000" w:themeColor="text1"/>
          <w:u w:color="000000" w:themeColor="text1"/>
        </w:rPr>
        <w:t xml:space="preserve">Amy </w:t>
      </w:r>
      <w:r w:rsidR="00C545D4">
        <w:rPr>
          <w:color w:val="000000" w:themeColor="text1"/>
          <w:u w:color="000000" w:themeColor="text1"/>
        </w:rPr>
        <w:t>helped</w:t>
      </w:r>
      <w:r w:rsidRPr="00AC0186">
        <w:rPr>
          <w:color w:val="000000" w:themeColor="text1"/>
          <w:u w:color="000000" w:themeColor="text1"/>
        </w:rPr>
        <w:t xml:space="preserve"> rais</w:t>
      </w:r>
      <w:r w:rsidR="00C545D4">
        <w:rPr>
          <w:color w:val="000000" w:themeColor="text1"/>
          <w:u w:color="000000" w:themeColor="text1"/>
        </w:rPr>
        <w:t>e</w:t>
      </w:r>
      <w:r w:rsidRPr="00AC0186">
        <w:rPr>
          <w:color w:val="000000" w:themeColor="text1"/>
          <w:u w:color="000000" w:themeColor="text1"/>
        </w:rPr>
        <w:t xml:space="preserve"> </w:t>
      </w:r>
      <w:r w:rsidR="00A86B01">
        <w:rPr>
          <w:color w:val="000000" w:themeColor="text1"/>
          <w:u w:color="000000" w:themeColor="text1"/>
        </w:rPr>
        <w:t xml:space="preserve">a </w:t>
      </w:r>
      <w:r w:rsidRPr="00AC0186">
        <w:rPr>
          <w:color w:val="000000" w:themeColor="text1"/>
          <w:u w:color="000000" w:themeColor="text1"/>
        </w:rPr>
        <w:t xml:space="preserve">significant </w:t>
      </w:r>
      <w:r w:rsidR="00A86B01">
        <w:rPr>
          <w:color w:val="000000" w:themeColor="text1"/>
          <w:u w:color="000000" w:themeColor="text1"/>
        </w:rPr>
        <w:t xml:space="preserve">amount of </w:t>
      </w:r>
      <w:r w:rsidR="00C545D4">
        <w:rPr>
          <w:color w:val="000000" w:themeColor="text1"/>
          <w:u w:color="000000" w:themeColor="text1"/>
        </w:rPr>
        <w:t>monies</w:t>
      </w:r>
      <w:r w:rsidRPr="00AC0186">
        <w:rPr>
          <w:color w:val="000000" w:themeColor="text1"/>
          <w:u w:color="000000" w:themeColor="text1"/>
        </w:rPr>
        <w:t xml:space="preserve"> to assist in the Lake Murray July 4th Celebration and Fireworks Finale and served as lead </w:t>
      </w:r>
      <w:r>
        <w:rPr>
          <w:color w:val="000000" w:themeColor="text1"/>
          <w:u w:color="000000" w:themeColor="text1"/>
        </w:rPr>
        <w:t>m</w:t>
      </w:r>
      <w:r w:rsidRPr="00AC0186">
        <w:rPr>
          <w:color w:val="000000" w:themeColor="text1"/>
          <w:u w:color="000000" w:themeColor="text1"/>
        </w:rPr>
        <w:t>anager in the production of Taste of Lake Murray</w:t>
      </w:r>
      <w:r>
        <w:rPr>
          <w:color w:val="000000" w:themeColor="text1"/>
          <w:u w:color="000000" w:themeColor="text1"/>
        </w:rPr>
        <w:t>,</w:t>
      </w:r>
      <w:r w:rsidRPr="00AC0186">
        <w:rPr>
          <w:color w:val="000000" w:themeColor="text1"/>
          <w:u w:color="000000" w:themeColor="text1"/>
        </w:rPr>
        <w:t xml:space="preserve"> which funds the firewo</w:t>
      </w:r>
      <w:r>
        <w:rPr>
          <w:color w:val="000000" w:themeColor="text1"/>
          <w:u w:color="000000" w:themeColor="text1"/>
        </w:rPr>
        <w:t xml:space="preserve">rks each year on Lake Murray. </w:t>
      </w:r>
      <w:r w:rsidR="00A86B01">
        <w:rPr>
          <w:color w:val="000000" w:themeColor="text1"/>
          <w:u w:color="000000" w:themeColor="text1"/>
        </w:rPr>
        <w:t xml:space="preserve">Furthermore, </w:t>
      </w:r>
      <w:r w:rsidRPr="00AC0186">
        <w:rPr>
          <w:color w:val="000000" w:themeColor="text1"/>
          <w:u w:color="000000" w:themeColor="text1"/>
        </w:rPr>
        <w:t xml:space="preserve">Amy </w:t>
      </w:r>
      <w:r w:rsidR="00A86B01">
        <w:rPr>
          <w:color w:val="000000" w:themeColor="text1"/>
          <w:u w:color="000000" w:themeColor="text1"/>
        </w:rPr>
        <w:t xml:space="preserve">accomplished these things </w:t>
      </w:r>
      <w:r w:rsidRPr="00AC0186">
        <w:rPr>
          <w:color w:val="000000" w:themeColor="text1"/>
          <w:u w:color="000000" w:themeColor="text1"/>
        </w:rPr>
        <w:t xml:space="preserve">while volunteering countless hours for </w:t>
      </w:r>
      <w:r>
        <w:rPr>
          <w:color w:val="000000" w:themeColor="text1"/>
          <w:u w:color="000000" w:themeColor="text1"/>
        </w:rPr>
        <w:t>L</w:t>
      </w:r>
      <w:r w:rsidRPr="00AC0186">
        <w:rPr>
          <w:color w:val="000000" w:themeColor="text1"/>
          <w:u w:color="000000" w:themeColor="text1"/>
        </w:rPr>
        <w:t>eadership Lexington, Pisgah Lutheran Church</w:t>
      </w:r>
      <w:r>
        <w:rPr>
          <w:color w:val="000000" w:themeColor="text1"/>
          <w:u w:color="000000" w:themeColor="text1"/>
        </w:rPr>
        <w:t>,</w:t>
      </w:r>
      <w:r w:rsidRPr="00AC0186">
        <w:rPr>
          <w:color w:val="000000" w:themeColor="text1"/>
          <w:u w:color="000000" w:themeColor="text1"/>
        </w:rPr>
        <w:t xml:space="preserve"> and other events in the four</w:t>
      </w:r>
      <w:r w:rsidR="007B225A">
        <w:rPr>
          <w:color w:val="000000" w:themeColor="text1"/>
          <w:u w:color="000000" w:themeColor="text1"/>
        </w:rPr>
        <w:noBreakHyphen/>
      </w:r>
      <w:r w:rsidRPr="00AC0186">
        <w:rPr>
          <w:color w:val="000000" w:themeColor="text1"/>
          <w:u w:color="000000" w:themeColor="text1"/>
        </w:rPr>
        <w:t>county region</w:t>
      </w:r>
      <w:r>
        <w:rPr>
          <w:color w:val="000000" w:themeColor="text1"/>
          <w:u w:color="000000" w:themeColor="text1"/>
        </w:rPr>
        <w:t>; and</w:t>
      </w:r>
    </w:p>
    <w:p w:rsidR="00334AE4" w:rsidRDefault="00334AE4" w:rsidP="00334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4AE4" w:rsidRDefault="00334AE4" w:rsidP="00334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0186">
        <w:rPr>
          <w:color w:val="000000" w:themeColor="text1"/>
          <w:u w:color="000000" w:themeColor="text1"/>
        </w:rPr>
        <w:t xml:space="preserve">Whereas, </w:t>
      </w:r>
      <w:r w:rsidR="00C545D4">
        <w:rPr>
          <w:color w:val="000000" w:themeColor="text1"/>
          <w:u w:color="000000" w:themeColor="text1"/>
        </w:rPr>
        <w:t>she</w:t>
      </w:r>
      <w:r w:rsidRPr="00AC0186">
        <w:rPr>
          <w:color w:val="000000" w:themeColor="text1"/>
          <w:u w:color="000000" w:themeColor="text1"/>
        </w:rPr>
        <w:t xml:space="preserve"> </w:t>
      </w:r>
      <w:r w:rsidR="00345486">
        <w:rPr>
          <w:color w:val="000000" w:themeColor="text1"/>
          <w:u w:color="000000" w:themeColor="text1"/>
        </w:rPr>
        <w:t xml:space="preserve">also </w:t>
      </w:r>
      <w:r w:rsidRPr="00AC0186">
        <w:rPr>
          <w:color w:val="000000" w:themeColor="text1"/>
          <w:u w:color="000000" w:themeColor="text1"/>
        </w:rPr>
        <w:t xml:space="preserve">has </w:t>
      </w:r>
      <w:r w:rsidR="00C545D4">
        <w:rPr>
          <w:color w:val="000000" w:themeColor="text1"/>
          <w:u w:color="000000" w:themeColor="text1"/>
        </w:rPr>
        <w:t>assisted in</w:t>
      </w:r>
      <w:r w:rsidRPr="00AC0186">
        <w:rPr>
          <w:color w:val="000000" w:themeColor="text1"/>
          <w:u w:color="000000" w:themeColor="text1"/>
        </w:rPr>
        <w:t xml:space="preserve"> promot</w:t>
      </w:r>
      <w:r w:rsidR="00C545D4">
        <w:rPr>
          <w:color w:val="000000" w:themeColor="text1"/>
          <w:u w:color="000000" w:themeColor="text1"/>
        </w:rPr>
        <w:t xml:space="preserve">ing </w:t>
      </w:r>
      <w:r w:rsidR="005D64D6">
        <w:rPr>
          <w:color w:val="000000" w:themeColor="text1"/>
          <w:u w:color="000000" w:themeColor="text1"/>
        </w:rPr>
        <w:t xml:space="preserve">an appreciation of </w:t>
      </w:r>
      <w:r w:rsidRPr="00AC0186">
        <w:rPr>
          <w:color w:val="000000" w:themeColor="text1"/>
          <w:u w:color="000000" w:themeColor="text1"/>
        </w:rPr>
        <w:t xml:space="preserve">history in the annual Christmas Open House program each December </w:t>
      </w:r>
      <w:r w:rsidR="00C545D4">
        <w:rPr>
          <w:color w:val="000000" w:themeColor="text1"/>
          <w:u w:color="000000" w:themeColor="text1"/>
        </w:rPr>
        <w:t>by arranging for</w:t>
      </w:r>
      <w:r w:rsidRPr="00AC0186">
        <w:rPr>
          <w:color w:val="000000" w:themeColor="text1"/>
          <w:u w:color="000000" w:themeColor="text1"/>
        </w:rPr>
        <w:t xml:space="preserve"> volunteers and area garden clubs to make the Visitors Center look like Christmas in the 1840</w:t>
      </w:r>
      <w:r w:rsidR="007B225A" w:rsidRPr="007B225A">
        <w:rPr>
          <w:color w:val="000000" w:themeColor="text1"/>
          <w:u w:color="000000" w:themeColor="text1"/>
        </w:rPr>
        <w:t>’</w:t>
      </w:r>
      <w:r w:rsidRPr="00AC01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8D4675" w:rsidRDefault="008D4675" w:rsidP="00265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4EF5" w:rsidRPr="00AC0186" w:rsidRDefault="00D24EF5" w:rsidP="00D24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0186">
        <w:rPr>
          <w:color w:val="000000" w:themeColor="text1"/>
          <w:u w:color="000000" w:themeColor="text1"/>
        </w:rPr>
        <w:t xml:space="preserve">Whereas, </w:t>
      </w:r>
      <w:r w:rsidR="0015104D">
        <w:rPr>
          <w:color w:val="000000" w:themeColor="text1"/>
          <w:u w:color="000000" w:themeColor="text1"/>
        </w:rPr>
        <w:t xml:space="preserve">on March 31, 2013, </w:t>
      </w:r>
      <w:r w:rsidRPr="00AC0186">
        <w:rPr>
          <w:color w:val="000000" w:themeColor="text1"/>
          <w:u w:color="000000" w:themeColor="text1"/>
        </w:rPr>
        <w:t>Amy Roof Hoffman le</w:t>
      </w:r>
      <w:r w:rsidR="0015104D">
        <w:rPr>
          <w:color w:val="000000" w:themeColor="text1"/>
          <w:u w:color="000000" w:themeColor="text1"/>
        </w:rPr>
        <w:t>ft</w:t>
      </w:r>
      <w:r w:rsidRPr="00AC0186">
        <w:rPr>
          <w:color w:val="000000" w:themeColor="text1"/>
          <w:u w:color="000000" w:themeColor="text1"/>
        </w:rPr>
        <w:t xml:space="preserve"> Capital City/Lake Murray Country to become a full</w:t>
      </w:r>
      <w:r w:rsidR="007B22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time mother of twin boys. </w:t>
      </w:r>
      <w:r w:rsidRPr="00AC0186">
        <w:rPr>
          <w:color w:val="000000" w:themeColor="text1"/>
          <w:u w:color="000000" w:themeColor="text1"/>
        </w:rPr>
        <w:t>Amy and her husband</w:t>
      </w:r>
      <w:r>
        <w:rPr>
          <w:color w:val="000000" w:themeColor="text1"/>
          <w:u w:color="000000" w:themeColor="text1"/>
        </w:rPr>
        <w:t>,</w:t>
      </w:r>
      <w:r w:rsidRPr="00AC0186">
        <w:rPr>
          <w:color w:val="000000" w:themeColor="text1"/>
          <w:u w:color="000000" w:themeColor="text1"/>
        </w:rPr>
        <w:t xml:space="preserve"> Dustin Hoffman</w:t>
      </w:r>
      <w:r>
        <w:rPr>
          <w:color w:val="000000" w:themeColor="text1"/>
          <w:u w:color="000000" w:themeColor="text1"/>
        </w:rPr>
        <w:t>,</w:t>
      </w:r>
      <w:r w:rsidRPr="00AC0186">
        <w:rPr>
          <w:color w:val="000000" w:themeColor="text1"/>
          <w:u w:color="000000" w:themeColor="text1"/>
        </w:rPr>
        <w:t xml:space="preserve"> are to be commended for sacrificing a career to raise and nurture </w:t>
      </w:r>
      <w:r w:rsidR="00422B8B">
        <w:rPr>
          <w:color w:val="000000" w:themeColor="text1"/>
          <w:u w:color="000000" w:themeColor="text1"/>
        </w:rPr>
        <w:t xml:space="preserve">young </w:t>
      </w:r>
      <w:r w:rsidRPr="00AC0186">
        <w:rPr>
          <w:color w:val="000000" w:themeColor="text1"/>
          <w:u w:color="000000" w:themeColor="text1"/>
        </w:rPr>
        <w:t xml:space="preserve">Adam and Blake Hoffman into </w:t>
      </w:r>
      <w:r>
        <w:rPr>
          <w:color w:val="000000" w:themeColor="text1"/>
          <w:u w:color="000000" w:themeColor="text1"/>
        </w:rPr>
        <w:t xml:space="preserve">future </w:t>
      </w:r>
      <w:r w:rsidRPr="00AC0186">
        <w:rPr>
          <w:color w:val="000000" w:themeColor="text1"/>
          <w:u w:color="000000" w:themeColor="text1"/>
        </w:rPr>
        <w:t>productive citizens for Lexington County</w:t>
      </w:r>
      <w:r>
        <w:rPr>
          <w:color w:val="000000" w:themeColor="text1"/>
          <w:u w:color="000000" w:themeColor="text1"/>
        </w:rPr>
        <w:t>; and</w:t>
      </w:r>
    </w:p>
    <w:p w:rsidR="00D24EF5" w:rsidRDefault="00D24EF5" w:rsidP="00265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654C9" w:rsidRDefault="002654C9" w:rsidP="00265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B6453">
        <w:t xml:space="preserve">as she takes on </w:t>
      </w:r>
      <w:r w:rsidR="00EF46B5">
        <w:t>fresh</w:t>
      </w:r>
      <w:r w:rsidR="009B6453">
        <w:t xml:space="preserve"> responsibilities and challenges, </w:t>
      </w:r>
      <w:r>
        <w:t xml:space="preserve">the </w:t>
      </w:r>
      <w:r w:rsidR="00F22A20">
        <w:t>General Assembly</w:t>
      </w:r>
      <w:r>
        <w:t xml:space="preserve"> wish</w:t>
      </w:r>
      <w:r w:rsidR="009B6453">
        <w:t>es</w:t>
      </w:r>
      <w:r>
        <w:t xml:space="preserve"> to express </w:t>
      </w:r>
      <w:r w:rsidR="009B6453">
        <w:t>its</w:t>
      </w:r>
      <w:r>
        <w:t xml:space="preserve"> gratitude for </w:t>
      </w:r>
      <w:r w:rsidR="009B6453">
        <w:t>Amy</w:t>
      </w:r>
      <w:r w:rsidR="007B225A" w:rsidRPr="007B225A">
        <w:t>’</w:t>
      </w:r>
      <w:r w:rsidR="009B6453">
        <w:t>s</w:t>
      </w:r>
      <w:r>
        <w:t xml:space="preserve"> </w:t>
      </w:r>
      <w:r w:rsidR="002258CB">
        <w:t>exceptional</w:t>
      </w:r>
      <w:r>
        <w:t xml:space="preserve"> service to the people of South Carolina</w:t>
      </w:r>
      <w:r w:rsidR="009B6453">
        <w:t>. The members trust she will find much fulfillment in her new duties</w:t>
      </w:r>
      <w:r w:rsidR="00B33070">
        <w:t xml:space="preserve"> and wish her </w:t>
      </w:r>
      <w:r w:rsidR="00034004">
        <w:t xml:space="preserve">great blessing </w:t>
      </w:r>
      <w:r w:rsidR="00B33070">
        <w:t xml:space="preserve">as she </w:t>
      </w:r>
      <w:r w:rsidR="00EF46B5">
        <w:t>undertakes them</w:t>
      </w:r>
      <w:r w:rsidR="009B6453">
        <w:t xml:space="preserve">. </w:t>
      </w:r>
      <w:r>
        <w:t>Now, therefore,</w:t>
      </w:r>
    </w:p>
    <w:p w:rsidR="002654C9" w:rsidRDefault="002654C9" w:rsidP="00265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A20" w:rsidRDefault="00F22A20" w:rsidP="00F22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2654C9" w:rsidRDefault="002654C9" w:rsidP="00265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E30" w:rsidRDefault="002654C9" w:rsidP="0092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F22A20">
        <w:t>General Assembly</w:t>
      </w:r>
      <w:r>
        <w:t xml:space="preserve">, by this resolution, commend </w:t>
      </w:r>
      <w:r w:rsidR="00921E30">
        <w:t xml:space="preserve">Amy Roof Hoffman of Lexington </w:t>
      </w:r>
      <w:r w:rsidR="005914B8">
        <w:t xml:space="preserve">County </w:t>
      </w:r>
      <w:r w:rsidR="00921E30">
        <w:t xml:space="preserve">for her seven years of outstanding and dedicated service </w:t>
      </w:r>
      <w:r w:rsidR="00F37C2C">
        <w:t xml:space="preserve">with </w:t>
      </w:r>
      <w:r w:rsidR="00921E30">
        <w:t>the Capital City/Lake Murray Country Regional Tourism Board and wish her much success and happiness in all her future endeavors.</w:t>
      </w:r>
    </w:p>
    <w:p w:rsidR="002654C9" w:rsidRDefault="002654C9" w:rsidP="00265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5CE2" w:rsidRDefault="002654C9" w:rsidP="00F22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B241E9">
        <w:t>ovided</w:t>
      </w:r>
      <w:r>
        <w:t xml:space="preserve"> to </w:t>
      </w:r>
      <w:r w:rsidR="00921E30">
        <w:t>Amy Roof Hoffman</w:t>
      </w:r>
      <w:r>
        <w:t>.</w:t>
      </w:r>
    </w:p>
    <w:p w:rsidR="00585EBB" w:rsidRDefault="007B225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5EBB" w:rsidRDefault="00585EBB" w:rsidP="00D1652A">
      <w:pPr>
        <w:suppressAutoHyphens/>
      </w:pPr>
    </w:p>
    <w:sectPr w:rsidR="00585EBB" w:rsidSect="00D1652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818" w:rsidRDefault="00013818" w:rsidP="009F0C77">
      <w:r>
        <w:separator/>
      </w:r>
    </w:p>
  </w:endnote>
  <w:endnote w:type="continuationSeparator" w:id="0">
    <w:p w:rsidR="00013818" w:rsidRDefault="000138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17475C-F125-4C1A-A39A-B4B43F951B32}"/>
    <w:embedBold r:id="rId2" w:fontKey="{C86C6D5A-A07E-49B6-9EAD-96C0486FF1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84B21D-384D-4863-A54F-3745FA0C5D5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2B92F73-395A-4BE7-B89D-46B849091E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7B67FD-96B4-4CB4-8C2B-F92029E872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52A" w:rsidRPr="00585EBB" w:rsidRDefault="00D1652A" w:rsidP="00585E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[594]</w:t>
    </w:r>
    <w:r>
      <w:tab/>
    </w:r>
    <w:r w:rsidR="00294F14">
      <w:fldChar w:fldCharType="begin"/>
    </w:r>
    <w:r w:rsidR="00294F14">
      <w:instrText xml:space="preserve"> PAGE  \* MERGEFORMAT </w:instrText>
    </w:r>
    <w:r w:rsidR="00294F14">
      <w:fldChar w:fldCharType="separate"/>
    </w:r>
    <w:r w:rsidR="0080378A">
      <w:rPr>
        <w:noProof/>
      </w:rPr>
      <w:t>1</w:t>
    </w:r>
    <w:r w:rsidR="00294F1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818" w:rsidRDefault="00013818" w:rsidP="009F0C77">
      <w:r>
        <w:separator/>
      </w:r>
    </w:p>
  </w:footnote>
  <w:footnote w:type="continuationSeparator" w:id="0">
    <w:p w:rsidR="00013818" w:rsidRDefault="000138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11HTC13"/>
    <w:docVar w:name="CoverBillType" w:val="c"/>
    <w:docVar w:name="docpath" w:val="L:\Council\bills\RM\1211HTC13.DOCX"/>
    <w:docVar w:name="dvBillNumber" w:val="59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739B4"/>
    <w:rsid w:val="00013818"/>
    <w:rsid w:val="00026C9A"/>
    <w:rsid w:val="00034004"/>
    <w:rsid w:val="0004204F"/>
    <w:rsid w:val="000965A1"/>
    <w:rsid w:val="000E1785"/>
    <w:rsid w:val="000F39F2"/>
    <w:rsid w:val="001023A4"/>
    <w:rsid w:val="0010776B"/>
    <w:rsid w:val="00133E66"/>
    <w:rsid w:val="00134ACF"/>
    <w:rsid w:val="00144E15"/>
    <w:rsid w:val="0015104D"/>
    <w:rsid w:val="00176D17"/>
    <w:rsid w:val="001A4A62"/>
    <w:rsid w:val="001A681E"/>
    <w:rsid w:val="001D08F2"/>
    <w:rsid w:val="002037CA"/>
    <w:rsid w:val="002047A2"/>
    <w:rsid w:val="002258CB"/>
    <w:rsid w:val="002321B6"/>
    <w:rsid w:val="0023696B"/>
    <w:rsid w:val="00250967"/>
    <w:rsid w:val="002654C9"/>
    <w:rsid w:val="002759C5"/>
    <w:rsid w:val="00277DEE"/>
    <w:rsid w:val="00280D88"/>
    <w:rsid w:val="00294ABE"/>
    <w:rsid w:val="00294F14"/>
    <w:rsid w:val="002A3EB4"/>
    <w:rsid w:val="002E6D1E"/>
    <w:rsid w:val="00325348"/>
    <w:rsid w:val="00334AE4"/>
    <w:rsid w:val="00345486"/>
    <w:rsid w:val="00345CE2"/>
    <w:rsid w:val="00393688"/>
    <w:rsid w:val="003D411E"/>
    <w:rsid w:val="003E3C1E"/>
    <w:rsid w:val="003E6148"/>
    <w:rsid w:val="00400EAA"/>
    <w:rsid w:val="0041760A"/>
    <w:rsid w:val="00422B8B"/>
    <w:rsid w:val="00430CC5"/>
    <w:rsid w:val="004537A8"/>
    <w:rsid w:val="004809EE"/>
    <w:rsid w:val="004F366A"/>
    <w:rsid w:val="00511EE9"/>
    <w:rsid w:val="00521E00"/>
    <w:rsid w:val="00577C6C"/>
    <w:rsid w:val="0058501B"/>
    <w:rsid w:val="00585EBB"/>
    <w:rsid w:val="005914B8"/>
    <w:rsid w:val="005D64D6"/>
    <w:rsid w:val="006215AA"/>
    <w:rsid w:val="006340D9"/>
    <w:rsid w:val="00643B8E"/>
    <w:rsid w:val="006477AD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225A"/>
    <w:rsid w:val="007E087F"/>
    <w:rsid w:val="007F1523"/>
    <w:rsid w:val="007F509E"/>
    <w:rsid w:val="007F5799"/>
    <w:rsid w:val="007F6947"/>
    <w:rsid w:val="0080378A"/>
    <w:rsid w:val="00872729"/>
    <w:rsid w:val="008809BB"/>
    <w:rsid w:val="00885E05"/>
    <w:rsid w:val="008D4675"/>
    <w:rsid w:val="008F4429"/>
    <w:rsid w:val="00914F9F"/>
    <w:rsid w:val="00915152"/>
    <w:rsid w:val="00921E30"/>
    <w:rsid w:val="00932670"/>
    <w:rsid w:val="009352BB"/>
    <w:rsid w:val="00990668"/>
    <w:rsid w:val="009B14AE"/>
    <w:rsid w:val="009B6453"/>
    <w:rsid w:val="009F0C77"/>
    <w:rsid w:val="009F4DD1"/>
    <w:rsid w:val="009F7AB5"/>
    <w:rsid w:val="00A64E80"/>
    <w:rsid w:val="00A741D9"/>
    <w:rsid w:val="00A86B01"/>
    <w:rsid w:val="00A9741D"/>
    <w:rsid w:val="00AC12C1"/>
    <w:rsid w:val="00AD084A"/>
    <w:rsid w:val="00AD4B17"/>
    <w:rsid w:val="00AD73D9"/>
    <w:rsid w:val="00B241E9"/>
    <w:rsid w:val="00B24E1D"/>
    <w:rsid w:val="00B26FA6"/>
    <w:rsid w:val="00B33070"/>
    <w:rsid w:val="00B741CB"/>
    <w:rsid w:val="00B934F3"/>
    <w:rsid w:val="00BB6347"/>
    <w:rsid w:val="00BD2134"/>
    <w:rsid w:val="00BF3AB8"/>
    <w:rsid w:val="00C038D8"/>
    <w:rsid w:val="00C045DD"/>
    <w:rsid w:val="00C3136F"/>
    <w:rsid w:val="00C3483A"/>
    <w:rsid w:val="00C545D4"/>
    <w:rsid w:val="00C64AEC"/>
    <w:rsid w:val="00C64E99"/>
    <w:rsid w:val="00C657B7"/>
    <w:rsid w:val="00C74E9D"/>
    <w:rsid w:val="00C82FD3"/>
    <w:rsid w:val="00CC6B7B"/>
    <w:rsid w:val="00CD3619"/>
    <w:rsid w:val="00CF4447"/>
    <w:rsid w:val="00D1652A"/>
    <w:rsid w:val="00D24EF5"/>
    <w:rsid w:val="00D405E7"/>
    <w:rsid w:val="00D41D56"/>
    <w:rsid w:val="00D513F8"/>
    <w:rsid w:val="00D6260D"/>
    <w:rsid w:val="00D6662B"/>
    <w:rsid w:val="00D95E2F"/>
    <w:rsid w:val="00D970A9"/>
    <w:rsid w:val="00DB1AEF"/>
    <w:rsid w:val="00DB3AC0"/>
    <w:rsid w:val="00DE68F0"/>
    <w:rsid w:val="00DF3845"/>
    <w:rsid w:val="00DF7E17"/>
    <w:rsid w:val="00E0514F"/>
    <w:rsid w:val="00E44B07"/>
    <w:rsid w:val="00E5265A"/>
    <w:rsid w:val="00E739B4"/>
    <w:rsid w:val="00EB00A2"/>
    <w:rsid w:val="00EB1BF3"/>
    <w:rsid w:val="00EC7B2A"/>
    <w:rsid w:val="00EF3EEE"/>
    <w:rsid w:val="00EF46B5"/>
    <w:rsid w:val="00F149A7"/>
    <w:rsid w:val="00F16E97"/>
    <w:rsid w:val="00F22A20"/>
    <w:rsid w:val="00F22E93"/>
    <w:rsid w:val="00F37C2C"/>
    <w:rsid w:val="00F50BAF"/>
    <w:rsid w:val="00F52C10"/>
    <w:rsid w:val="00F81FFD"/>
    <w:rsid w:val="00F85228"/>
    <w:rsid w:val="00FA4B91"/>
    <w:rsid w:val="00FB6773"/>
    <w:rsid w:val="00FF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080D9BF-9823-42F5-86DC-BF17DDEE2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20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04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65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4-11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1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94_201304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E9123-A06F-41EB-990A-60C0BD949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594: Amy Roof Hoffman - South Carolina Legislature Online</dc:title>
  <dc:subject/>
  <dc:creator>McDowell</dc:creator>
  <cp:keywords/>
  <dc:description/>
  <cp:lastModifiedBy>N Cumfer</cp:lastModifiedBy>
  <cp:revision>9</cp:revision>
  <cp:lastPrinted>2013-04-09T17:59:00Z</cp:lastPrinted>
  <dcterms:created xsi:type="dcterms:W3CDTF">2013-04-10T18:23:00Z</dcterms:created>
  <dcterms:modified xsi:type="dcterms:W3CDTF">2014-12-04T20:44:00Z</dcterms:modified>
</cp:coreProperties>
</file>