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6F9E" w:rsidRDefault="00206F9E" w:rsidP="00206F9E">
      <w:pPr>
        <w:widowControl w:val="0"/>
        <w:jc w:val="center"/>
      </w:pPr>
      <w:r w:rsidRPr="00206F9E">
        <w:rPr>
          <w:b/>
        </w:rPr>
        <w:t>South Carolina General Assembly</w:t>
      </w:r>
    </w:p>
    <w:p w:rsidR="00206F9E" w:rsidRDefault="00206F9E" w:rsidP="00206F9E">
      <w:pPr>
        <w:widowControl w:val="0"/>
        <w:jc w:val="center"/>
      </w:pPr>
      <w:r>
        <w:t>120th Session, 2013-2014</w:t>
      </w:r>
    </w:p>
    <w:p w:rsidR="00206F9E" w:rsidRDefault="00206F9E" w:rsidP="00206F9E">
      <w:pPr>
        <w:widowControl w:val="0"/>
        <w:jc w:val="left"/>
      </w:pPr>
    </w:p>
    <w:p w:rsidR="00206F9E" w:rsidRDefault="00206F9E" w:rsidP="00206F9E">
      <w:pPr>
        <w:widowControl w:val="0"/>
        <w:jc w:val="left"/>
        <w:rPr>
          <w:b/>
        </w:rPr>
      </w:pPr>
      <w:r w:rsidRPr="00206F9E">
        <w:rPr>
          <w:b/>
        </w:rPr>
        <w:t>S.</w:t>
      </w:r>
      <w:r>
        <w:rPr>
          <w:b/>
        </w:rPr>
        <w:t xml:space="preserve"> </w:t>
      </w:r>
      <w:r w:rsidRPr="00206F9E">
        <w:rPr>
          <w:b/>
        </w:rPr>
        <w:t>726</w:t>
      </w:r>
    </w:p>
    <w:p w:rsidR="00206F9E" w:rsidRDefault="00206F9E" w:rsidP="00206F9E">
      <w:pPr>
        <w:widowControl w:val="0"/>
        <w:jc w:val="left"/>
        <w:rPr>
          <w:b/>
        </w:rPr>
      </w:pPr>
    </w:p>
    <w:p w:rsidR="00206F9E" w:rsidRDefault="00206F9E" w:rsidP="00206F9E">
      <w:pPr>
        <w:widowControl w:val="0"/>
        <w:jc w:val="left"/>
      </w:pPr>
      <w:r w:rsidRPr="00206F9E">
        <w:rPr>
          <w:b/>
        </w:rPr>
        <w:t>STATUS INFORMATION</w:t>
      </w:r>
    </w:p>
    <w:p w:rsidR="00206F9E" w:rsidRDefault="00206F9E" w:rsidP="00206F9E">
      <w:pPr>
        <w:widowControl w:val="0"/>
        <w:jc w:val="left"/>
      </w:pPr>
    </w:p>
    <w:p w:rsidR="00206F9E" w:rsidRDefault="00206F9E" w:rsidP="00206F9E">
      <w:pPr>
        <w:widowControl w:val="0"/>
        <w:jc w:val="left"/>
      </w:pPr>
      <w:r>
        <w:t>Senate Resolution</w:t>
      </w:r>
    </w:p>
    <w:p w:rsidR="00206F9E" w:rsidRDefault="00206F9E" w:rsidP="00206F9E">
      <w:pPr>
        <w:widowControl w:val="0"/>
        <w:jc w:val="left"/>
      </w:pPr>
      <w:r>
        <w:t>Sponsors: Senator Lourie</w:t>
      </w:r>
    </w:p>
    <w:p w:rsidR="00206F9E" w:rsidRDefault="00206F9E" w:rsidP="00206F9E">
      <w:pPr>
        <w:widowControl w:val="0"/>
        <w:jc w:val="left"/>
      </w:pPr>
      <w:r>
        <w:t>Document Path: l:\council\bills\ggs\22573vr13.docx</w:t>
      </w:r>
    </w:p>
    <w:p w:rsidR="00206F9E" w:rsidRDefault="00206F9E" w:rsidP="00206F9E">
      <w:pPr>
        <w:widowControl w:val="0"/>
        <w:jc w:val="left"/>
      </w:pPr>
    </w:p>
    <w:p w:rsidR="00206F9E" w:rsidRDefault="00206F9E" w:rsidP="00206F9E">
      <w:pPr>
        <w:widowControl w:val="0"/>
        <w:jc w:val="left"/>
      </w:pPr>
      <w:r>
        <w:t>Introduced in the Senate on May 23, 2013</w:t>
      </w:r>
    </w:p>
    <w:p w:rsidR="00206F9E" w:rsidRDefault="00206F9E" w:rsidP="00206F9E">
      <w:pPr>
        <w:widowControl w:val="0"/>
        <w:jc w:val="left"/>
      </w:pPr>
      <w:r>
        <w:t>Adopted by the Senate on May 23, 2013</w:t>
      </w:r>
    </w:p>
    <w:p w:rsidR="00206F9E" w:rsidRDefault="00206F9E" w:rsidP="00206F9E">
      <w:pPr>
        <w:widowControl w:val="0"/>
        <w:jc w:val="left"/>
      </w:pPr>
    </w:p>
    <w:p w:rsidR="00206F9E" w:rsidRDefault="00206F9E" w:rsidP="00206F9E">
      <w:pPr>
        <w:widowControl w:val="0"/>
        <w:jc w:val="left"/>
      </w:pPr>
      <w:r>
        <w:t xml:space="preserve">Summary: </w:t>
      </w:r>
      <w:r w:rsidR="003E2007">
        <w:t>Dr. Shirley A. Watson</w:t>
      </w:r>
    </w:p>
    <w:p w:rsidR="00206F9E" w:rsidRDefault="00206F9E" w:rsidP="00206F9E">
      <w:pPr>
        <w:widowControl w:val="0"/>
        <w:jc w:val="left"/>
      </w:pPr>
    </w:p>
    <w:p w:rsidR="00206F9E" w:rsidRDefault="00206F9E" w:rsidP="00206F9E">
      <w:pPr>
        <w:widowControl w:val="0"/>
        <w:jc w:val="left"/>
      </w:pPr>
    </w:p>
    <w:p w:rsidR="00206F9E" w:rsidRDefault="00206F9E" w:rsidP="00206F9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06F9E">
        <w:rPr>
          <w:b/>
        </w:rPr>
        <w:t>HISTORY OF LEGISLATIVE ACTIONS</w:t>
      </w:r>
    </w:p>
    <w:p w:rsidR="00206F9E" w:rsidRDefault="00206F9E" w:rsidP="00206F9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06F9E" w:rsidRPr="00206F9E" w:rsidRDefault="00206F9E" w:rsidP="00206F9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06F9E">
        <w:rPr>
          <w:u w:val="single"/>
        </w:rPr>
        <w:tab/>
        <w:t>Date</w:t>
      </w:r>
      <w:r w:rsidRPr="00206F9E">
        <w:rPr>
          <w:u w:val="single"/>
        </w:rPr>
        <w:tab/>
        <w:t>Body</w:t>
      </w:r>
      <w:r w:rsidRPr="00206F9E">
        <w:rPr>
          <w:u w:val="single"/>
        </w:rPr>
        <w:tab/>
        <w:t>Action Description with journal page number</w:t>
      </w:r>
      <w:r w:rsidRPr="00206F9E">
        <w:rPr>
          <w:u w:val="single"/>
        </w:rPr>
        <w:tab/>
      </w:r>
      <w:bookmarkStart w:id="0" w:name="_GoBack"/>
      <w:bookmarkEnd w:id="0"/>
    </w:p>
    <w:p w:rsidR="006D4AB9" w:rsidRDefault="006D4AB9" w:rsidP="006D4AB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5/23/2013</w:t>
      </w:r>
      <w:r>
        <w:tab/>
        <w:t>Senate</w:t>
      </w:r>
      <w:r>
        <w:tab/>
      </w:r>
      <w:r w:rsidRPr="0038556E">
        <w:t>Introduced and adopted (</w:t>
      </w:r>
      <w:hyperlink r:id="rId8" w:history="1">
        <w:r w:rsidRPr="0038556E">
          <w:rPr>
            <w:rStyle w:val="Hyperlink"/>
          </w:rPr>
          <w:t>Senate Journal</w:t>
        </w:r>
        <w:r w:rsidRPr="0038556E">
          <w:rPr>
            <w:rStyle w:val="Hyperlink"/>
          </w:rPr>
          <w:noBreakHyphen/>
          <w:t>page 5</w:t>
        </w:r>
      </w:hyperlink>
      <w:r w:rsidRPr="0038556E">
        <w:t>)</w:t>
      </w:r>
    </w:p>
    <w:p w:rsidR="006D4AB9" w:rsidRDefault="006D4AB9" w:rsidP="006D4AB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06F9E" w:rsidRPr="00206F9E" w:rsidRDefault="00206F9E" w:rsidP="00206F9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06F9E" w:rsidRDefault="00206F9E" w:rsidP="00206F9E">
      <w:r w:rsidRPr="00206F9E">
        <w:rPr>
          <w:b/>
        </w:rPr>
        <w:t>VERSIONS OF THIS BILL</w:t>
      </w:r>
    </w:p>
    <w:p w:rsidR="00206F9E" w:rsidRDefault="00206F9E" w:rsidP="00206F9E"/>
    <w:p w:rsidR="00206F9E" w:rsidRDefault="00351BEA" w:rsidP="00206F9E">
      <w:hyperlink r:id="rId9" w:history="1">
        <w:r w:rsidR="00206F9E">
          <w:rPr>
            <w:rStyle w:val="Hyperlink"/>
          </w:rPr>
          <w:t>5/23/2013</w:t>
        </w:r>
      </w:hyperlink>
    </w:p>
    <w:p w:rsidR="00206F9E" w:rsidRDefault="00206F9E" w:rsidP="00206F9E"/>
    <w:p w:rsidR="00206F9E" w:rsidRDefault="00206F9E" w:rsidP="00206F9E">
      <w:pPr>
        <w:sectPr w:rsidR="00206F9E" w:rsidSect="00206F9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D22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324B8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A1BA8" w:rsidRDefault="005A1BA8" w:rsidP="005A1B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HONOR DR. SHIRLEY A. WATSON, PRINCIPAL OF L. W. CONDER ELEMENTARY SCHOOL, FOR HER THIRTY</w:t>
      </w:r>
      <w:r w:rsidR="00021C3C">
        <w:noBreakHyphen/>
      </w:r>
      <w:r>
        <w:t>FIVE YEARS OF DEDICATED SERVICE AS AN EDUCATOR</w:t>
      </w:r>
      <w:r w:rsidR="00874842">
        <w:t xml:space="preserve"> AND ADMINISTRATOR IN THE PUBLIC SCHOOL SYSTEM</w:t>
      </w:r>
      <w:r>
        <w:t xml:space="preserve">, TO CONGRATULATE HER ON THE OCCASION OF HER RETIREMENT, AND TO WISH HER WELL IN HER FUTURE ENDEAVORS. 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5A1BA8" w:rsidRDefault="005A1BA8" w:rsidP="005A1B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4" w:name="titleend"/>
      <w:bookmarkEnd w:id="4"/>
      <w:r>
        <w:t xml:space="preserve">Whereas, having served the students of South Carolina as an educator </w:t>
      </w:r>
      <w:r w:rsidR="00874842">
        <w:t xml:space="preserve">and administrator </w:t>
      </w:r>
      <w:r w:rsidR="00F65E78">
        <w:t>in the public school</w:t>
      </w:r>
      <w:r w:rsidR="00874842">
        <w:t xml:space="preserve"> </w:t>
      </w:r>
      <w:r w:rsidR="00F65E78">
        <w:t>s</w:t>
      </w:r>
      <w:r w:rsidR="00874842">
        <w:t>ystem</w:t>
      </w:r>
      <w:r w:rsidR="00F65E78">
        <w:t xml:space="preserve"> </w:t>
      </w:r>
      <w:r>
        <w:t xml:space="preserve">for </w:t>
      </w:r>
      <w:r w:rsidR="00874842">
        <w:t>more than</w:t>
      </w:r>
      <w:r>
        <w:t xml:space="preserve"> thirty</w:t>
      </w:r>
      <w:r w:rsidR="00021C3C">
        <w:noBreakHyphen/>
      </w:r>
      <w:r>
        <w:t xml:space="preserve">five years, Dr. Shirley A. Watson, principal of L. W. Conder Elementary </w:t>
      </w:r>
      <w:r w:rsidR="00B3637E">
        <w:t>S</w:t>
      </w:r>
      <w:r>
        <w:t>chool</w:t>
      </w:r>
      <w:r w:rsidR="00F65E78">
        <w:t xml:space="preserve"> in Richland </w:t>
      </w:r>
      <w:r w:rsidR="00874842">
        <w:t>School</w:t>
      </w:r>
      <w:r w:rsidR="00F65E78">
        <w:t xml:space="preserve"> District 2</w:t>
      </w:r>
      <w:r>
        <w:t xml:space="preserve">, will be leaving the post she has long served with distinction on June 30, 2013; and </w:t>
      </w:r>
    </w:p>
    <w:p w:rsidR="005A1BA8" w:rsidRDefault="005A1BA8" w:rsidP="005A1B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F65E78" w:rsidRDefault="005A1BA8" w:rsidP="005A1B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Whereas, </w:t>
      </w:r>
      <w:r w:rsidR="00874842">
        <w:t>Dr. Watson has worked in Richland School District 2 for twenty years.  P</w:t>
      </w:r>
      <w:r>
        <w:t xml:space="preserve">rior to her appointment as the principal of Conder Elementary, Dr. Watson </w:t>
      </w:r>
      <w:r w:rsidR="00F65E78">
        <w:t xml:space="preserve">served as an assistant administrator at Dent Middle School; and </w:t>
      </w:r>
    </w:p>
    <w:p w:rsidR="00F65E78" w:rsidRDefault="00F65E78" w:rsidP="005A1B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5A1BA8" w:rsidRDefault="00F65E78" w:rsidP="005A1B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Whereas, in addition to </w:t>
      </w:r>
      <w:r w:rsidR="00874842">
        <w:t>working</w:t>
      </w:r>
      <w:r>
        <w:t xml:space="preserve"> in the Richland County public school system, she </w:t>
      </w:r>
      <w:r w:rsidR="00874842">
        <w:t xml:space="preserve">served the children </w:t>
      </w:r>
      <w:r w:rsidR="005A1BA8">
        <w:t xml:space="preserve">in Greenwood </w:t>
      </w:r>
      <w:r w:rsidR="00874842">
        <w:t xml:space="preserve">School </w:t>
      </w:r>
      <w:r w:rsidR="005A1BA8">
        <w:t>District 50 and Sumter School District 17 as a guidance counselor, teacher, and assistant principal; and</w:t>
      </w:r>
    </w:p>
    <w:p w:rsidR="005A1BA8" w:rsidRDefault="005A1BA8" w:rsidP="005A1B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F65E78" w:rsidRDefault="00F65E78" w:rsidP="005A1B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Whereas, Dr Watson earned a </w:t>
      </w:r>
      <w:r w:rsidR="00874842">
        <w:t>b</w:t>
      </w:r>
      <w:r>
        <w:t>achelor</w:t>
      </w:r>
      <w:r w:rsidR="00021C3C" w:rsidRPr="00021C3C">
        <w:t>’</w:t>
      </w:r>
      <w:r>
        <w:t xml:space="preserve">s degree in </w:t>
      </w:r>
      <w:r w:rsidR="00874842">
        <w:t>e</w:t>
      </w:r>
      <w:r>
        <w:t xml:space="preserve">lementary </w:t>
      </w:r>
      <w:r w:rsidR="00874842">
        <w:t>e</w:t>
      </w:r>
      <w:r>
        <w:t xml:space="preserve">ducation from Lander University, a </w:t>
      </w:r>
      <w:r w:rsidR="00874842">
        <w:t>m</w:t>
      </w:r>
      <w:r>
        <w:t>aster</w:t>
      </w:r>
      <w:r w:rsidR="00021C3C" w:rsidRPr="00021C3C">
        <w:t>’</w:t>
      </w:r>
      <w:r>
        <w:t xml:space="preserve">s degree in </w:t>
      </w:r>
      <w:r w:rsidR="00874842">
        <w:t>h</w:t>
      </w:r>
      <w:r>
        <w:t xml:space="preserve">uman </w:t>
      </w:r>
      <w:r w:rsidR="00874842">
        <w:t>r</w:t>
      </w:r>
      <w:r>
        <w:t xml:space="preserve">esources from Clemson University, and a </w:t>
      </w:r>
      <w:r w:rsidR="00874842">
        <w:t>d</w:t>
      </w:r>
      <w:r>
        <w:t>octorate degree</w:t>
      </w:r>
      <w:r w:rsidR="00067293">
        <w:t xml:space="preserve"> in </w:t>
      </w:r>
      <w:r w:rsidR="00874842">
        <w:t>e</w:t>
      </w:r>
      <w:r w:rsidR="00067293">
        <w:t xml:space="preserve">ducational </w:t>
      </w:r>
      <w:r w:rsidR="00874842">
        <w:t>a</w:t>
      </w:r>
      <w:r w:rsidR="00067293">
        <w:t>dministration from South Carolina State University; an</w:t>
      </w:r>
      <w:r w:rsidR="00B3637E">
        <w:t>d</w:t>
      </w:r>
    </w:p>
    <w:p w:rsidR="00F65E78" w:rsidRDefault="00F65E78" w:rsidP="005A1B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067293" w:rsidRDefault="005A1BA8" w:rsidP="005A1B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lastRenderedPageBreak/>
        <w:t>Whereas, Dr. Watson</w:t>
      </w:r>
      <w:r w:rsidR="00021C3C" w:rsidRPr="00021C3C">
        <w:t>’</w:t>
      </w:r>
      <w:r>
        <w:t>s educational philosophy can be encompassed by the phrase “Students Through Arts Reach Success”, and this philosophy was illustrated through</w:t>
      </w:r>
      <w:r w:rsidR="00067293">
        <w:t>out</w:t>
      </w:r>
      <w:r>
        <w:t xml:space="preserve"> her tenure at Conder Elementary</w:t>
      </w:r>
      <w:r w:rsidR="00067293">
        <w:t>; and</w:t>
      </w:r>
    </w:p>
    <w:p w:rsidR="00067293" w:rsidRDefault="00067293" w:rsidP="005A1B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5A1BA8" w:rsidRDefault="00067293" w:rsidP="005A1B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Whereas, during her tenure</w:t>
      </w:r>
      <w:r w:rsidR="00BB5374">
        <w:t xml:space="preserve"> as principal, C</w:t>
      </w:r>
      <w:r>
        <w:t>ond</w:t>
      </w:r>
      <w:r w:rsidR="00BB5374">
        <w:t>e</w:t>
      </w:r>
      <w:r>
        <w:t>r</w:t>
      </w:r>
      <w:r w:rsidR="005A1BA8">
        <w:t xml:space="preserve"> </w:t>
      </w:r>
      <w:r w:rsidR="00BB5374">
        <w:t xml:space="preserve">Elementary </w:t>
      </w:r>
      <w:r w:rsidR="005A1BA8">
        <w:t>became an Arts Magnet School</w:t>
      </w:r>
      <w:r>
        <w:t>,</w:t>
      </w:r>
      <w:r w:rsidR="005A1BA8">
        <w:t xml:space="preserve"> was designated as a Magne</w:t>
      </w:r>
      <w:r>
        <w:t>t School of Distinction in 2013</w:t>
      </w:r>
      <w:r w:rsidR="00BB5374">
        <w:t>,</w:t>
      </w:r>
      <w:r w:rsidR="005A1BA8">
        <w:t xml:space="preserve"> </w:t>
      </w:r>
      <w:r w:rsidR="00BB5374">
        <w:t>was selected as the State School of Character during 2011</w:t>
      </w:r>
      <w:r w:rsidR="00021C3C">
        <w:noBreakHyphen/>
      </w:r>
      <w:r w:rsidR="00BB5374">
        <w:t xml:space="preserve">2012, </w:t>
      </w:r>
      <w:r>
        <w:t xml:space="preserve">and </w:t>
      </w:r>
      <w:r w:rsidR="005A1BA8">
        <w:t xml:space="preserve">has been recognized by the South Carolina Arts Commission as an Arts Basic Curriculum School; and </w:t>
      </w:r>
    </w:p>
    <w:p w:rsidR="005A1BA8" w:rsidRDefault="005A1BA8" w:rsidP="005A1B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5A1BA8" w:rsidRDefault="005A1BA8" w:rsidP="005A1B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Whereas, many students </w:t>
      </w:r>
      <w:r w:rsidR="00BB5374">
        <w:t xml:space="preserve">who attended Conder Elementary </w:t>
      </w:r>
      <w:r>
        <w:t>have been selected for district magnet programs at the middle school level as a result of the excellent arts programs instituted under Dr. Watson</w:t>
      </w:r>
      <w:r w:rsidR="00021C3C" w:rsidRPr="00021C3C">
        <w:t>’</w:t>
      </w:r>
      <w:r>
        <w:t>s leadership; and</w:t>
      </w:r>
    </w:p>
    <w:p w:rsidR="005A1BA8" w:rsidRDefault="005A1BA8" w:rsidP="005A1B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5A1BA8" w:rsidRDefault="005A1BA8" w:rsidP="005A1B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Whereas, along with the numerous awards for the school, Dr. Watson has been personally recognized as the 2009</w:t>
      </w:r>
      <w:r w:rsidR="00021C3C">
        <w:noBreakHyphen/>
      </w:r>
      <w:r>
        <w:t>2010 Region XI Magnet School o</w:t>
      </w:r>
      <w:r w:rsidR="00021C3C">
        <w:t>f America Principal of the Year and</w:t>
      </w:r>
      <w:r w:rsidR="00067293">
        <w:t xml:space="preserve"> the </w:t>
      </w:r>
      <w:r>
        <w:t>2011</w:t>
      </w:r>
      <w:r w:rsidR="00021C3C">
        <w:noBreakHyphen/>
      </w:r>
      <w:r w:rsidR="00B3637E">
        <w:t>2012 Col</w:t>
      </w:r>
      <w:r>
        <w:t>umbia Area Reading Council</w:t>
      </w:r>
      <w:r w:rsidR="00021C3C" w:rsidRPr="00021C3C">
        <w:t>’</w:t>
      </w:r>
      <w:r>
        <w:t>s</w:t>
      </w:r>
      <w:r w:rsidR="00021C3C">
        <w:t xml:space="preserve"> Administrator of the Year.  S</w:t>
      </w:r>
      <w:r>
        <w:t xml:space="preserve">he </w:t>
      </w:r>
      <w:r w:rsidR="00021C3C">
        <w:t>also h</w:t>
      </w:r>
      <w:r>
        <w:t xml:space="preserve">as </w:t>
      </w:r>
      <w:r w:rsidR="00021C3C">
        <w:t xml:space="preserve">been </w:t>
      </w:r>
      <w:r>
        <w:t xml:space="preserve">selected to serve on the South Carolina Arts Commission </w:t>
      </w:r>
      <w:r w:rsidR="00021C3C">
        <w:t>board; and</w:t>
      </w:r>
    </w:p>
    <w:p w:rsidR="005A1BA8" w:rsidRDefault="005A1BA8" w:rsidP="005A1B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675FC8" w:rsidRDefault="00675FC8" w:rsidP="005A1B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Whereas, </w:t>
      </w:r>
      <w:r w:rsidR="00B54BAC">
        <w:t xml:space="preserve">Dr. </w:t>
      </w:r>
      <w:r>
        <w:t>Shirley Watson</w:t>
      </w:r>
      <w:r w:rsidR="00021C3C">
        <w:t xml:space="preserve"> now looks forward to spending time pursuing her many interests, including </w:t>
      </w:r>
      <w:r w:rsidR="00B54BAC">
        <w:t>cooking, gardening, cross stitching, and traveling with her husband, Joe, to explore historical sites; and</w:t>
      </w:r>
    </w:p>
    <w:p w:rsidR="00675FC8" w:rsidRDefault="00675FC8" w:rsidP="005A1B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5A1BA8" w:rsidRDefault="005A1BA8" w:rsidP="005A1B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Whereas, grateful for the immeasurable impact that Dr. Watson </w:t>
      </w:r>
      <w:r w:rsidR="00021C3C">
        <w:t xml:space="preserve">has </w:t>
      </w:r>
      <w:r>
        <w:t>had on the lives of countless students during her thirty</w:t>
      </w:r>
      <w:r w:rsidR="00021C3C">
        <w:noBreakHyphen/>
      </w:r>
      <w:r>
        <w:t xml:space="preserve">five years as an educator </w:t>
      </w:r>
      <w:r w:rsidR="00021C3C">
        <w:t xml:space="preserve">and administrator </w:t>
      </w:r>
      <w:r>
        <w:t>in the State of South Carolina, the Senate takes great pleasure in recognizing her service and wish</w:t>
      </w:r>
      <w:r w:rsidR="00B3637E">
        <w:t>ing</w:t>
      </w:r>
      <w:r>
        <w:t xml:space="preserve"> her well in her future endeavors. </w:t>
      </w:r>
      <w:r w:rsidR="00B3637E">
        <w:t xml:space="preserve"> </w:t>
      </w:r>
      <w:r>
        <w:t xml:space="preserve">Now, therefore, </w:t>
      </w:r>
    </w:p>
    <w:p w:rsidR="005A1BA8" w:rsidRDefault="005A1BA8" w:rsidP="005A1B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A1BA8" w:rsidRDefault="005A1BA8" w:rsidP="005A1B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5A1BA8" w:rsidRDefault="005A1BA8" w:rsidP="005A1B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A1BA8" w:rsidRDefault="005A1BA8" w:rsidP="005A1B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 the members of the South Carolina Senate, by this resolution, honor Dr. Shirley A. Watson, principal of L. W. Conder Elementary School, for her thirty</w:t>
      </w:r>
      <w:r w:rsidR="00021C3C">
        <w:noBreakHyphen/>
      </w:r>
      <w:r>
        <w:t>five years of dedicated service as an educator</w:t>
      </w:r>
      <w:r w:rsidR="00021C3C">
        <w:t xml:space="preserve"> and administrator in the public school system</w:t>
      </w:r>
      <w:r>
        <w:t xml:space="preserve">, congratulate her on the occasion of her retirement, and wish her well in her future endeavors. </w:t>
      </w:r>
    </w:p>
    <w:p w:rsidR="005A1BA8" w:rsidRDefault="005A1BA8" w:rsidP="005A1B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A1BA8" w:rsidRDefault="005A1BA8" w:rsidP="004D22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Be it further resolved that a copy of this resolution be forwarded to Dr. Shirley Watson.</w:t>
      </w:r>
    </w:p>
    <w:p w:rsidR="004D2267" w:rsidRDefault="00021C3C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D2267" w:rsidRDefault="004D2267" w:rsidP="00206F9E">
      <w:pPr>
        <w:suppressAutoHyphens/>
      </w:pPr>
    </w:p>
    <w:sectPr w:rsidR="004D2267" w:rsidSect="00206F9E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B5374" w:rsidRDefault="00BB5374" w:rsidP="009F0C77">
      <w:r>
        <w:separator/>
      </w:r>
    </w:p>
  </w:endnote>
  <w:endnote w:type="continuationSeparator" w:id="0">
    <w:p w:rsidR="00BB5374" w:rsidRDefault="00BB537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3B1125C6-B85C-4E2D-8180-1C3CF8C27D01}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2" w:fontKey="{1FD4FF4E-7A20-402F-AB64-2A5EF0B58046}"/>
    <w:embedBold r:id="rId3" w:fontKey="{3C81A103-8997-417D-A300-9C9C98184B99}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  <w:embedRegular r:id="rId4" w:fontKey="{BA51068C-5929-42C8-99CB-A3BA439985C3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8DD8D721-4CE6-4C1B-ACC1-32AE65735B6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6" w:fontKey="{C32F0C43-7073-4BDF-A415-DED6E7E905C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7" w:fontKey="{AF5A833F-1C26-4A91-A20F-C4C78709A30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7BEB2C13-D040-4B01-BFE0-4A276C1CD1C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6F9E" w:rsidRPr="004D2267" w:rsidRDefault="00206F9E" w:rsidP="004D226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[726]</w:t>
    </w:r>
    <w:r>
      <w:tab/>
    </w:r>
    <w:r w:rsidR="005E277C">
      <w:fldChar w:fldCharType="begin"/>
    </w:r>
    <w:r w:rsidR="005E277C">
      <w:instrText xml:space="preserve"> PAGE  \* MERGEFORMAT </w:instrText>
    </w:r>
    <w:r w:rsidR="005E277C">
      <w:fldChar w:fldCharType="separate"/>
    </w:r>
    <w:r w:rsidR="00351BEA">
      <w:rPr>
        <w:noProof/>
      </w:rPr>
      <w:t>1</w:t>
    </w:r>
    <w:r w:rsidR="005E277C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B5374" w:rsidRDefault="00BB5374" w:rsidP="009F0C77">
      <w:r>
        <w:separator/>
      </w:r>
    </w:p>
  </w:footnote>
  <w:footnote w:type="continuationSeparator" w:id="0">
    <w:p w:rsidR="00BB5374" w:rsidRDefault="00BB5374" w:rsidP="009F0C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947721"/>
    <w:multiLevelType w:val="hybridMultilevel"/>
    <w:tmpl w:val="1780F4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22573VR13"/>
    <w:docVar w:name="CoverBillType" w:val="r"/>
    <w:docVar w:name="docpath" w:val="L:\Council\bills\GGS\22573VR13.DOCX"/>
    <w:docVar w:name="dvBillNumber" w:val="726"/>
    <w:docVar w:name="dvBillNumberPrefix" w:val="S. "/>
    <w:docVar w:name="dvOriginalBody" w:val="Senate"/>
    <w:docVar w:name="dvSteno" w:val="GGS"/>
    <w:docVar w:name="NameofBody" w:val="s"/>
    <w:docVar w:name="vgroup2" w:val="Council"/>
  </w:docVars>
  <w:rsids>
    <w:rsidRoot w:val="00451144"/>
    <w:rsid w:val="00021C3C"/>
    <w:rsid w:val="00026C9A"/>
    <w:rsid w:val="00067293"/>
    <w:rsid w:val="000965A1"/>
    <w:rsid w:val="000E1785"/>
    <w:rsid w:val="000F39F2"/>
    <w:rsid w:val="001023A4"/>
    <w:rsid w:val="0010776B"/>
    <w:rsid w:val="001324B8"/>
    <w:rsid w:val="00133E66"/>
    <w:rsid w:val="00134ACF"/>
    <w:rsid w:val="00144E15"/>
    <w:rsid w:val="001A4A62"/>
    <w:rsid w:val="001A681E"/>
    <w:rsid w:val="001D08F2"/>
    <w:rsid w:val="002037CA"/>
    <w:rsid w:val="002047A2"/>
    <w:rsid w:val="00206F9E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51BEA"/>
    <w:rsid w:val="00364A6B"/>
    <w:rsid w:val="00393688"/>
    <w:rsid w:val="003D411E"/>
    <w:rsid w:val="003E2007"/>
    <w:rsid w:val="003E3C1E"/>
    <w:rsid w:val="003E6148"/>
    <w:rsid w:val="00400EAA"/>
    <w:rsid w:val="0041760A"/>
    <w:rsid w:val="00437AD6"/>
    <w:rsid w:val="00451144"/>
    <w:rsid w:val="004809EE"/>
    <w:rsid w:val="0048764C"/>
    <w:rsid w:val="004D2267"/>
    <w:rsid w:val="00511EE9"/>
    <w:rsid w:val="00521E00"/>
    <w:rsid w:val="00577C6C"/>
    <w:rsid w:val="0058501B"/>
    <w:rsid w:val="005A1BA8"/>
    <w:rsid w:val="005E277C"/>
    <w:rsid w:val="006215AA"/>
    <w:rsid w:val="006340D9"/>
    <w:rsid w:val="00643B8E"/>
    <w:rsid w:val="00665EBC"/>
    <w:rsid w:val="00675FC8"/>
    <w:rsid w:val="0069470D"/>
    <w:rsid w:val="006A476C"/>
    <w:rsid w:val="006C6A93"/>
    <w:rsid w:val="006D4AB9"/>
    <w:rsid w:val="006E02F9"/>
    <w:rsid w:val="00753C04"/>
    <w:rsid w:val="00756946"/>
    <w:rsid w:val="00757F80"/>
    <w:rsid w:val="00771EEC"/>
    <w:rsid w:val="00786819"/>
    <w:rsid w:val="007A1AEE"/>
    <w:rsid w:val="007A325A"/>
    <w:rsid w:val="007B2C61"/>
    <w:rsid w:val="007F1523"/>
    <w:rsid w:val="007F509E"/>
    <w:rsid w:val="007F5799"/>
    <w:rsid w:val="007F6947"/>
    <w:rsid w:val="00821CFA"/>
    <w:rsid w:val="00872729"/>
    <w:rsid w:val="00874842"/>
    <w:rsid w:val="008F4429"/>
    <w:rsid w:val="00932670"/>
    <w:rsid w:val="009352BB"/>
    <w:rsid w:val="009515B1"/>
    <w:rsid w:val="00990668"/>
    <w:rsid w:val="009F0C77"/>
    <w:rsid w:val="009F4DD1"/>
    <w:rsid w:val="00A3527C"/>
    <w:rsid w:val="00A64E80"/>
    <w:rsid w:val="00A741D9"/>
    <w:rsid w:val="00A9741D"/>
    <w:rsid w:val="00AD4B17"/>
    <w:rsid w:val="00B26FA6"/>
    <w:rsid w:val="00B3637E"/>
    <w:rsid w:val="00B54BAC"/>
    <w:rsid w:val="00B741CB"/>
    <w:rsid w:val="00B934F3"/>
    <w:rsid w:val="00BB5374"/>
    <w:rsid w:val="00BB6347"/>
    <w:rsid w:val="00BD2134"/>
    <w:rsid w:val="00C038D8"/>
    <w:rsid w:val="00C045DD"/>
    <w:rsid w:val="00C3136F"/>
    <w:rsid w:val="00C3483A"/>
    <w:rsid w:val="00C52C87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A3BD8"/>
    <w:rsid w:val="00DB3AC0"/>
    <w:rsid w:val="00DE68F0"/>
    <w:rsid w:val="00DF095E"/>
    <w:rsid w:val="00DF3845"/>
    <w:rsid w:val="00DF7E17"/>
    <w:rsid w:val="00E13166"/>
    <w:rsid w:val="00EB00A2"/>
    <w:rsid w:val="00EB1BF3"/>
    <w:rsid w:val="00EF3EEE"/>
    <w:rsid w:val="00F149A7"/>
    <w:rsid w:val="00F41A63"/>
    <w:rsid w:val="00F50BAF"/>
    <w:rsid w:val="00F52C10"/>
    <w:rsid w:val="00F65E78"/>
    <w:rsid w:val="00F73423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81DA1EDD-2023-4833-845D-222F8BCABD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ListParagraph">
    <w:name w:val="List Paragraph"/>
    <w:basedOn w:val="Normal"/>
    <w:uiPriority w:val="34"/>
    <w:qFormat/>
    <w:rsid w:val="005A1BA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A1BA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1BA8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06F9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3\05-23-13.docx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file:///p:\pprever\2013-14\726_20130523.docx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DB0558-6C8D-4677-8639-8200714861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3</Pages>
  <Words>603</Words>
  <Characters>3442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4037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726: Dr. Shirley A. Watson - South Carolina Legislature Online</dc:title>
  <dc:subject/>
  <dc:creator>GloriaShackelford</dc:creator>
  <cp:keywords/>
  <dc:description/>
  <cp:lastModifiedBy>N Cumfer</cp:lastModifiedBy>
  <cp:revision>7</cp:revision>
  <cp:lastPrinted>2013-05-23T13:23:00Z</cp:lastPrinted>
  <dcterms:created xsi:type="dcterms:W3CDTF">2013-05-23T17:40:00Z</dcterms:created>
  <dcterms:modified xsi:type="dcterms:W3CDTF">2014-12-04T20:46:00Z</dcterms:modified>
</cp:coreProperties>
</file>