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5C6" w:rsidRDefault="008265C6" w:rsidP="008265C6">
      <w:pPr>
        <w:widowControl w:val="0"/>
        <w:jc w:val="center"/>
      </w:pPr>
      <w:r w:rsidRPr="008265C6">
        <w:rPr>
          <w:b/>
        </w:rPr>
        <w:t>South Carolina General Assembly</w:t>
      </w:r>
    </w:p>
    <w:p w:rsidR="008265C6" w:rsidRDefault="008265C6" w:rsidP="008265C6">
      <w:pPr>
        <w:widowControl w:val="0"/>
        <w:jc w:val="center"/>
      </w:pPr>
      <w:r>
        <w:t>120th Session, 2013-2014</w:t>
      </w:r>
    </w:p>
    <w:p w:rsidR="008265C6" w:rsidRDefault="008265C6" w:rsidP="008265C6">
      <w:pPr>
        <w:widowControl w:val="0"/>
      </w:pPr>
    </w:p>
    <w:p w:rsidR="008265C6" w:rsidRDefault="008265C6" w:rsidP="008265C6">
      <w:pPr>
        <w:widowControl w:val="0"/>
        <w:rPr>
          <w:b/>
        </w:rPr>
      </w:pPr>
      <w:r w:rsidRPr="008265C6">
        <w:rPr>
          <w:b/>
        </w:rPr>
        <w:t>S.</w:t>
      </w:r>
      <w:r>
        <w:rPr>
          <w:b/>
        </w:rPr>
        <w:t xml:space="preserve"> </w:t>
      </w:r>
      <w:r w:rsidRPr="008265C6">
        <w:rPr>
          <w:b/>
        </w:rPr>
        <w:t>749</w:t>
      </w:r>
    </w:p>
    <w:p w:rsidR="008265C6" w:rsidRDefault="008265C6" w:rsidP="008265C6">
      <w:pPr>
        <w:widowControl w:val="0"/>
        <w:rPr>
          <w:b/>
        </w:rPr>
      </w:pPr>
    </w:p>
    <w:p w:rsidR="008265C6" w:rsidRDefault="008265C6" w:rsidP="008265C6">
      <w:pPr>
        <w:widowControl w:val="0"/>
      </w:pPr>
      <w:r w:rsidRPr="008265C6">
        <w:rPr>
          <w:b/>
        </w:rPr>
        <w:t>STATUS INFORMATION</w:t>
      </w:r>
    </w:p>
    <w:p w:rsidR="008265C6" w:rsidRDefault="008265C6" w:rsidP="008265C6">
      <w:pPr>
        <w:widowControl w:val="0"/>
      </w:pPr>
    </w:p>
    <w:p w:rsidR="008265C6" w:rsidRDefault="008265C6" w:rsidP="008265C6">
      <w:pPr>
        <w:widowControl w:val="0"/>
      </w:pPr>
      <w:r>
        <w:t>Concurrent Resolution</w:t>
      </w:r>
    </w:p>
    <w:p w:rsidR="008265C6" w:rsidRDefault="00446F79" w:rsidP="008265C6">
      <w:pPr>
        <w:widowControl w:val="0"/>
      </w:pPr>
      <w:r>
        <w:t>Sponsors: Senators Courson, Alexander, Bryant, Cromer, Hayes, Allen, Bright, Campsen, Coleman, Davis, Fair, Bennett, Cleary, Campbell, Corbin, Gregory, Grooms, Hembree, Hutto, Jackson, Johnson, Leatherman, Lourie, Malloy, L. Martin, S. Martin, Massey, Matthews, McElveen, McGill, Nicholson, O'Dell, Peeler, Pinckney, Rankin, Reese, Scott, Setzler, Shealy, Sheheen, Thurmond, Turner, Verdin, Williams and Young</w:t>
      </w:r>
    </w:p>
    <w:p w:rsidR="008265C6" w:rsidRDefault="008265C6" w:rsidP="008265C6">
      <w:pPr>
        <w:widowControl w:val="0"/>
      </w:pPr>
      <w:r>
        <w:t>Document Path: l:\s-res\jec\008valo.mrh.jec.docx</w:t>
      </w:r>
    </w:p>
    <w:p w:rsidR="008265C6" w:rsidRDefault="008265C6" w:rsidP="008265C6">
      <w:pPr>
        <w:widowControl w:val="0"/>
      </w:pPr>
    </w:p>
    <w:p w:rsidR="003D7C68" w:rsidRDefault="003D7C68" w:rsidP="008265C6">
      <w:pPr>
        <w:widowControl w:val="0"/>
      </w:pPr>
      <w:r>
        <w:t>Introduced in the Senate on May 29, 2013</w:t>
      </w:r>
    </w:p>
    <w:p w:rsidR="003D7C68" w:rsidRDefault="003D7C68" w:rsidP="008265C6">
      <w:pPr>
        <w:widowControl w:val="0"/>
      </w:pPr>
      <w:r>
        <w:t>Introduced in the House on June 5, 2013</w:t>
      </w:r>
    </w:p>
    <w:p w:rsidR="003D7C68" w:rsidRDefault="003D7C68" w:rsidP="008265C6">
      <w:pPr>
        <w:widowControl w:val="0"/>
      </w:pPr>
      <w:r>
        <w:t>Adopted by the General Assembly on June 5, 2013</w:t>
      </w:r>
    </w:p>
    <w:p w:rsidR="003D7C68" w:rsidRDefault="003D7C68" w:rsidP="008265C6">
      <w:pPr>
        <w:widowControl w:val="0"/>
      </w:pPr>
    </w:p>
    <w:p w:rsidR="008265C6" w:rsidRDefault="008265C6" w:rsidP="008265C6">
      <w:pPr>
        <w:widowControl w:val="0"/>
      </w:pPr>
      <w:r>
        <w:t xml:space="preserve">Summary: </w:t>
      </w:r>
      <w:r w:rsidR="00AD74D8">
        <w:t>Medal of Valor</w:t>
      </w:r>
    </w:p>
    <w:p w:rsidR="008265C6" w:rsidRDefault="008265C6" w:rsidP="008265C6">
      <w:pPr>
        <w:widowControl w:val="0"/>
      </w:pPr>
    </w:p>
    <w:p w:rsidR="008265C6" w:rsidRDefault="008265C6" w:rsidP="008265C6">
      <w:pPr>
        <w:widowControl w:val="0"/>
      </w:pPr>
    </w:p>
    <w:p w:rsidR="008265C6" w:rsidRDefault="008265C6" w:rsidP="008265C6">
      <w:pPr>
        <w:widowControl w:val="0"/>
        <w:tabs>
          <w:tab w:val="center" w:pos="590"/>
          <w:tab w:val="center" w:pos="1440"/>
          <w:tab w:val="left" w:pos="1872"/>
          <w:tab w:val="left" w:pos="9187"/>
        </w:tabs>
      </w:pPr>
      <w:r w:rsidRPr="008265C6">
        <w:rPr>
          <w:b/>
        </w:rPr>
        <w:t>HISTORY OF LEGISLATIVE ACTIONS</w:t>
      </w:r>
    </w:p>
    <w:p w:rsidR="008265C6" w:rsidRDefault="008265C6" w:rsidP="008265C6">
      <w:pPr>
        <w:widowControl w:val="0"/>
        <w:tabs>
          <w:tab w:val="center" w:pos="590"/>
          <w:tab w:val="center" w:pos="1440"/>
          <w:tab w:val="left" w:pos="1872"/>
          <w:tab w:val="left" w:pos="9187"/>
        </w:tabs>
      </w:pPr>
    </w:p>
    <w:p w:rsidR="008265C6" w:rsidRPr="008265C6" w:rsidRDefault="008265C6" w:rsidP="008265C6">
      <w:pPr>
        <w:widowControl w:val="0"/>
        <w:tabs>
          <w:tab w:val="center" w:pos="590"/>
          <w:tab w:val="center" w:pos="1440"/>
          <w:tab w:val="left" w:pos="1872"/>
          <w:tab w:val="left" w:pos="9187"/>
        </w:tabs>
      </w:pPr>
      <w:bookmarkStart w:id="0" w:name="_GoBack"/>
      <w:r w:rsidRPr="008265C6">
        <w:rPr>
          <w:u w:val="single"/>
        </w:rPr>
        <w:tab/>
        <w:t>Date</w:t>
      </w:r>
      <w:r w:rsidRPr="008265C6">
        <w:rPr>
          <w:u w:val="single"/>
        </w:rPr>
        <w:tab/>
        <w:t>Body</w:t>
      </w:r>
      <w:r w:rsidRPr="008265C6">
        <w:rPr>
          <w:u w:val="single"/>
        </w:rPr>
        <w:tab/>
        <w:t>Action Description with journal page number</w:t>
      </w:r>
      <w:r w:rsidRPr="008265C6">
        <w:rPr>
          <w:u w:val="single"/>
        </w:rPr>
        <w:tab/>
      </w:r>
      <w:bookmarkEnd w:id="0"/>
    </w:p>
    <w:p w:rsidR="00E21794" w:rsidRDefault="00E21794" w:rsidP="00E21794">
      <w:pPr>
        <w:widowControl w:val="0"/>
        <w:tabs>
          <w:tab w:val="right" w:pos="1008"/>
          <w:tab w:val="left" w:pos="1152"/>
          <w:tab w:val="left" w:pos="1872"/>
          <w:tab w:val="left" w:pos="9187"/>
        </w:tabs>
        <w:ind w:left="2088" w:hanging="2088"/>
      </w:pPr>
      <w:r>
        <w:tab/>
        <w:t>5/29/2013</w:t>
      </w:r>
      <w:r>
        <w:tab/>
        <w:t>Senate</w:t>
      </w:r>
      <w:r>
        <w:tab/>
      </w:r>
      <w:r w:rsidRPr="00F66C75">
        <w:t>Introduced, place</w:t>
      </w:r>
      <w:r>
        <w:t xml:space="preserve">d on calendar without reference </w:t>
      </w:r>
      <w:r w:rsidRPr="00F66C75">
        <w:t>(</w:t>
      </w:r>
      <w:hyperlink r:id="rId7" w:history="1">
        <w:r w:rsidRPr="00F66C75">
          <w:rPr>
            <w:rStyle w:val="Hyperlink"/>
          </w:rPr>
          <w:t>Senate Journal</w:t>
        </w:r>
        <w:r w:rsidRPr="00F66C75">
          <w:rPr>
            <w:rStyle w:val="Hyperlink"/>
          </w:rPr>
          <w:noBreakHyphen/>
          <w:t>page 16</w:t>
        </w:r>
      </w:hyperlink>
      <w:r w:rsidRPr="00F66C75">
        <w:t>)</w:t>
      </w:r>
    </w:p>
    <w:p w:rsidR="00E21794" w:rsidRDefault="00E21794" w:rsidP="00E21794">
      <w:pPr>
        <w:widowControl w:val="0"/>
        <w:tabs>
          <w:tab w:val="right" w:pos="1008"/>
          <w:tab w:val="left" w:pos="1152"/>
          <w:tab w:val="left" w:pos="1872"/>
          <w:tab w:val="left" w:pos="9187"/>
        </w:tabs>
        <w:ind w:left="2088" w:hanging="2088"/>
      </w:pPr>
      <w:r>
        <w:tab/>
        <w:t>6/4/2013</w:t>
      </w:r>
      <w:r>
        <w:tab/>
        <w:t>Senate</w:t>
      </w:r>
      <w:r>
        <w:tab/>
      </w:r>
      <w:r w:rsidRPr="00F66C75">
        <w:t>Adopted, sent to House (</w:t>
      </w:r>
      <w:hyperlink r:id="rId8" w:history="1">
        <w:r w:rsidRPr="00F66C75">
          <w:rPr>
            <w:rStyle w:val="Hyperlink"/>
          </w:rPr>
          <w:t>Senate Journal</w:t>
        </w:r>
        <w:r w:rsidRPr="00F66C75">
          <w:rPr>
            <w:rStyle w:val="Hyperlink"/>
          </w:rPr>
          <w:noBreakHyphen/>
          <w:t>page 136</w:t>
        </w:r>
      </w:hyperlink>
      <w:r w:rsidRPr="00F66C75">
        <w:t>)</w:t>
      </w:r>
    </w:p>
    <w:p w:rsidR="00E21794" w:rsidRDefault="00E21794" w:rsidP="00E21794">
      <w:pPr>
        <w:widowControl w:val="0"/>
        <w:tabs>
          <w:tab w:val="right" w:pos="1008"/>
          <w:tab w:val="left" w:pos="1152"/>
          <w:tab w:val="left" w:pos="1872"/>
          <w:tab w:val="left" w:pos="9187"/>
        </w:tabs>
        <w:ind w:left="2088" w:hanging="2088"/>
      </w:pPr>
      <w:r>
        <w:tab/>
        <w:t>6/5/2013</w:t>
      </w:r>
      <w:r>
        <w:tab/>
        <w:t>House</w:t>
      </w:r>
      <w:r>
        <w:tab/>
      </w:r>
      <w:r w:rsidRPr="00F66C75">
        <w:t>Introduced, ado</w:t>
      </w:r>
      <w:r>
        <w:t xml:space="preserve">pted, returned with concurrence </w:t>
      </w:r>
      <w:r w:rsidRPr="00F66C75">
        <w:t>(</w:t>
      </w:r>
      <w:hyperlink r:id="rId9" w:history="1">
        <w:r w:rsidRPr="00F66C75">
          <w:rPr>
            <w:rStyle w:val="Hyperlink"/>
          </w:rPr>
          <w:t>House Journal</w:t>
        </w:r>
        <w:r w:rsidRPr="00F66C75">
          <w:rPr>
            <w:rStyle w:val="Hyperlink"/>
          </w:rPr>
          <w:noBreakHyphen/>
          <w:t>page 5</w:t>
        </w:r>
      </w:hyperlink>
      <w:r w:rsidRPr="00F66C75">
        <w:t>)</w:t>
      </w:r>
    </w:p>
    <w:p w:rsidR="00E21794" w:rsidRDefault="00E21794" w:rsidP="00E21794">
      <w:pPr>
        <w:widowControl w:val="0"/>
        <w:tabs>
          <w:tab w:val="right" w:pos="1008"/>
          <w:tab w:val="left" w:pos="1152"/>
          <w:tab w:val="left" w:pos="1872"/>
          <w:tab w:val="left" w:pos="9187"/>
        </w:tabs>
        <w:ind w:left="2088" w:hanging="2088"/>
      </w:pPr>
      <w:r>
        <w:tab/>
        <w:t>5/1/2014</w:t>
      </w:r>
      <w:r>
        <w:tab/>
      </w:r>
      <w:r>
        <w:tab/>
      </w:r>
      <w:r w:rsidRPr="00F66C75">
        <w:t>Scrivener's error corrected</w:t>
      </w:r>
    </w:p>
    <w:p w:rsidR="00E21794" w:rsidRDefault="00E21794" w:rsidP="00E21794">
      <w:pPr>
        <w:widowControl w:val="0"/>
        <w:tabs>
          <w:tab w:val="right" w:pos="1008"/>
          <w:tab w:val="left" w:pos="1152"/>
          <w:tab w:val="left" w:pos="1872"/>
          <w:tab w:val="left" w:pos="9187"/>
        </w:tabs>
        <w:ind w:left="2088" w:hanging="2088"/>
      </w:pPr>
    </w:p>
    <w:p w:rsidR="008265C6" w:rsidRPr="008265C6" w:rsidRDefault="008265C6" w:rsidP="008265C6">
      <w:pPr>
        <w:widowControl w:val="0"/>
        <w:tabs>
          <w:tab w:val="right" w:pos="1008"/>
          <w:tab w:val="left" w:pos="1152"/>
          <w:tab w:val="left" w:pos="1872"/>
          <w:tab w:val="left" w:pos="9187"/>
        </w:tabs>
        <w:ind w:left="2088" w:hanging="2088"/>
      </w:pPr>
    </w:p>
    <w:p w:rsidR="008265C6" w:rsidRDefault="008265C6" w:rsidP="008265C6">
      <w:r w:rsidRPr="008265C6">
        <w:rPr>
          <w:b/>
        </w:rPr>
        <w:t>VERSIONS OF THIS BILL</w:t>
      </w:r>
    </w:p>
    <w:p w:rsidR="008265C6" w:rsidRDefault="008265C6" w:rsidP="008265C6"/>
    <w:p w:rsidR="008265C6" w:rsidRDefault="00533A72" w:rsidP="008265C6">
      <w:hyperlink r:id="rId10" w:history="1">
        <w:r w:rsidR="008265C6">
          <w:rPr>
            <w:rStyle w:val="Hyperlink"/>
          </w:rPr>
          <w:t>5/29/2013</w:t>
        </w:r>
      </w:hyperlink>
    </w:p>
    <w:p w:rsidR="000B149E" w:rsidRDefault="00533A72" w:rsidP="008265C6">
      <w:hyperlink r:id="rId11" w:history="1">
        <w:r w:rsidR="000B149E" w:rsidRPr="000B149E">
          <w:rPr>
            <w:rStyle w:val="Hyperlink"/>
          </w:rPr>
          <w:t>5/29/2013-A</w:t>
        </w:r>
      </w:hyperlink>
    </w:p>
    <w:p w:rsidR="00A52121" w:rsidRDefault="00533A72" w:rsidP="008265C6">
      <w:hyperlink r:id="rId12" w:history="1">
        <w:r w:rsidR="00A52121" w:rsidRPr="00A52121">
          <w:rPr>
            <w:rStyle w:val="Hyperlink"/>
          </w:rPr>
          <w:t>5/1/2014</w:t>
        </w:r>
      </w:hyperlink>
    </w:p>
    <w:p w:rsidR="008265C6" w:rsidRDefault="008265C6" w:rsidP="008265C6"/>
    <w:p w:rsidR="008265C6" w:rsidRDefault="008265C6" w:rsidP="008265C6">
      <w:pPr>
        <w:sectPr w:rsidR="008265C6" w:rsidSect="008265C6">
          <w:pgSz w:w="12240" w:h="15840" w:code="1"/>
          <w:pgMar w:top="1080" w:right="1440" w:bottom="1080" w:left="1440" w:header="720" w:footer="720" w:gutter="0"/>
          <w:cols w:space="720"/>
          <w:noEndnote/>
          <w:docGrid w:linePitch="360"/>
        </w:sectPr>
      </w:pPr>
    </w:p>
    <w:p w:rsidR="00A52121"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A52121"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2013</w:t>
      </w:r>
    </w:p>
    <w:p w:rsidR="00A52121"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Pr="00E71C08" w:rsidRDefault="00A52121" w:rsidP="00E71C08">
      <w:pPr>
        <w:tabs>
          <w:tab w:val="right" w:pos="5933"/>
        </w:tabs>
        <w:suppressAutoHyphens/>
        <w:jc w:val="both"/>
        <w:rPr>
          <w:rFonts w:eastAsia="Times New Roman"/>
        </w:rPr>
      </w:pPr>
      <w:r>
        <w:rPr>
          <w:rFonts w:eastAsia="Times New Roman"/>
        </w:rPr>
        <w:tab/>
      </w:r>
      <w:r>
        <w:rPr>
          <w:rFonts w:eastAsia="Times New Roman"/>
          <w:b/>
          <w:sz w:val="36"/>
        </w:rPr>
        <w:t>S. 749</w:t>
      </w:r>
    </w:p>
    <w:p w:rsidR="00A52121"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Default="00A52121" w:rsidP="00E7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10C2">
        <w:t>Senators Courson and Alexander</w:t>
      </w:r>
    </w:p>
    <w:p w:rsidR="00A52121"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Default="00A52121" w:rsidP="00DD5794">
      <w:pPr>
        <w:tabs>
          <w:tab w:val="right" w:pos="5933"/>
        </w:tabs>
        <w:suppressAutoHyphens/>
        <w:jc w:val="both"/>
        <w:rPr>
          <w:rFonts w:eastAsia="Times New Roman"/>
        </w:rPr>
      </w:pPr>
      <w:r>
        <w:rPr>
          <w:rFonts w:eastAsia="Times New Roman"/>
        </w:rPr>
        <w:t>S. Printed 5/29/13--S.</w:t>
      </w:r>
      <w:r>
        <w:rPr>
          <w:rFonts w:eastAsia="Times New Roman"/>
        </w:rPr>
        <w:tab/>
        <w:t>[SEC 5/1/14 10:02 AM]</w:t>
      </w:r>
    </w:p>
    <w:p w:rsidR="00A52121"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29, 2013.</w:t>
      </w:r>
    </w:p>
    <w:p w:rsidR="00A52121" w:rsidRPr="00E71C08" w:rsidRDefault="00A52121" w:rsidP="00E7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2121"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2121" w:rsidSect="00E71C08">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Pr="008F023B" w:rsidRDefault="00A52121" w:rsidP="00BD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Default="00A52121"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AWARD THE SOUTH CAROLINA MEDAL OF VALOR TO THOSE SOUTH CAROLINIANS WHO LOST THEIR LIVES WHILE SERVING IN THE ARMED FORCES DURING THE GLOBAL WAR ON TERRORISM.</w:t>
      </w:r>
    </w:p>
    <w:p w:rsidR="00A52121"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2121" w:rsidRDefault="00A52121"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men and women throughout South Carolina have placed themselves in harm’s way to protect and secure our country’s freedom and way of life; and</w:t>
      </w:r>
    </w:p>
    <w:p w:rsidR="00A52121" w:rsidRDefault="00A52121"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Default="00A52121"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recognize the extraordinary heroism and sacrifice of the brave men and women who pay the ultimate price in service of our Nation and our great State, the General Assembly of the State of South Carolina established the Medal of Valor which is awarded on behalf of the people of the State of South Carolina and is presented to the families of fallen South Carolina service members; and</w:t>
      </w:r>
    </w:p>
    <w:p w:rsidR="00A52121" w:rsidRDefault="00A52121"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Default="00A52121"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since 2002, the following South Carolina service men and women have lost their lives during the Global War on Terrorism:</w:t>
      </w:r>
    </w:p>
    <w:p w:rsidR="00A52121" w:rsidRDefault="00A52121"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PVT Algernon Adams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PVT Michael S. Adams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SRA Nicholas J. Alden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A1C Carl L. Anderson, Jr.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Aaron M. Arthur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Barrett L. Austin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Katrina L. Bell-Johnson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SFC Alvin A. Boatwright</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Andrew S. Bubacz</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George Edward Buggs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James D. Bullard</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Thomas D. Caughman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CPT Michael P. Cassidy</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CPT Richard G. Cliff, Jr.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Jay T. Collado</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James E. Craig</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William H. Crouse, IV</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CWO Jason G. DeFrenn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Andrew J. Derrick</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CPL Matthew V. Dillon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Thomas J. Dudley</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Shawn M. Dunkin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Lashawn D. Evans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Rian C. Ferguson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2LT Almar L. Fitzgerald</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Christopher S. Fowlkes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Travis A. Fox</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Raphael “Ralph” A. Futrell</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Donald D. Furman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2LT Clifford V. “CC” Gadsden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Jonathan E. Gadsden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Satieon V. B.  Greenlee</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Patrick Lee Griffin, Jr.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CPT Kimberly Hampton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Willie J. Harley, Jr.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Edward R. Heselton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Channing B. Hicks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Jason Hicks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Stephen C. High</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Seth A. Hildreth</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Shawn F. Hill</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Melissa J. Hobart</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PVT Nolan R. Hutchings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SFC John H. Jarrell</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Darius T. Jennings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Kalin C. L. Johnson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Anthony G. Jones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CWO Patrick D. Leach</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Michael R. Lehmiller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David L. Leimbach</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Jerome Lemon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Adrian J. Lewis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David P. Lindsey</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Vorn J. Mack</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MSG Danny E. Maybin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John David Meador, II</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CPT Daniel G. McCollum</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Spence A. McNeil</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Jason L. Moski</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MAJ Edward J. Murphy</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Paul M. Neff, II</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Tony B. Olaes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Anthony C. Owens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GYSGT Ralph Earl Pate, Jr.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Esau Patterson, Jr.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John P. Phillips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 Ronald Phillips, Jr.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Edward O. Philpot</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Cheziray Pressley</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Luther W. Rabon, Jr.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1LT Ryan Davis Rawl</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CW5 Curtis S. Reagan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Adam C. Ross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Joey T. Sams, II</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1LT Andrew C. Shields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Orenthial J. Smith</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MAJ Michael B. Stack</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Chrystal G. Stout</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 Matthew J. Taylor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Steven M. Theobald</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MSG Thomas Thigpen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SFC Matthew Bradford Thomas</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Anthony O. Thompson</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Douglas L. “Logan” Tinsley</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Joshua L. Torrence</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Demetrius L. Void</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Terry D. Wagoner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Zandra T. Walker</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CPL David G. Weimortz</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Abraham S. Wheeler, III</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Anthony J. White</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Justin M. Whitmire</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Geoffrey A. Whitsitt</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Dustin Allan Yancey</w:t>
      </w:r>
    </w:p>
    <w:p w:rsidR="00A52121" w:rsidRDefault="00A5212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Rodricka A. Youmans</w:t>
      </w:r>
    </w:p>
    <w:p w:rsidR="00A52121" w:rsidRDefault="00A52121"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Default="00A52121"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may we never forget these service men and women and always remain vigilantly grateful for their sacrifice.  In honor of these brave men and women, it is just and proper for the members of the South Carolina General Assembly to award these South Carolinians with the South Carolina Medal of Valor.  Now, therefore, </w:t>
      </w:r>
    </w:p>
    <w:p w:rsidR="00A52121" w:rsidRDefault="00A52121"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Default="00A52121"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52121" w:rsidRDefault="00A52121"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award the South Carolina Medal of Valor to these South Carolinians who gladly gave all in defense of our Nation and great State while serving in the armed forces during the Global War on Terrorism.</w:t>
      </w:r>
    </w:p>
    <w:p w:rsidR="00A52121"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2121" w:rsidRPr="00522CE0" w:rsidRDefault="00A52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families of the fallen service men and women honored by this resolution.</w:t>
      </w:r>
    </w:p>
    <w:p w:rsidR="00A52121" w:rsidRDefault="00A521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4952" w:rsidRDefault="00BD4952" w:rsidP="00A5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D4952" w:rsidSect="00E71C0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218" w:rsidRDefault="00391218" w:rsidP="00522CE0">
      <w:r>
        <w:separator/>
      </w:r>
    </w:p>
  </w:endnote>
  <w:endnote w:type="continuationSeparator" w:id="0">
    <w:p w:rsidR="00391218" w:rsidRDefault="003912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644509-2524-43E1-95FD-6DEC3559196C}"/>
    <w:embedBold r:id="rId2" w:fontKey="{BAF70D64-6D39-497B-BAFE-AA8EC8FC71B8}"/>
  </w:font>
  <w:font w:name="Calibri">
    <w:panose1 w:val="020F0502020204030204"/>
    <w:charset w:val="00"/>
    <w:family w:val="swiss"/>
    <w:pitch w:val="variable"/>
    <w:sig w:usb0="E10002FF" w:usb1="4000ACFF" w:usb2="00000009" w:usb3="00000000" w:csb0="0000019F" w:csb1="00000000"/>
    <w:embedRegular r:id="rId3" w:fontKey="{976F965F-C15A-4318-8DBC-7044CFD5DFC9}"/>
    <w:embedBold r:id="rId4" w:fontKey="{1774F93B-C299-4D88-B58B-ECB4ABE8DE45}"/>
  </w:font>
  <w:font w:name="Cambria">
    <w:panose1 w:val="02040503050406030204"/>
    <w:charset w:val="00"/>
    <w:family w:val="roman"/>
    <w:pitch w:val="variable"/>
    <w:sig w:usb0="E00002FF" w:usb1="400004FF" w:usb2="00000000" w:usb3="00000000" w:csb0="0000019F" w:csb1="00000000"/>
    <w:embedRegular r:id="rId5" w:fontKey="{8A813C7A-BC79-452B-8C1C-7D83F0A1D0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21" w:rsidRPr="00BD4952" w:rsidRDefault="00A52121" w:rsidP="00BD4952">
    <w:pPr>
      <w:pStyle w:val="Footer"/>
      <w:tabs>
        <w:tab w:val="clear" w:pos="4680"/>
        <w:tab w:val="clear" w:pos="9360"/>
        <w:tab w:val="center" w:pos="2995"/>
      </w:tabs>
      <w:spacing w:before="120"/>
    </w:pPr>
    <w:r>
      <w:t>[749-</w:t>
    </w:r>
    <w:r w:rsidR="005F6567">
      <w:fldChar w:fldCharType="begin"/>
    </w:r>
    <w:r w:rsidR="005F6567">
      <w:instrText xml:space="preserve"> PAGE  \* MERGEFORMAT </w:instrText>
    </w:r>
    <w:r w:rsidR="005F6567">
      <w:fldChar w:fldCharType="separate"/>
    </w:r>
    <w:r w:rsidR="00533A72">
      <w:rPr>
        <w:noProof/>
      </w:rPr>
      <w:t>1</w:t>
    </w:r>
    <w:r w:rsidR="005F656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C08" w:rsidRPr="00BD4952" w:rsidRDefault="00A52121" w:rsidP="00BD4952">
    <w:pPr>
      <w:pStyle w:val="Footer"/>
      <w:tabs>
        <w:tab w:val="clear" w:pos="4680"/>
        <w:tab w:val="clear" w:pos="9360"/>
        <w:tab w:val="center" w:pos="2995"/>
      </w:tabs>
      <w:spacing w:before="120"/>
    </w:pPr>
    <w:r>
      <w:t>[749]</w:t>
    </w:r>
    <w:r>
      <w:tab/>
    </w:r>
    <w:r w:rsidR="00B61C36">
      <w:fldChar w:fldCharType="begin"/>
    </w:r>
    <w:r>
      <w:instrText xml:space="preserve"> PAGE  \* MERGEFORMAT </w:instrText>
    </w:r>
    <w:r w:rsidR="00B61C36">
      <w:fldChar w:fldCharType="separate"/>
    </w:r>
    <w:r>
      <w:rPr>
        <w:noProof/>
      </w:rPr>
      <w:t>4</w:t>
    </w:r>
    <w:r w:rsidR="00B61C3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218" w:rsidRDefault="00391218" w:rsidP="00522CE0">
      <w:r>
        <w:separator/>
      </w:r>
    </w:p>
  </w:footnote>
  <w:footnote w:type="continuationSeparator" w:id="0">
    <w:p w:rsidR="00391218" w:rsidRDefault="003912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08VALO.MRH.JEC"/>
    <w:docVar w:name="CoverAttorneyInitials" w:val="MRH"/>
    <w:docVar w:name="CoverAttorneyLastName" w:val="Hitchcock"/>
    <w:docVar w:name="CoverBillType" w:val="c"/>
    <w:docVar w:name="CoverSenator" w:val="JEC"/>
    <w:docVar w:name="dvBillNumber" w:val="749"/>
    <w:docVar w:name="dvBillNumberPrefix" w:val="S. "/>
    <w:docVar w:name="dvOriginalBody" w:val="Senate"/>
    <w:docVar w:name="fulldraftpath" w:val="L:\S-RES\JEC\008VALO.MRH.JEC.DOCX"/>
    <w:docVar w:name="NameofBody" w:val="S"/>
    <w:docVar w:name="vgroup2" w:val="S-RES"/>
  </w:docVars>
  <w:rsids>
    <w:rsidRoot w:val="006D6152"/>
    <w:rsid w:val="00030C78"/>
    <w:rsid w:val="00042AC1"/>
    <w:rsid w:val="00046516"/>
    <w:rsid w:val="0007601D"/>
    <w:rsid w:val="000B0720"/>
    <w:rsid w:val="000B149E"/>
    <w:rsid w:val="000B5EAF"/>
    <w:rsid w:val="000F522D"/>
    <w:rsid w:val="00136BD8"/>
    <w:rsid w:val="00170561"/>
    <w:rsid w:val="0017669C"/>
    <w:rsid w:val="00186AC9"/>
    <w:rsid w:val="00197DF1"/>
    <w:rsid w:val="001B3DD9"/>
    <w:rsid w:val="001B7E5D"/>
    <w:rsid w:val="001D3BAC"/>
    <w:rsid w:val="001F78F6"/>
    <w:rsid w:val="00216025"/>
    <w:rsid w:val="00245C4E"/>
    <w:rsid w:val="00290C04"/>
    <w:rsid w:val="002C1321"/>
    <w:rsid w:val="002C5896"/>
    <w:rsid w:val="002D00CA"/>
    <w:rsid w:val="002D3BED"/>
    <w:rsid w:val="00307C2B"/>
    <w:rsid w:val="00383247"/>
    <w:rsid w:val="00391218"/>
    <w:rsid w:val="003924F2"/>
    <w:rsid w:val="003C1B41"/>
    <w:rsid w:val="003C1C65"/>
    <w:rsid w:val="003D6E2B"/>
    <w:rsid w:val="003D7C68"/>
    <w:rsid w:val="003E7597"/>
    <w:rsid w:val="0044020F"/>
    <w:rsid w:val="00446F79"/>
    <w:rsid w:val="00450668"/>
    <w:rsid w:val="0046055B"/>
    <w:rsid w:val="004813A2"/>
    <w:rsid w:val="004952FA"/>
    <w:rsid w:val="004B6A22"/>
    <w:rsid w:val="004D7F37"/>
    <w:rsid w:val="00522CE0"/>
    <w:rsid w:val="0052566F"/>
    <w:rsid w:val="00533A72"/>
    <w:rsid w:val="00553AEE"/>
    <w:rsid w:val="00564208"/>
    <w:rsid w:val="00565148"/>
    <w:rsid w:val="00593361"/>
    <w:rsid w:val="005A413B"/>
    <w:rsid w:val="005A5017"/>
    <w:rsid w:val="005A648C"/>
    <w:rsid w:val="005F1745"/>
    <w:rsid w:val="005F6567"/>
    <w:rsid w:val="00696098"/>
    <w:rsid w:val="006A1802"/>
    <w:rsid w:val="006B484E"/>
    <w:rsid w:val="006C74EA"/>
    <w:rsid w:val="006D6152"/>
    <w:rsid w:val="006E4948"/>
    <w:rsid w:val="006E4D8A"/>
    <w:rsid w:val="00720D40"/>
    <w:rsid w:val="007318D4"/>
    <w:rsid w:val="00765784"/>
    <w:rsid w:val="007A353D"/>
    <w:rsid w:val="007A4390"/>
    <w:rsid w:val="007B196E"/>
    <w:rsid w:val="007E5CB7"/>
    <w:rsid w:val="00820980"/>
    <w:rsid w:val="008265C6"/>
    <w:rsid w:val="008314D2"/>
    <w:rsid w:val="00840764"/>
    <w:rsid w:val="008722FD"/>
    <w:rsid w:val="00874068"/>
    <w:rsid w:val="00874684"/>
    <w:rsid w:val="00896F8F"/>
    <w:rsid w:val="008B2F42"/>
    <w:rsid w:val="008C3697"/>
    <w:rsid w:val="008D697E"/>
    <w:rsid w:val="008E185F"/>
    <w:rsid w:val="008F023B"/>
    <w:rsid w:val="00904E16"/>
    <w:rsid w:val="009162B3"/>
    <w:rsid w:val="009238DB"/>
    <w:rsid w:val="00927C62"/>
    <w:rsid w:val="00932751"/>
    <w:rsid w:val="00983951"/>
    <w:rsid w:val="00984124"/>
    <w:rsid w:val="00984640"/>
    <w:rsid w:val="00995C37"/>
    <w:rsid w:val="009B39CB"/>
    <w:rsid w:val="009C118A"/>
    <w:rsid w:val="00A02011"/>
    <w:rsid w:val="00A4011E"/>
    <w:rsid w:val="00A52121"/>
    <w:rsid w:val="00A86015"/>
    <w:rsid w:val="00A9594E"/>
    <w:rsid w:val="00AA0F7A"/>
    <w:rsid w:val="00AD74D8"/>
    <w:rsid w:val="00AE59C8"/>
    <w:rsid w:val="00B10098"/>
    <w:rsid w:val="00B377C1"/>
    <w:rsid w:val="00B5790D"/>
    <w:rsid w:val="00B61C36"/>
    <w:rsid w:val="00B945C5"/>
    <w:rsid w:val="00BA20EA"/>
    <w:rsid w:val="00BA739A"/>
    <w:rsid w:val="00BB5AFC"/>
    <w:rsid w:val="00BC0A56"/>
    <w:rsid w:val="00BD4952"/>
    <w:rsid w:val="00BE6038"/>
    <w:rsid w:val="00C45366"/>
    <w:rsid w:val="00C5127A"/>
    <w:rsid w:val="00C57023"/>
    <w:rsid w:val="00C74052"/>
    <w:rsid w:val="00C92CEE"/>
    <w:rsid w:val="00CB187A"/>
    <w:rsid w:val="00CB5D56"/>
    <w:rsid w:val="00CC0EC7"/>
    <w:rsid w:val="00CF6B20"/>
    <w:rsid w:val="00D1088B"/>
    <w:rsid w:val="00D14DE6"/>
    <w:rsid w:val="00D156D2"/>
    <w:rsid w:val="00D26EB7"/>
    <w:rsid w:val="00D4537D"/>
    <w:rsid w:val="00D53E29"/>
    <w:rsid w:val="00D86943"/>
    <w:rsid w:val="00DA47B9"/>
    <w:rsid w:val="00DB50D2"/>
    <w:rsid w:val="00E058D3"/>
    <w:rsid w:val="00E13EBC"/>
    <w:rsid w:val="00E21794"/>
    <w:rsid w:val="00E76AD9"/>
    <w:rsid w:val="00E91E2F"/>
    <w:rsid w:val="00E9739D"/>
    <w:rsid w:val="00EA3546"/>
    <w:rsid w:val="00EB0E31"/>
    <w:rsid w:val="00EB47AE"/>
    <w:rsid w:val="00EC34E1"/>
    <w:rsid w:val="00F0234A"/>
    <w:rsid w:val="00F05440"/>
    <w:rsid w:val="00F51241"/>
    <w:rsid w:val="00F52959"/>
    <w:rsid w:val="00F55884"/>
    <w:rsid w:val="00FC0D36"/>
    <w:rsid w:val="00FE6467"/>
    <w:rsid w:val="00FE70A1"/>
    <w:rsid w:val="00FF5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224FD462-C3C9-4E89-A8B5-D8A589121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265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6-04-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5-29-13.docx" TargetMode="External"/><Relationship Id="rId12" Type="http://schemas.openxmlformats.org/officeDocument/2006/relationships/hyperlink" Target="file:///p:\pprever\2013-14\749_2014050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749_20130529A.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749_20130529.docx" TargetMode="External"/><Relationship Id="rId4" Type="http://schemas.openxmlformats.org/officeDocument/2006/relationships/webSettings" Target="webSettings.xml"/><Relationship Id="rId9" Type="http://schemas.openxmlformats.org/officeDocument/2006/relationships/hyperlink" Target="file:///H:\HJ%20Archive\2013\06-05-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E085D-770A-4EA7-8051-C2568E1BB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749: Medal of Valor - South Carolina Legislature Online</dc:title>
  <dc:subject/>
  <dc:creator>%USERNAME%</dc:creator>
  <cp:keywords/>
  <dc:description/>
  <cp:lastModifiedBy>N Cumfer</cp:lastModifiedBy>
  <cp:revision>6</cp:revision>
  <cp:lastPrinted>2013-05-29T21:57:00Z</cp:lastPrinted>
  <dcterms:created xsi:type="dcterms:W3CDTF">2014-05-01T14:03:00Z</dcterms:created>
  <dcterms:modified xsi:type="dcterms:W3CDTF">2014-12-04T21:53:00Z</dcterms:modified>
</cp:coreProperties>
</file>