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10A" w:rsidRDefault="0052310A" w:rsidP="0052310A">
      <w:pPr>
        <w:widowControl w:val="0"/>
        <w:jc w:val="center"/>
      </w:pPr>
      <w:r w:rsidRPr="0052310A">
        <w:rPr>
          <w:b/>
        </w:rPr>
        <w:t>South Carolina General Assembly</w:t>
      </w:r>
    </w:p>
    <w:p w:rsidR="0052310A" w:rsidRDefault="0052310A" w:rsidP="0052310A">
      <w:pPr>
        <w:widowControl w:val="0"/>
        <w:jc w:val="center"/>
      </w:pPr>
      <w:r>
        <w:t>120th Session, 2013-2014</w:t>
      </w:r>
    </w:p>
    <w:p w:rsidR="0052310A" w:rsidRDefault="0052310A" w:rsidP="0052310A">
      <w:pPr>
        <w:widowControl w:val="0"/>
        <w:jc w:val="left"/>
      </w:pPr>
    </w:p>
    <w:p w:rsidR="0052310A" w:rsidRDefault="0052310A" w:rsidP="0052310A">
      <w:pPr>
        <w:widowControl w:val="0"/>
        <w:jc w:val="left"/>
        <w:rPr>
          <w:b/>
        </w:rPr>
      </w:pPr>
      <w:r w:rsidRPr="0052310A">
        <w:rPr>
          <w:b/>
        </w:rPr>
        <w:t>S.</w:t>
      </w:r>
      <w:r>
        <w:rPr>
          <w:b/>
        </w:rPr>
        <w:t xml:space="preserve"> </w:t>
      </w:r>
      <w:r w:rsidRPr="0052310A">
        <w:rPr>
          <w:b/>
        </w:rPr>
        <w:t>79</w:t>
      </w:r>
    </w:p>
    <w:p w:rsidR="0052310A" w:rsidRDefault="0052310A" w:rsidP="0052310A">
      <w:pPr>
        <w:widowControl w:val="0"/>
        <w:jc w:val="left"/>
        <w:rPr>
          <w:b/>
        </w:rPr>
      </w:pPr>
    </w:p>
    <w:p w:rsidR="0052310A" w:rsidRDefault="0052310A" w:rsidP="0052310A">
      <w:pPr>
        <w:widowControl w:val="0"/>
        <w:jc w:val="left"/>
      </w:pPr>
      <w:r w:rsidRPr="0052310A">
        <w:rPr>
          <w:b/>
        </w:rPr>
        <w:t>STATUS INFORMATION</w:t>
      </w:r>
    </w:p>
    <w:p w:rsidR="0052310A" w:rsidRDefault="0052310A" w:rsidP="0052310A">
      <w:pPr>
        <w:widowControl w:val="0"/>
        <w:jc w:val="left"/>
      </w:pPr>
    </w:p>
    <w:p w:rsidR="0052310A" w:rsidRDefault="0052310A" w:rsidP="0052310A">
      <w:pPr>
        <w:widowControl w:val="0"/>
        <w:jc w:val="left"/>
      </w:pPr>
      <w:r>
        <w:t>General Bill</w:t>
      </w:r>
    </w:p>
    <w:p w:rsidR="0052310A" w:rsidRDefault="00127C0D" w:rsidP="0052310A">
      <w:pPr>
        <w:widowControl w:val="0"/>
        <w:jc w:val="left"/>
      </w:pPr>
      <w:r>
        <w:t>Sponsors: Senators Cromer and Bryant</w:t>
      </w:r>
    </w:p>
    <w:p w:rsidR="0052310A" w:rsidRDefault="0052310A" w:rsidP="0052310A">
      <w:pPr>
        <w:widowControl w:val="0"/>
        <w:jc w:val="left"/>
      </w:pPr>
      <w:r>
        <w:t>Document Path: l:\council\bills\swb\5043cm13.docx</w:t>
      </w:r>
    </w:p>
    <w:p w:rsidR="0052310A" w:rsidRDefault="0052310A" w:rsidP="0052310A">
      <w:pPr>
        <w:widowControl w:val="0"/>
        <w:jc w:val="left"/>
      </w:pPr>
    </w:p>
    <w:p w:rsidR="00AC100D" w:rsidRDefault="00AC100D" w:rsidP="0052310A">
      <w:pPr>
        <w:widowControl w:val="0"/>
        <w:jc w:val="left"/>
      </w:pPr>
      <w:r>
        <w:t>Introduced in the Senate on January 8, 2013</w:t>
      </w:r>
    </w:p>
    <w:p w:rsidR="00AC100D" w:rsidRPr="00AC100D" w:rsidRDefault="00AC100D" w:rsidP="0052310A">
      <w:pPr>
        <w:widowControl w:val="0"/>
        <w:jc w:val="left"/>
      </w:pPr>
      <w:r>
        <w:t xml:space="preserve">Currently residing in the Senate Committee on </w:t>
      </w:r>
      <w:r w:rsidRPr="00AC100D">
        <w:rPr>
          <w:b/>
        </w:rPr>
        <w:t>Transportation</w:t>
      </w:r>
    </w:p>
    <w:p w:rsidR="00AC100D" w:rsidRDefault="00AC100D" w:rsidP="0052310A">
      <w:pPr>
        <w:widowControl w:val="0"/>
        <w:jc w:val="left"/>
      </w:pPr>
    </w:p>
    <w:p w:rsidR="0052310A" w:rsidRDefault="0052310A" w:rsidP="0052310A">
      <w:pPr>
        <w:widowControl w:val="0"/>
        <w:jc w:val="left"/>
      </w:pPr>
      <w:r>
        <w:t xml:space="preserve">Summary: </w:t>
      </w:r>
      <w:r w:rsidR="002A1146">
        <w:t>Special restricted driver's license for minors</w:t>
      </w:r>
    </w:p>
    <w:p w:rsidR="0052310A" w:rsidRDefault="0052310A" w:rsidP="0052310A">
      <w:pPr>
        <w:widowControl w:val="0"/>
        <w:jc w:val="left"/>
      </w:pPr>
    </w:p>
    <w:p w:rsidR="0052310A" w:rsidRDefault="0052310A" w:rsidP="0052310A">
      <w:pPr>
        <w:widowControl w:val="0"/>
        <w:jc w:val="left"/>
      </w:pPr>
    </w:p>
    <w:p w:rsidR="0052310A" w:rsidRDefault="0052310A" w:rsidP="00523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10A">
        <w:rPr>
          <w:b/>
        </w:rPr>
        <w:t>HISTORY OF LEGISLATIVE ACTIONS</w:t>
      </w:r>
    </w:p>
    <w:p w:rsidR="0052310A" w:rsidRDefault="0052310A" w:rsidP="00523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310A" w:rsidRPr="0052310A" w:rsidRDefault="0052310A" w:rsidP="005231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310A">
        <w:rPr>
          <w:u w:val="single"/>
        </w:rPr>
        <w:tab/>
        <w:t>Date</w:t>
      </w:r>
      <w:r w:rsidRPr="0052310A">
        <w:rPr>
          <w:u w:val="single"/>
        </w:rPr>
        <w:tab/>
        <w:t>Body</w:t>
      </w:r>
      <w:r w:rsidRPr="0052310A">
        <w:rPr>
          <w:u w:val="single"/>
        </w:rPr>
        <w:tab/>
        <w:t>Action Description with journal page number</w:t>
      </w:r>
      <w:r w:rsidRPr="0052310A">
        <w:rPr>
          <w:u w:val="single"/>
        </w:rPr>
        <w:tab/>
      </w:r>
      <w:bookmarkStart w:id="0" w:name="_GoBack"/>
      <w:bookmarkEnd w:id="0"/>
    </w:p>
    <w:p w:rsidR="00375504" w:rsidRDefault="00375504" w:rsidP="00375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12/13/2012</w:t>
      </w:r>
      <w:r>
        <w:tab/>
        <w:t>Senate</w:t>
      </w:r>
      <w:r>
        <w:tab/>
      </w:r>
      <w:r w:rsidRPr="00EF6450">
        <w:t>Prefiled</w:t>
      </w:r>
    </w:p>
    <w:p w:rsidR="00375504" w:rsidRDefault="00375504" w:rsidP="00375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12/13/2012</w:t>
      </w:r>
      <w:r>
        <w:tab/>
        <w:t>Senate</w:t>
      </w:r>
      <w:r>
        <w:tab/>
      </w:r>
      <w:r w:rsidRPr="00EF6450">
        <w:t xml:space="preserve">Referred to Committee on </w:t>
      </w:r>
      <w:r w:rsidRPr="00EF6450">
        <w:rPr>
          <w:b/>
        </w:rPr>
        <w:t>Transportation</w:t>
      </w:r>
    </w:p>
    <w:p w:rsidR="00375504" w:rsidRDefault="00375504" w:rsidP="00375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Senate</w:t>
      </w:r>
      <w:r>
        <w:tab/>
      </w:r>
      <w:r w:rsidRPr="00EF6450">
        <w:t>Introduced and read first time (</w:t>
      </w:r>
      <w:hyperlink r:id="rId7" w:history="1">
        <w:r w:rsidRPr="00EF6450">
          <w:rPr>
            <w:rStyle w:val="Hyperlink"/>
          </w:rPr>
          <w:t>Senate Journal</w:t>
        </w:r>
        <w:r w:rsidRPr="00EF6450">
          <w:rPr>
            <w:rStyle w:val="Hyperlink"/>
          </w:rPr>
          <w:noBreakHyphen/>
          <w:t>page 63</w:t>
        </w:r>
      </w:hyperlink>
      <w:r w:rsidRPr="00EF6450">
        <w:t>)</w:t>
      </w:r>
    </w:p>
    <w:p w:rsidR="00375504" w:rsidRDefault="00375504" w:rsidP="00375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Senate</w:t>
      </w:r>
      <w:r>
        <w:tab/>
      </w:r>
      <w:r w:rsidRPr="00EF6450">
        <w:t>Referred to Commi</w:t>
      </w:r>
      <w:r>
        <w:t xml:space="preserve">ttee on </w:t>
      </w:r>
      <w:r w:rsidRPr="00EF6450">
        <w:rPr>
          <w:b/>
        </w:rPr>
        <w:t>Transportation</w:t>
      </w:r>
      <w:r>
        <w:t xml:space="preserve"> </w:t>
      </w:r>
      <w:r w:rsidRPr="00EF6450">
        <w:t>(</w:t>
      </w:r>
      <w:hyperlink r:id="rId8" w:history="1">
        <w:r w:rsidRPr="00EF6450">
          <w:rPr>
            <w:rStyle w:val="Hyperlink"/>
          </w:rPr>
          <w:t>Senate Journal</w:t>
        </w:r>
        <w:r w:rsidRPr="00EF6450">
          <w:rPr>
            <w:rStyle w:val="Hyperlink"/>
          </w:rPr>
          <w:noBreakHyphen/>
          <w:t>page 63</w:t>
        </w:r>
      </w:hyperlink>
      <w:r w:rsidRPr="00EF6450">
        <w:t>)</w:t>
      </w:r>
    </w:p>
    <w:p w:rsidR="00375504" w:rsidRDefault="00375504" w:rsidP="00375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10A" w:rsidRPr="0052310A" w:rsidRDefault="0052310A" w:rsidP="005231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310A" w:rsidRDefault="0052310A" w:rsidP="0052310A">
      <w:pPr>
        <w:widowControl w:val="0"/>
        <w:jc w:val="left"/>
      </w:pPr>
      <w:r w:rsidRPr="0052310A">
        <w:rPr>
          <w:b/>
        </w:rPr>
        <w:t>VERSIONS OF THIS BILL</w:t>
      </w:r>
    </w:p>
    <w:p w:rsidR="0052310A" w:rsidRDefault="0052310A" w:rsidP="0052310A">
      <w:pPr>
        <w:widowControl w:val="0"/>
        <w:jc w:val="left"/>
      </w:pPr>
    </w:p>
    <w:p w:rsidR="0052310A" w:rsidRDefault="00E44C7C" w:rsidP="0052310A">
      <w:pPr>
        <w:widowControl w:val="0"/>
        <w:jc w:val="left"/>
      </w:pPr>
      <w:hyperlink r:id="rId9" w:history="1">
        <w:r w:rsidR="0052310A">
          <w:rPr>
            <w:rStyle w:val="Hyperlink"/>
          </w:rPr>
          <w:t>12/13/2012</w:t>
        </w:r>
      </w:hyperlink>
    </w:p>
    <w:p w:rsidR="0052310A" w:rsidRDefault="0052310A" w:rsidP="0052310A"/>
    <w:p w:rsidR="0052310A" w:rsidRDefault="0052310A" w:rsidP="0052310A">
      <w:pPr>
        <w:sectPr w:rsidR="0052310A" w:rsidSect="005231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5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7F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7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180, CODE OF LAWS OF SOUTH CAROLINA, 1976, RELATING TO THE ISSUANCE OF SPECIAL RESTRICTED DRIVER</w:t>
      </w:r>
      <w:r w:rsidRPr="000957EB">
        <w:t>’</w:t>
      </w:r>
      <w:r>
        <w:t>S LICENSES TO CERTAIN MINORS, SO AS TO PROVIDE THAT THE RESTRICTIONS PLACED ON A HOLDER OF THIS LICENSE MAY BE WAIVED OR MODIFIED TO ALLOW THE LICENSE HOLDER TO TRAVEL BETWEEN HIS HOME AND A CHURCH</w:t>
      </w:r>
      <w:r>
        <w:noBreakHyphen/>
        <w:t>RELATED OR SPONSORED ACTIVITY.</w:t>
      </w:r>
    </w:p>
    <w:p w:rsidR="00037F4C" w:rsidRDefault="00037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7F4C" w:rsidRDefault="00037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7F4C" w:rsidRDefault="00037F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7EB" w:rsidRDefault="00037F4C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957EB">
        <w:t>Section 56</w:t>
      </w:r>
      <w:r w:rsidR="000957EB">
        <w:noBreakHyphen/>
        <w:t>1</w:t>
      </w:r>
      <w:r w:rsidR="000957EB">
        <w:noBreakHyphen/>
        <w:t>180(B) and (C) of the 1976 Code is amended to read:</w:t>
      </w:r>
    </w:p>
    <w:p w:rsidR="000957EB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2C307C">
        <w:t>The special restricted driver</w:t>
      </w:r>
      <w:r w:rsidRPr="000957EB">
        <w:t>’</w:t>
      </w:r>
      <w:r w:rsidRPr="002C307C">
        <w:t xml:space="preserve">s license is valid only in the operation of: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>vehicles during daylight hours.  During nighttime hours, the holder of a special restricted driver</w:t>
      </w:r>
      <w:r w:rsidRPr="000957EB">
        <w:t>’</w:t>
      </w:r>
      <w:r w:rsidRPr="002C307C">
        <w:t>s license must be accompanied by a licensed adult, twenty</w:t>
      </w:r>
      <w:r>
        <w:noBreakHyphen/>
      </w:r>
      <w:r w:rsidRPr="002C307C">
        <w:t>one years of age or older.  The holder of a special restricted driver</w:t>
      </w:r>
      <w:r w:rsidRPr="000957EB">
        <w:t>’</w:t>
      </w:r>
      <w:r w:rsidRPr="002C307C">
        <w:t>s license may not drive between midnight and six o</w:t>
      </w:r>
      <w:r w:rsidRPr="000957EB">
        <w:t>’</w:t>
      </w:r>
      <w:r w:rsidRPr="002C307C">
        <w:t>clock a.m., unless accompanied by the holder</w:t>
      </w:r>
      <w:r w:rsidRPr="000957EB">
        <w:t>’</w:t>
      </w:r>
      <w:r w:rsidRPr="002C307C">
        <w:t>s licensed parent or guardian.  The restrictions in this section may be modified or waived by the department if the restricted licensee proves to the department</w:t>
      </w:r>
      <w:r w:rsidRPr="000957EB">
        <w:t>’</w:t>
      </w:r>
      <w:r w:rsidRPr="002C307C">
        <w:t xml:space="preserve">s satisfaction that the restriction interferes or substantially interferes with: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(a)</w:t>
      </w:r>
      <w:r>
        <w:tab/>
      </w:r>
      <w:r w:rsidRPr="002C307C">
        <w:t xml:space="preserve">employment or the opportunity for employment;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(b)</w:t>
      </w:r>
      <w:r>
        <w:tab/>
      </w:r>
      <w:r w:rsidRPr="002C307C">
        <w:t>travel between the licensee</w:t>
      </w:r>
      <w:r w:rsidRPr="000957EB">
        <w:t>’</w:t>
      </w:r>
      <w:r w:rsidRPr="002C307C">
        <w:t>s home and place of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</w:t>
      </w:r>
      <w:r w:rsidRPr="009F5C2A">
        <w:rPr>
          <w:u w:val="single"/>
        </w:rPr>
        <w:t>, or church</w:t>
      </w:r>
      <w:r>
        <w:rPr>
          <w:u w:val="single"/>
        </w:rPr>
        <w:noBreakHyphen/>
      </w:r>
      <w:r w:rsidRPr="009F5C2A">
        <w:rPr>
          <w:u w:val="single"/>
        </w:rPr>
        <w:t>related or sponsored activities</w:t>
      </w:r>
      <w:r>
        <w:t>; o</w:t>
      </w:r>
      <w:r w:rsidRPr="002C307C">
        <w:t xml:space="preserve">r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(c)</w:t>
      </w:r>
      <w:r>
        <w:tab/>
      </w:r>
      <w:r w:rsidRPr="002C307C">
        <w:t>travel between the licensee</w:t>
      </w:r>
      <w:r w:rsidRPr="000957EB">
        <w:t>’</w:t>
      </w:r>
      <w:r w:rsidRPr="002C307C">
        <w:t xml:space="preserve">s home or place of employment and vocational training; </w:t>
      </w:r>
    </w:p>
    <w:p w:rsidR="000957EB" w:rsidRPr="002C307C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2C307C">
        <w:t>(2)</w:t>
      </w:r>
      <w:r>
        <w:tab/>
      </w:r>
      <w:r w:rsidRPr="002C307C">
        <w:t>a motor scooter or light motor</w:t>
      </w:r>
      <w:r>
        <w:noBreakHyphen/>
      </w:r>
      <w:r w:rsidRPr="002C307C">
        <w:t>driven cycle of five</w:t>
      </w:r>
      <w:r>
        <w:noBreakHyphen/>
      </w:r>
      <w:r w:rsidRPr="002C307C">
        <w:t xml:space="preserve">brake horsepower or less during daylight hours. </w:t>
      </w:r>
    </w:p>
    <w:p w:rsidR="000957EB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C307C">
        <w:t>(C)</w:t>
      </w:r>
      <w:r>
        <w:tab/>
      </w:r>
      <w:r w:rsidRPr="002C307C">
        <w:t xml:space="preserve">The waiver or modification of restrictions provided for in </w:t>
      </w:r>
      <w:r w:rsidRPr="00E87B20">
        <w:rPr>
          <w:strike/>
        </w:rPr>
        <w:t>item (1)</w:t>
      </w:r>
      <w:r w:rsidRPr="002C307C">
        <w:t xml:space="preserve"> </w:t>
      </w:r>
      <w:r w:rsidRPr="00E87B20">
        <w:rPr>
          <w:u w:val="single"/>
        </w:rPr>
        <w:t>subsection (B)(1)</w:t>
      </w:r>
      <w:r>
        <w:t xml:space="preserve"> </w:t>
      </w:r>
      <w:r w:rsidRPr="002C307C">
        <w:t>must include a statement of the purpose of the waiver or modification executed by the parents or legal guardian of the holder of the restricted license and documents executed by the driver</w:t>
      </w:r>
      <w:r w:rsidRPr="000957EB">
        <w:t>’</w:t>
      </w:r>
      <w:r w:rsidRPr="002C307C">
        <w:t>s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 official</w:t>
      </w:r>
      <w:r w:rsidRPr="009F5C2A">
        <w:rPr>
          <w:u w:val="single"/>
        </w:rPr>
        <w:t>, or church</w:t>
      </w:r>
      <w:r w:rsidRPr="002C307C">
        <w:t>, as is appropriate, evidencing the holder</w:t>
      </w:r>
      <w:r w:rsidRPr="000957EB">
        <w:t>’</w:t>
      </w:r>
      <w:r w:rsidRPr="002C307C">
        <w:t>s need for the waiver or modification.</w:t>
      </w:r>
      <w:r>
        <w:t>”</w:t>
      </w:r>
    </w:p>
    <w:p w:rsidR="000957EB" w:rsidRDefault="000957EB" w:rsidP="00095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7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A5A00" w:rsidRDefault="000957E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5A00" w:rsidRDefault="009A5A00" w:rsidP="0052310A">
      <w:pPr>
        <w:suppressAutoHyphens/>
      </w:pPr>
    </w:p>
    <w:sectPr w:rsidR="009A5A00" w:rsidSect="005231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F4C" w:rsidRDefault="00037F4C" w:rsidP="009F0C77">
      <w:r>
        <w:separator/>
      </w:r>
    </w:p>
  </w:endnote>
  <w:endnote w:type="continuationSeparator" w:id="0">
    <w:p w:rsidR="00037F4C" w:rsidRDefault="00037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9099B5-E50E-4A65-B1E2-BF4BB82BB845}"/>
    <w:embedBold r:id="rId2" w:fontKey="{AC464810-68F7-476A-B2B6-915438BFC3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0D6AA4-91BC-4890-86C6-57DA449524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DF8B0F-94A5-4FA7-80CA-C030CEBDF6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316CCA-3898-4D0A-86FA-861FD50096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10A" w:rsidRPr="009A5A00" w:rsidRDefault="0052310A" w:rsidP="009A5A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[79]</w:t>
    </w:r>
    <w:r>
      <w:tab/>
    </w:r>
    <w:r w:rsidR="003760AA">
      <w:fldChar w:fldCharType="begin"/>
    </w:r>
    <w:r w:rsidR="003760AA">
      <w:instrText xml:space="preserve"> PAGE  \* MERGEFORMAT </w:instrText>
    </w:r>
    <w:r w:rsidR="003760AA">
      <w:fldChar w:fldCharType="separate"/>
    </w:r>
    <w:r w:rsidR="00E44C7C">
      <w:rPr>
        <w:noProof/>
      </w:rPr>
      <w:t>1</w:t>
    </w:r>
    <w:r w:rsidR="003760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F4C" w:rsidRDefault="00037F4C" w:rsidP="009F0C77">
      <w:r>
        <w:separator/>
      </w:r>
    </w:p>
  </w:footnote>
  <w:footnote w:type="continuationSeparator" w:id="0">
    <w:p w:rsidR="00037F4C" w:rsidRDefault="00037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43CM13"/>
    <w:docVar w:name="CoverBillType" w:val="b"/>
    <w:docVar w:name="docpath" w:val="L:\Council\bills\SWB\5043CM13.DOCX"/>
    <w:docVar w:name="dvBillNumber" w:val="7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42C87"/>
    <w:rsid w:val="00026C9A"/>
    <w:rsid w:val="00037F4C"/>
    <w:rsid w:val="000957EB"/>
    <w:rsid w:val="000965A1"/>
    <w:rsid w:val="000E1785"/>
    <w:rsid w:val="000F39F2"/>
    <w:rsid w:val="001023A4"/>
    <w:rsid w:val="0010776B"/>
    <w:rsid w:val="00127C0D"/>
    <w:rsid w:val="00133E66"/>
    <w:rsid w:val="00134ACF"/>
    <w:rsid w:val="00136493"/>
    <w:rsid w:val="00144E15"/>
    <w:rsid w:val="00184233"/>
    <w:rsid w:val="001A4A62"/>
    <w:rsid w:val="001A681E"/>
    <w:rsid w:val="001D08F2"/>
    <w:rsid w:val="002037CA"/>
    <w:rsid w:val="002047A2"/>
    <w:rsid w:val="002321B6"/>
    <w:rsid w:val="0023696B"/>
    <w:rsid w:val="00250967"/>
    <w:rsid w:val="00257D14"/>
    <w:rsid w:val="002759C5"/>
    <w:rsid w:val="00277DEE"/>
    <w:rsid w:val="00280D88"/>
    <w:rsid w:val="00294ABE"/>
    <w:rsid w:val="002A1146"/>
    <w:rsid w:val="002A3EB4"/>
    <w:rsid w:val="00325348"/>
    <w:rsid w:val="00375504"/>
    <w:rsid w:val="003760AA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2310A"/>
    <w:rsid w:val="0056076C"/>
    <w:rsid w:val="00577C6C"/>
    <w:rsid w:val="0058501B"/>
    <w:rsid w:val="006215AA"/>
    <w:rsid w:val="006340D9"/>
    <w:rsid w:val="00642C87"/>
    <w:rsid w:val="00643B8E"/>
    <w:rsid w:val="00665EBC"/>
    <w:rsid w:val="0069470D"/>
    <w:rsid w:val="006A476C"/>
    <w:rsid w:val="006C3195"/>
    <w:rsid w:val="006C6A93"/>
    <w:rsid w:val="006E02F9"/>
    <w:rsid w:val="00753C04"/>
    <w:rsid w:val="00756946"/>
    <w:rsid w:val="00757F80"/>
    <w:rsid w:val="00771EEC"/>
    <w:rsid w:val="00772FF0"/>
    <w:rsid w:val="00786819"/>
    <w:rsid w:val="00786A4E"/>
    <w:rsid w:val="007A325A"/>
    <w:rsid w:val="007A6222"/>
    <w:rsid w:val="007F1523"/>
    <w:rsid w:val="007F509E"/>
    <w:rsid w:val="007F5799"/>
    <w:rsid w:val="007F6947"/>
    <w:rsid w:val="00841BAF"/>
    <w:rsid w:val="00872729"/>
    <w:rsid w:val="008F4429"/>
    <w:rsid w:val="00932670"/>
    <w:rsid w:val="009352BB"/>
    <w:rsid w:val="00973675"/>
    <w:rsid w:val="00990668"/>
    <w:rsid w:val="009A5A00"/>
    <w:rsid w:val="009D69AA"/>
    <w:rsid w:val="009F0C77"/>
    <w:rsid w:val="009F4DD1"/>
    <w:rsid w:val="00A64E80"/>
    <w:rsid w:val="00A741D9"/>
    <w:rsid w:val="00A9741D"/>
    <w:rsid w:val="00AC100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E07"/>
    <w:rsid w:val="00D95E2F"/>
    <w:rsid w:val="00D970A9"/>
    <w:rsid w:val="00DB3AC0"/>
    <w:rsid w:val="00DE68F0"/>
    <w:rsid w:val="00DF3845"/>
    <w:rsid w:val="00DF7E17"/>
    <w:rsid w:val="00E44C7C"/>
    <w:rsid w:val="00EB00A2"/>
    <w:rsid w:val="00EB1BF3"/>
    <w:rsid w:val="00ED351C"/>
    <w:rsid w:val="00EF3EEE"/>
    <w:rsid w:val="00F14940"/>
    <w:rsid w:val="00F149A7"/>
    <w:rsid w:val="00F50BAF"/>
    <w:rsid w:val="00F52C10"/>
    <w:rsid w:val="00F81FFD"/>
    <w:rsid w:val="00F85228"/>
    <w:rsid w:val="00F9342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1940352-7AB4-4BA3-B733-9996068A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57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7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31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79_2012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E829A-725C-4939-AE1C-3B0AD26DB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437</Words>
  <Characters>2495</Characters>
  <Application>Microsoft Office Word</Application>
  <DocSecurity>0</DocSecurity>
  <Lines>20</Lines>
  <Paragraphs>5</Paragraphs>
  <ScaleCrop>false</ScaleCrop>
  <Company> 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79: Special restricted driver's license for minors - South Carolina Legislature Online</dc:title>
  <dc:subject/>
  <dc:creator>SandyBarden</dc:creator>
  <cp:keywords/>
  <dc:description/>
  <cp:lastModifiedBy>N Cumfer</cp:lastModifiedBy>
  <cp:revision>10</cp:revision>
  <cp:lastPrinted>2012-12-04T17:19:00Z</cp:lastPrinted>
  <dcterms:created xsi:type="dcterms:W3CDTF">2012-12-13T20:53:00Z</dcterms:created>
  <dcterms:modified xsi:type="dcterms:W3CDTF">2014-12-04T20:33:00Z</dcterms:modified>
</cp:coreProperties>
</file>