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1AF" w:rsidRDefault="001271AF" w:rsidP="001271AF">
      <w:pPr>
        <w:widowControl w:val="0"/>
        <w:jc w:val="center"/>
      </w:pPr>
      <w:r w:rsidRPr="001271AF">
        <w:rPr>
          <w:b/>
        </w:rPr>
        <w:t>South Carolina General Assembly</w:t>
      </w:r>
    </w:p>
    <w:p w:rsidR="001271AF" w:rsidRDefault="001271AF" w:rsidP="001271AF">
      <w:pPr>
        <w:widowControl w:val="0"/>
        <w:jc w:val="center"/>
      </w:pPr>
      <w:r>
        <w:t>120th Session, 2013-2014</w:t>
      </w:r>
    </w:p>
    <w:p w:rsidR="001271AF" w:rsidRDefault="001271AF" w:rsidP="001271AF">
      <w:pPr>
        <w:widowControl w:val="0"/>
        <w:jc w:val="left"/>
      </w:pPr>
    </w:p>
    <w:p w:rsidR="001271AF" w:rsidRDefault="001271AF" w:rsidP="001271AF">
      <w:pPr>
        <w:widowControl w:val="0"/>
        <w:jc w:val="left"/>
        <w:rPr>
          <w:b/>
        </w:rPr>
      </w:pPr>
      <w:r w:rsidRPr="001271AF">
        <w:rPr>
          <w:b/>
        </w:rPr>
        <w:t>S.</w:t>
      </w:r>
      <w:r>
        <w:rPr>
          <w:b/>
        </w:rPr>
        <w:t xml:space="preserve"> </w:t>
      </w:r>
      <w:r w:rsidRPr="001271AF">
        <w:rPr>
          <w:b/>
        </w:rPr>
        <w:t>931</w:t>
      </w:r>
    </w:p>
    <w:p w:rsidR="001271AF" w:rsidRDefault="001271AF" w:rsidP="001271AF">
      <w:pPr>
        <w:widowControl w:val="0"/>
        <w:jc w:val="left"/>
        <w:rPr>
          <w:b/>
        </w:rPr>
      </w:pPr>
    </w:p>
    <w:p w:rsidR="001271AF" w:rsidRDefault="001271AF" w:rsidP="001271AF">
      <w:pPr>
        <w:widowControl w:val="0"/>
        <w:jc w:val="left"/>
      </w:pPr>
      <w:r w:rsidRPr="001271AF">
        <w:rPr>
          <w:b/>
        </w:rPr>
        <w:t>STATUS INFORMATION</w:t>
      </w:r>
    </w:p>
    <w:p w:rsidR="001271AF" w:rsidRDefault="001271AF" w:rsidP="001271AF">
      <w:pPr>
        <w:widowControl w:val="0"/>
        <w:jc w:val="left"/>
      </w:pPr>
    </w:p>
    <w:p w:rsidR="001271AF" w:rsidRDefault="001271AF" w:rsidP="001271AF">
      <w:pPr>
        <w:widowControl w:val="0"/>
        <w:jc w:val="left"/>
      </w:pPr>
      <w:r>
        <w:t>Concurrent Resolution</w:t>
      </w:r>
    </w:p>
    <w:p w:rsidR="001271AF" w:rsidRDefault="001271AF" w:rsidP="001271AF">
      <w:pPr>
        <w:widowControl w:val="0"/>
        <w:jc w:val="left"/>
      </w:pPr>
      <w:r>
        <w:t>Sponsors: Senators McElveen, Shealy, Johnson, Young, Lourie, Hutto, Setzler, Malloy, Williams, Reese, Nicholson, Scott, Rankin, Bennett, Gregory, Hembree, Courson, Kimpson, Jackson, Massey and Thurmond</w:t>
      </w:r>
    </w:p>
    <w:p w:rsidR="001271AF" w:rsidRDefault="001271AF" w:rsidP="001271AF">
      <w:pPr>
        <w:widowControl w:val="0"/>
        <w:jc w:val="left"/>
      </w:pPr>
      <w:r>
        <w:t>Document Path: l:\council\bills\rm\1396vr14.docx</w:t>
      </w:r>
    </w:p>
    <w:p w:rsidR="001271AF" w:rsidRDefault="001271AF" w:rsidP="001271AF">
      <w:pPr>
        <w:widowControl w:val="0"/>
        <w:jc w:val="left"/>
      </w:pPr>
    </w:p>
    <w:p w:rsidR="003D1AAB" w:rsidRDefault="003D1AAB" w:rsidP="001271AF">
      <w:pPr>
        <w:widowControl w:val="0"/>
        <w:jc w:val="left"/>
      </w:pPr>
      <w:r>
        <w:t>Introduced in the Senate on January 14, 2014</w:t>
      </w:r>
    </w:p>
    <w:p w:rsidR="003D1AAB" w:rsidRDefault="003D1AAB" w:rsidP="001271AF">
      <w:pPr>
        <w:widowControl w:val="0"/>
        <w:jc w:val="left"/>
      </w:pPr>
      <w:r>
        <w:t>Introduced in the House on January 15, 2014</w:t>
      </w:r>
    </w:p>
    <w:p w:rsidR="003D1AAB" w:rsidRDefault="003D1AAB" w:rsidP="001271AF">
      <w:pPr>
        <w:widowControl w:val="0"/>
        <w:jc w:val="left"/>
      </w:pPr>
      <w:r>
        <w:t>Adopted by the General Assembly on January 15, 2014</w:t>
      </w:r>
    </w:p>
    <w:p w:rsidR="003D1AAB" w:rsidRDefault="003D1AAB" w:rsidP="001271AF">
      <w:pPr>
        <w:widowControl w:val="0"/>
        <w:jc w:val="left"/>
      </w:pPr>
    </w:p>
    <w:p w:rsidR="001271AF" w:rsidRDefault="001271AF" w:rsidP="001271AF">
      <w:pPr>
        <w:widowControl w:val="0"/>
        <w:jc w:val="left"/>
      </w:pPr>
      <w:r>
        <w:t xml:space="preserve">Summary: </w:t>
      </w:r>
      <w:r w:rsidR="004B13F8">
        <w:t>Coach Steve Spurrier</w:t>
      </w:r>
    </w:p>
    <w:p w:rsidR="001271AF" w:rsidRDefault="001271AF" w:rsidP="001271AF">
      <w:pPr>
        <w:widowControl w:val="0"/>
        <w:jc w:val="left"/>
      </w:pPr>
    </w:p>
    <w:p w:rsidR="001271AF" w:rsidRDefault="001271AF" w:rsidP="001271AF">
      <w:pPr>
        <w:widowControl w:val="0"/>
        <w:jc w:val="left"/>
      </w:pPr>
    </w:p>
    <w:p w:rsidR="001271AF" w:rsidRDefault="001271AF" w:rsidP="00127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71AF">
        <w:rPr>
          <w:b/>
        </w:rPr>
        <w:t>HISTORY OF LEGISLATIVE ACTIONS</w:t>
      </w:r>
    </w:p>
    <w:p w:rsidR="001271AF" w:rsidRDefault="001271AF" w:rsidP="00127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71AF" w:rsidRPr="001271AF" w:rsidRDefault="001271AF" w:rsidP="001271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1271AF">
        <w:rPr>
          <w:u w:val="single"/>
        </w:rPr>
        <w:tab/>
        <w:t>Date</w:t>
      </w:r>
      <w:r w:rsidRPr="001271AF">
        <w:rPr>
          <w:u w:val="single"/>
        </w:rPr>
        <w:tab/>
        <w:t>Body</w:t>
      </w:r>
      <w:r w:rsidRPr="001271AF">
        <w:rPr>
          <w:u w:val="single"/>
        </w:rPr>
        <w:tab/>
        <w:t>Action Description with journal page number</w:t>
      </w:r>
      <w:r w:rsidRPr="001271AF">
        <w:rPr>
          <w:u w:val="single"/>
        </w:rPr>
        <w:tab/>
      </w:r>
      <w:bookmarkEnd w:id="0"/>
    </w:p>
    <w:p w:rsidR="006472B1" w:rsidRDefault="006472B1" w:rsidP="00647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22544C">
        <w:t>Int</w:t>
      </w:r>
      <w:r>
        <w:t xml:space="preserve">roduced, adopted, sent to House </w:t>
      </w:r>
      <w:r w:rsidRPr="0022544C">
        <w:t>(</w:t>
      </w:r>
      <w:hyperlink r:id="rId7" w:history="1">
        <w:r w:rsidRPr="0022544C">
          <w:rPr>
            <w:rStyle w:val="Hyperlink"/>
          </w:rPr>
          <w:t>Senate Journal</w:t>
        </w:r>
        <w:r w:rsidRPr="0022544C">
          <w:rPr>
            <w:rStyle w:val="Hyperlink"/>
          </w:rPr>
          <w:noBreakHyphen/>
          <w:t>page 79</w:t>
        </w:r>
      </w:hyperlink>
      <w:r w:rsidRPr="0022544C">
        <w:t>)</w:t>
      </w:r>
    </w:p>
    <w:p w:rsidR="006472B1" w:rsidRDefault="006472B1" w:rsidP="00647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22544C">
        <w:t>Introduced, ado</w:t>
      </w:r>
      <w:r>
        <w:t xml:space="preserve">pted, returned with concurrence </w:t>
      </w:r>
      <w:r w:rsidRPr="0022544C">
        <w:t>(</w:t>
      </w:r>
      <w:hyperlink r:id="rId8" w:history="1">
        <w:r w:rsidRPr="0022544C">
          <w:rPr>
            <w:rStyle w:val="Hyperlink"/>
          </w:rPr>
          <w:t>House Journal</w:t>
        </w:r>
        <w:r w:rsidRPr="0022544C">
          <w:rPr>
            <w:rStyle w:val="Hyperlink"/>
          </w:rPr>
          <w:noBreakHyphen/>
          <w:t>page 23</w:t>
        </w:r>
      </w:hyperlink>
      <w:r w:rsidRPr="0022544C">
        <w:t>)</w:t>
      </w:r>
    </w:p>
    <w:p w:rsidR="006472B1" w:rsidRDefault="006472B1" w:rsidP="00647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71AF" w:rsidRPr="001271AF" w:rsidRDefault="001271AF" w:rsidP="001271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71AF" w:rsidRDefault="001271AF" w:rsidP="001271AF">
      <w:r w:rsidRPr="001271AF">
        <w:rPr>
          <w:b/>
        </w:rPr>
        <w:t>VERSIONS OF THIS BILL</w:t>
      </w:r>
    </w:p>
    <w:p w:rsidR="001271AF" w:rsidRDefault="001271AF" w:rsidP="001271AF"/>
    <w:p w:rsidR="001271AF" w:rsidRDefault="00175705" w:rsidP="001271AF">
      <w:hyperlink r:id="rId9" w:history="1">
        <w:r w:rsidR="001271AF">
          <w:rPr>
            <w:rStyle w:val="Hyperlink"/>
          </w:rPr>
          <w:t>1/14/2014</w:t>
        </w:r>
      </w:hyperlink>
    </w:p>
    <w:p w:rsidR="001271AF" w:rsidRDefault="001271AF" w:rsidP="001271AF"/>
    <w:p w:rsidR="001271AF" w:rsidRDefault="001271AF" w:rsidP="001271AF">
      <w:pPr>
        <w:sectPr w:rsidR="001271AF" w:rsidSect="001271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0BE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71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75A84">
        <w:t xml:space="preserve">HONOR COACH STEVE SPURRIER OF THE UNIVERSITY OF SOUTH CAROLINA AS THE “WINNINGEST COACH” IN THE HISTORY OF CAROLINA FOOTBALL, </w:t>
      </w:r>
      <w:r w:rsidR="00FC737C">
        <w:t xml:space="preserve">TO CONGRATULATE HIM ON COACHING HIS OUTSTANDING TEAM ALL THE WAY TO THE 2014 </w:t>
      </w:r>
      <w:r w:rsidR="00373368">
        <w:t xml:space="preserve">CAPITAL ONE </w:t>
      </w:r>
      <w:r w:rsidR="00FC737C">
        <w:t>BOWL WINNER</w:t>
      </w:r>
      <w:r w:rsidR="007217D4" w:rsidRPr="007217D4">
        <w:t>’</w:t>
      </w:r>
      <w:r w:rsidR="00FC737C">
        <w:t>S CROWN</w:t>
      </w:r>
      <w:r w:rsidR="00A22C32">
        <w:t>, AND TO WISH HIM MUCH CONTINUED SUCCESS IN THE DAYS TO COME.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703E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26DC0">
        <w:t>the South Carolina General Assembly is pleased to learn that the University of South Carolina</w:t>
      </w:r>
      <w:r w:rsidR="007217D4" w:rsidRPr="007217D4">
        <w:t>’</w:t>
      </w:r>
      <w:r w:rsidR="00B26DC0">
        <w:t>s Coach Steve Spurrier and his Carolina Gamecocks continue to break school football records every time they take the field these days; and</w:t>
      </w:r>
    </w:p>
    <w:p w:rsidR="00B26DC0" w:rsidRDefault="00B26D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03E" w:rsidRPr="00781E40" w:rsidRDefault="00B26DC0" w:rsidP="00781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7C99">
        <w:t xml:space="preserve">much of their success is due to the </w:t>
      </w:r>
      <w:r w:rsidR="001D3254">
        <w:t>celebrated</w:t>
      </w:r>
      <w:r w:rsidR="00147C99">
        <w:t xml:space="preserve"> </w:t>
      </w:r>
      <w:r w:rsidR="003D18F2">
        <w:t xml:space="preserve">leadership, </w:t>
      </w:r>
      <w:r w:rsidR="00147C99">
        <w:t>skill</w:t>
      </w:r>
      <w:r w:rsidR="003D18F2">
        <w:t xml:space="preserve"> in coaching</w:t>
      </w:r>
      <w:r w:rsidR="00147C99">
        <w:t xml:space="preserve">, </w:t>
      </w:r>
      <w:r w:rsidR="003D18F2">
        <w:t xml:space="preserve">personal athletic skill, </w:t>
      </w:r>
      <w:r w:rsidR="00147C99">
        <w:t xml:space="preserve">imagination, and ability to inspire his players that </w:t>
      </w:r>
      <w:r w:rsidR="005440A5">
        <w:t>characterize</w:t>
      </w:r>
      <w:r w:rsidR="00147C99">
        <w:t xml:space="preserve"> </w:t>
      </w:r>
      <w:r w:rsidR="00972F0C">
        <w:t xml:space="preserve">Coach </w:t>
      </w:r>
      <w:r w:rsidR="00147C99">
        <w:t>Steve Spurrier</w:t>
      </w:r>
      <w:r w:rsidR="00781E40">
        <w:t xml:space="preserve">, </w:t>
      </w:r>
      <w:r w:rsidR="00781E40" w:rsidRPr="00D65655">
        <w:rPr>
          <w:color w:val="000000" w:themeColor="text1"/>
          <w:u w:color="000000" w:themeColor="text1"/>
        </w:rPr>
        <w:t>whose arrival in Columbia ushered in the golden age of Carolina football</w:t>
      </w:r>
      <w:r w:rsidR="00147C99">
        <w:t>; and</w:t>
      </w:r>
    </w:p>
    <w:p w:rsidR="00B26DC0" w:rsidRDefault="00B26D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258" w:rsidRPr="00011845" w:rsidRDefault="001845C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70BE">
        <w:t xml:space="preserve">since 2005, the year Coach Spurrier came to USC and began to </w:t>
      </w:r>
      <w:r w:rsidR="001F08A9">
        <w:t>transform</w:t>
      </w:r>
      <w:r w:rsidR="00DA70BE">
        <w:t xml:space="preserve"> the Carolina football program with his winning style, </w:t>
      </w:r>
      <w:r w:rsidR="001F08A9">
        <w:t xml:space="preserve">the Gamecocks have compiled an increasingly impressive record. </w:t>
      </w:r>
      <w:r w:rsidR="00E33258" w:rsidRPr="00011845">
        <w:rPr>
          <w:color w:val="000000" w:themeColor="text1"/>
          <w:u w:color="000000" w:themeColor="text1"/>
        </w:rPr>
        <w:t xml:space="preserve">In 2010, </w:t>
      </w:r>
      <w:r w:rsidR="00F14778">
        <w:rPr>
          <w:color w:val="000000" w:themeColor="text1"/>
          <w:u w:color="000000" w:themeColor="text1"/>
        </w:rPr>
        <w:t xml:space="preserve">Coach </w:t>
      </w:r>
      <w:r w:rsidR="00E33258" w:rsidRPr="00011845">
        <w:rPr>
          <w:color w:val="000000" w:themeColor="text1"/>
          <w:u w:color="000000" w:themeColor="text1"/>
        </w:rPr>
        <w:t>Spurrier scored with the first SEC Eastern Division Championship in school history</w:t>
      </w:r>
      <w:r w:rsidR="00243DBE">
        <w:rPr>
          <w:color w:val="000000" w:themeColor="text1"/>
          <w:u w:color="000000" w:themeColor="text1"/>
        </w:rPr>
        <w:t xml:space="preserve">, becoming the </w:t>
      </w:r>
      <w:r w:rsidR="00E33258" w:rsidRPr="00011845">
        <w:rPr>
          <w:color w:val="000000" w:themeColor="text1"/>
          <w:u w:color="000000" w:themeColor="text1"/>
        </w:rPr>
        <w:t>first coach to win the SEC East with two different teams. Earlier in the season, the Gamecocks posted the first win over a N</w:t>
      </w:r>
      <w:r w:rsidR="000071DD">
        <w:rPr>
          <w:color w:val="000000" w:themeColor="text1"/>
          <w:u w:color="000000" w:themeColor="text1"/>
        </w:rPr>
        <w:t>o. 1</w:t>
      </w:r>
      <w:r w:rsidR="00E33258" w:rsidRPr="00011845">
        <w:rPr>
          <w:color w:val="000000" w:themeColor="text1"/>
          <w:u w:color="000000" w:themeColor="text1"/>
        </w:rPr>
        <w:t xml:space="preserve"> team in program history with a 35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>21 victory over top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 xml:space="preserve">ranked defending national champion </w:t>
      </w:r>
      <w:r w:rsidR="00E33258" w:rsidRPr="00801AA5">
        <w:rPr>
          <w:color w:val="000000" w:themeColor="text1"/>
          <w:u w:color="000000" w:themeColor="text1"/>
        </w:rPr>
        <w:t>Alabama</w:t>
      </w:r>
      <w:r w:rsidR="00801AA5">
        <w:rPr>
          <w:color w:val="000000" w:themeColor="text1"/>
          <w:u w:color="000000" w:themeColor="text1"/>
        </w:rPr>
        <w:t>; and</w:t>
      </w:r>
    </w:p>
    <w:p w:rsidR="00E33258" w:rsidRPr="00011845" w:rsidRDefault="00E33258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5CC" w:rsidRDefault="000A75CC" w:rsidP="000A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11845">
        <w:rPr>
          <w:color w:val="000000" w:themeColor="text1"/>
          <w:u w:color="000000" w:themeColor="text1"/>
        </w:rPr>
        <w:t>he Gamecocks continued to make history in 2011, winning a school</w:t>
      </w:r>
      <w:r w:rsidR="007217D4">
        <w:rPr>
          <w:color w:val="000000" w:themeColor="text1"/>
          <w:u w:color="000000" w:themeColor="text1"/>
        </w:rPr>
        <w:noBreakHyphen/>
      </w:r>
      <w:r w:rsidRPr="00011845">
        <w:rPr>
          <w:color w:val="000000" w:themeColor="text1"/>
          <w:u w:color="000000" w:themeColor="text1"/>
        </w:rPr>
        <w:t xml:space="preserve">record 11 games and finishing in the </w:t>
      </w:r>
      <w:r w:rsidR="00806C1C">
        <w:rPr>
          <w:color w:val="000000" w:themeColor="text1"/>
          <w:u w:color="000000" w:themeColor="text1"/>
        </w:rPr>
        <w:t>T</w:t>
      </w:r>
      <w:r w:rsidRPr="00011845">
        <w:rPr>
          <w:color w:val="000000" w:themeColor="text1"/>
          <w:u w:color="000000" w:themeColor="text1"/>
        </w:rPr>
        <w:t>op</w:t>
      </w:r>
      <w:r>
        <w:rPr>
          <w:color w:val="000000" w:themeColor="text1"/>
          <w:u w:color="000000" w:themeColor="text1"/>
        </w:rPr>
        <w:t xml:space="preserve"> </w:t>
      </w:r>
      <w:r w:rsidRPr="00011845">
        <w:rPr>
          <w:color w:val="000000" w:themeColor="text1"/>
          <w:u w:color="000000" w:themeColor="text1"/>
        </w:rPr>
        <w:t xml:space="preserve">10 in </w:t>
      </w:r>
      <w:r w:rsidRPr="00011845">
        <w:rPr>
          <w:color w:val="000000" w:themeColor="text1"/>
          <w:u w:color="000000" w:themeColor="text1"/>
        </w:rPr>
        <w:lastRenderedPageBreak/>
        <w:t>the final A.P. poll for the first time. The squad also won a school</w:t>
      </w:r>
      <w:r w:rsidR="007217D4">
        <w:rPr>
          <w:color w:val="000000" w:themeColor="text1"/>
          <w:u w:color="000000" w:themeColor="text1"/>
        </w:rPr>
        <w:noBreakHyphen/>
      </w:r>
      <w:r w:rsidRPr="00011845">
        <w:rPr>
          <w:color w:val="000000" w:themeColor="text1"/>
          <w:u w:color="000000" w:themeColor="text1"/>
        </w:rPr>
        <w:t xml:space="preserve">record </w:t>
      </w:r>
      <w:r w:rsidR="00D2480C">
        <w:rPr>
          <w:color w:val="000000" w:themeColor="text1"/>
          <w:u w:color="000000" w:themeColor="text1"/>
        </w:rPr>
        <w:t>six</w:t>
      </w:r>
      <w:r w:rsidRPr="00011845">
        <w:rPr>
          <w:color w:val="000000" w:themeColor="text1"/>
          <w:u w:color="000000" w:themeColor="text1"/>
        </w:rPr>
        <w:t xml:space="preserve"> SEC games and defeated each of </w:t>
      </w:r>
      <w:r w:rsidR="000C2E8A">
        <w:rPr>
          <w:color w:val="000000" w:themeColor="text1"/>
          <w:u w:color="000000" w:themeColor="text1"/>
        </w:rPr>
        <w:t>its</w:t>
      </w:r>
      <w:r w:rsidRPr="00011845">
        <w:rPr>
          <w:color w:val="000000" w:themeColor="text1"/>
          <w:u w:color="000000" w:themeColor="text1"/>
        </w:rPr>
        <w:t xml:space="preserve"> Eastern Division rivals in the same season for the first time. Carolina capped the regular season with a win over Clemson, its third</w:t>
      </w:r>
      <w:r w:rsidR="000C2E8A">
        <w:rPr>
          <w:color w:val="000000" w:themeColor="text1"/>
          <w:u w:color="000000" w:themeColor="text1"/>
        </w:rPr>
        <w:t xml:space="preserve"> </w:t>
      </w:r>
      <w:r w:rsidRPr="00011845">
        <w:rPr>
          <w:color w:val="000000" w:themeColor="text1"/>
          <w:u w:color="000000" w:themeColor="text1"/>
        </w:rPr>
        <w:t xml:space="preserve">straight </w:t>
      </w:r>
      <w:r w:rsidR="00583515">
        <w:rPr>
          <w:color w:val="000000" w:themeColor="text1"/>
          <w:u w:color="000000" w:themeColor="text1"/>
        </w:rPr>
        <w:t xml:space="preserve">win </w:t>
      </w:r>
      <w:r w:rsidRPr="00011845">
        <w:rPr>
          <w:color w:val="000000" w:themeColor="text1"/>
          <w:u w:color="000000" w:themeColor="text1"/>
        </w:rPr>
        <w:t>over its Palmetto State rival</w:t>
      </w:r>
      <w:r w:rsidR="002217BE">
        <w:rPr>
          <w:color w:val="000000" w:themeColor="text1"/>
          <w:u w:color="000000" w:themeColor="text1"/>
        </w:rPr>
        <w:t xml:space="preserve"> (</w:t>
      </w:r>
      <w:r w:rsidRPr="00011845">
        <w:rPr>
          <w:color w:val="000000" w:themeColor="text1"/>
          <w:u w:color="000000" w:themeColor="text1"/>
        </w:rPr>
        <w:t xml:space="preserve">the first time that </w:t>
      </w:r>
      <w:r w:rsidR="000C2E8A">
        <w:rPr>
          <w:color w:val="000000" w:themeColor="text1"/>
          <w:u w:color="000000" w:themeColor="text1"/>
        </w:rPr>
        <w:t xml:space="preserve">feat </w:t>
      </w:r>
      <w:r w:rsidRPr="00011845">
        <w:rPr>
          <w:color w:val="000000" w:themeColor="text1"/>
          <w:u w:color="000000" w:themeColor="text1"/>
        </w:rPr>
        <w:t>ha</w:t>
      </w:r>
      <w:r w:rsidR="000C2E8A">
        <w:rPr>
          <w:color w:val="000000" w:themeColor="text1"/>
          <w:u w:color="000000" w:themeColor="text1"/>
        </w:rPr>
        <w:t>d</w:t>
      </w:r>
      <w:r w:rsidRPr="00011845">
        <w:rPr>
          <w:color w:val="000000" w:themeColor="text1"/>
          <w:u w:color="000000" w:themeColor="text1"/>
        </w:rPr>
        <w:t xml:space="preserve"> been accomplished since 1968</w:t>
      </w:r>
      <w:r w:rsidR="007217D4">
        <w:rPr>
          <w:color w:val="000000" w:themeColor="text1"/>
          <w:u w:color="000000" w:themeColor="text1"/>
        </w:rPr>
        <w:noBreakHyphen/>
      </w:r>
      <w:r w:rsidR="000C2E8A">
        <w:rPr>
          <w:color w:val="000000" w:themeColor="text1"/>
          <w:u w:color="000000" w:themeColor="text1"/>
        </w:rPr>
        <w:t>19</w:t>
      </w:r>
      <w:r w:rsidRPr="00011845">
        <w:rPr>
          <w:color w:val="000000" w:themeColor="text1"/>
          <w:u w:color="000000" w:themeColor="text1"/>
        </w:rPr>
        <w:t>70</w:t>
      </w:r>
      <w:r w:rsidR="002217BE">
        <w:rPr>
          <w:color w:val="000000" w:themeColor="text1"/>
          <w:u w:color="000000" w:themeColor="text1"/>
        </w:rPr>
        <w:t>)</w:t>
      </w:r>
      <w:r w:rsidRPr="00011845">
        <w:rPr>
          <w:color w:val="000000" w:themeColor="text1"/>
          <w:u w:color="000000" w:themeColor="text1"/>
        </w:rPr>
        <w:t>, then defeated Nebraska in the Capital One Bowl by a convincing 30</w:t>
      </w:r>
      <w:r w:rsidR="007217D4">
        <w:rPr>
          <w:color w:val="000000" w:themeColor="text1"/>
          <w:u w:color="000000" w:themeColor="text1"/>
        </w:rPr>
        <w:noBreakHyphen/>
      </w:r>
      <w:r w:rsidRPr="00011845">
        <w:rPr>
          <w:color w:val="000000" w:themeColor="text1"/>
          <w:u w:color="000000" w:themeColor="text1"/>
        </w:rPr>
        <w:t>13 margin</w:t>
      </w:r>
      <w:r w:rsidR="000C2E8A">
        <w:rPr>
          <w:color w:val="000000" w:themeColor="text1"/>
          <w:u w:color="000000" w:themeColor="text1"/>
        </w:rPr>
        <w:t>; and</w:t>
      </w:r>
    </w:p>
    <w:p w:rsidR="000C2E8A" w:rsidRDefault="000C2E8A" w:rsidP="000A7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B82" w:rsidRPr="00382E4A" w:rsidRDefault="00D27B82" w:rsidP="00D27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E4A">
        <w:rPr>
          <w:color w:val="000000" w:themeColor="text1"/>
          <w:u w:color="000000" w:themeColor="text1"/>
        </w:rPr>
        <w:t>Whereas, in 2012, Steve Spurrier once again led his USC football team to double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digit wins during the course of the regular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season campaign. The 2012 regular season culminated with the annual regular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season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ending game against arch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rival Clemson at Clemson</w:t>
      </w:r>
      <w:r w:rsidR="007217D4" w:rsidRPr="007217D4">
        <w:rPr>
          <w:color w:val="000000" w:themeColor="text1"/>
          <w:u w:color="000000" w:themeColor="text1"/>
        </w:rPr>
        <w:t>’</w:t>
      </w:r>
      <w:r w:rsidRPr="00382E4A">
        <w:rPr>
          <w:color w:val="000000" w:themeColor="text1"/>
          <w:u w:color="000000" w:themeColor="text1"/>
        </w:rPr>
        <w:t>s Memorial Stadium, where the Gamecocks emerged with a fourth consecutive double</w:t>
      </w:r>
      <w:r w:rsidR="007217D4">
        <w:rPr>
          <w:color w:val="000000" w:themeColor="text1"/>
          <w:u w:color="000000" w:themeColor="text1"/>
        </w:rPr>
        <w:noBreakHyphen/>
      </w:r>
      <w:r w:rsidRPr="00382E4A">
        <w:rPr>
          <w:color w:val="000000" w:themeColor="text1"/>
          <w:u w:color="000000" w:themeColor="text1"/>
        </w:rPr>
        <w:t>digit victory over the Tigers</w:t>
      </w:r>
      <w:r w:rsidR="007217D4">
        <w:rPr>
          <w:color w:val="000000" w:themeColor="text1"/>
          <w:u w:color="000000" w:themeColor="text1"/>
        </w:rPr>
        <w:noBreakHyphen/>
      </w:r>
      <w:r w:rsidR="007217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</w:t>
      </w:r>
      <w:r w:rsidRPr="00382E4A">
        <w:rPr>
          <w:color w:val="000000" w:themeColor="text1"/>
          <w:u w:color="000000" w:themeColor="text1"/>
        </w:rPr>
        <w:t>triumph marked by Coach Spurrier</w:t>
      </w:r>
      <w:r w:rsidR="007217D4" w:rsidRPr="007217D4">
        <w:rPr>
          <w:color w:val="000000" w:themeColor="text1"/>
          <w:u w:color="000000" w:themeColor="text1"/>
        </w:rPr>
        <w:t>’</w:t>
      </w:r>
      <w:r w:rsidRPr="00382E4A">
        <w:rPr>
          <w:color w:val="000000" w:themeColor="text1"/>
          <w:u w:color="000000" w:themeColor="text1"/>
        </w:rPr>
        <w:t>s 65th win at Carolina. With that November 24, 2012</w:t>
      </w:r>
      <w:r>
        <w:rPr>
          <w:color w:val="000000" w:themeColor="text1"/>
          <w:u w:color="000000" w:themeColor="text1"/>
        </w:rPr>
        <w:t>,</w:t>
      </w:r>
      <w:r w:rsidRPr="00382E4A">
        <w:rPr>
          <w:color w:val="000000" w:themeColor="text1"/>
          <w:u w:color="000000" w:themeColor="text1"/>
        </w:rPr>
        <w:t xml:space="preserve"> victory over Clemson, Coach Spurrier surpassed Rex Enright to become the winningest coach in Gamecock football history</w:t>
      </w:r>
      <w:r>
        <w:rPr>
          <w:color w:val="000000" w:themeColor="text1"/>
          <w:u w:color="000000" w:themeColor="text1"/>
        </w:rPr>
        <w:t>; and</w:t>
      </w:r>
    </w:p>
    <w:p w:rsidR="00274817" w:rsidRDefault="0027481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817" w:rsidRDefault="0027481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46D0">
        <w:rPr>
          <w:color w:val="000000" w:themeColor="text1"/>
          <w:u w:color="000000" w:themeColor="text1"/>
        </w:rPr>
        <w:t xml:space="preserve">Coach </w:t>
      </w:r>
      <w:r w:rsidR="00E33258" w:rsidRPr="00011845">
        <w:rPr>
          <w:color w:val="000000" w:themeColor="text1"/>
          <w:u w:color="000000" w:themeColor="text1"/>
        </w:rPr>
        <w:t>Spurrier led the Gamecocks to a thrilling 33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 xml:space="preserve">28 victory in the </w:t>
      </w:r>
      <w:r w:rsidR="00901CA1">
        <w:rPr>
          <w:color w:val="000000" w:themeColor="text1"/>
          <w:u w:color="000000" w:themeColor="text1"/>
        </w:rPr>
        <w:t xml:space="preserve">2012 </w:t>
      </w:r>
      <w:r w:rsidR="00E33258" w:rsidRPr="00011845">
        <w:rPr>
          <w:color w:val="000000" w:themeColor="text1"/>
          <w:u w:color="000000" w:themeColor="text1"/>
        </w:rPr>
        <w:t>Outback Bowl against the winningest program in college football, the Michigan Wolverines. The victory elevated the Gamecocks to an 11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 xml:space="preserve">2 record for the </w:t>
      </w:r>
      <w:r w:rsidR="008835B3">
        <w:rPr>
          <w:color w:val="000000" w:themeColor="text1"/>
          <w:u w:color="000000" w:themeColor="text1"/>
        </w:rPr>
        <w:t>second</w:t>
      </w:r>
      <w:r w:rsidR="008D2DEC">
        <w:rPr>
          <w:color w:val="000000" w:themeColor="text1"/>
          <w:u w:color="000000" w:themeColor="text1"/>
        </w:rPr>
        <w:t xml:space="preserve"> </w:t>
      </w:r>
      <w:r w:rsidR="00E33258" w:rsidRPr="00011845">
        <w:rPr>
          <w:color w:val="000000" w:themeColor="text1"/>
          <w:u w:color="000000" w:themeColor="text1"/>
        </w:rPr>
        <w:t xml:space="preserve">consecutive season. Additionally, by finishing 8th in the Associated Press poll and 7th in the Coaches poll, South Carolina finished in </w:t>
      </w:r>
      <w:r w:rsidR="001D4EF0">
        <w:rPr>
          <w:color w:val="000000" w:themeColor="text1"/>
          <w:u w:color="000000" w:themeColor="text1"/>
        </w:rPr>
        <w:t xml:space="preserve">the </w:t>
      </w:r>
      <w:r w:rsidR="00E33258" w:rsidRPr="00011845">
        <w:rPr>
          <w:color w:val="000000" w:themeColor="text1"/>
          <w:u w:color="000000" w:themeColor="text1"/>
        </w:rPr>
        <w:t xml:space="preserve">Top 10 of both polls for a </w:t>
      </w:r>
      <w:r w:rsidR="001D4EF0">
        <w:rPr>
          <w:color w:val="000000" w:themeColor="text1"/>
          <w:u w:color="000000" w:themeColor="text1"/>
        </w:rPr>
        <w:t>second</w:t>
      </w:r>
      <w:r w:rsidR="0054351E">
        <w:rPr>
          <w:color w:val="000000" w:themeColor="text1"/>
          <w:u w:color="000000" w:themeColor="text1"/>
        </w:rPr>
        <w:t xml:space="preserve"> </w:t>
      </w:r>
      <w:r w:rsidR="00E33258" w:rsidRPr="00011845">
        <w:rPr>
          <w:color w:val="000000" w:themeColor="text1"/>
          <w:u w:color="000000" w:themeColor="text1"/>
        </w:rPr>
        <w:t>consecutive campaign</w:t>
      </w:r>
      <w:r>
        <w:rPr>
          <w:color w:val="000000" w:themeColor="text1"/>
          <w:u w:color="000000" w:themeColor="text1"/>
        </w:rPr>
        <w:t>; and</w:t>
      </w:r>
    </w:p>
    <w:p w:rsidR="00274817" w:rsidRDefault="00274817" w:rsidP="00E33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DC0" w:rsidRDefault="00274817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33258" w:rsidRPr="00011845">
        <w:rPr>
          <w:color w:val="000000" w:themeColor="text1"/>
          <w:u w:color="000000" w:themeColor="text1"/>
        </w:rPr>
        <w:t xml:space="preserve">n a </w:t>
      </w:r>
      <w:r>
        <w:rPr>
          <w:color w:val="000000" w:themeColor="text1"/>
          <w:u w:color="000000" w:themeColor="text1"/>
        </w:rPr>
        <w:t xml:space="preserve">2013 </w:t>
      </w:r>
      <w:r w:rsidR="00E33258" w:rsidRPr="00011845">
        <w:rPr>
          <w:color w:val="000000" w:themeColor="text1"/>
          <w:u w:color="000000" w:themeColor="text1"/>
        </w:rPr>
        <w:t xml:space="preserve">season full of firsts for South Carolina football, perhaps the most significant one came when </w:t>
      </w:r>
      <w:r w:rsidR="00A10467">
        <w:rPr>
          <w:color w:val="000000" w:themeColor="text1"/>
          <w:u w:color="000000" w:themeColor="text1"/>
        </w:rPr>
        <w:t xml:space="preserve">Steve Spurrier and his </w:t>
      </w:r>
      <w:r w:rsidR="00E33258" w:rsidRPr="00011845">
        <w:rPr>
          <w:color w:val="000000" w:themeColor="text1"/>
          <w:u w:color="000000" w:themeColor="text1"/>
        </w:rPr>
        <w:t>Gamecocks beat Clemson 31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>17 for their fifth</w:t>
      </w:r>
      <w:r w:rsidR="00596713">
        <w:rPr>
          <w:color w:val="000000" w:themeColor="text1"/>
          <w:u w:color="000000" w:themeColor="text1"/>
        </w:rPr>
        <w:t xml:space="preserve"> </w:t>
      </w:r>
      <w:r w:rsidR="00E33258" w:rsidRPr="00011845">
        <w:rPr>
          <w:color w:val="000000" w:themeColor="text1"/>
          <w:u w:color="000000" w:themeColor="text1"/>
        </w:rPr>
        <w:t>consecutive win over their arch</w:t>
      </w:r>
      <w:r w:rsidR="007217D4">
        <w:rPr>
          <w:color w:val="000000" w:themeColor="text1"/>
          <w:u w:color="000000" w:themeColor="text1"/>
        </w:rPr>
        <w:noBreakHyphen/>
      </w:r>
      <w:r w:rsidR="00E33258" w:rsidRPr="00011845">
        <w:rPr>
          <w:color w:val="000000" w:themeColor="text1"/>
          <w:u w:color="000000" w:themeColor="text1"/>
        </w:rPr>
        <w:t>rival.</w:t>
      </w:r>
      <w:r w:rsidR="00723344">
        <w:rPr>
          <w:color w:val="000000" w:themeColor="text1"/>
          <w:u w:color="000000" w:themeColor="text1"/>
        </w:rPr>
        <w:t xml:space="preserve"> </w:t>
      </w:r>
      <w:r w:rsidR="00723344" w:rsidRPr="00011845">
        <w:rPr>
          <w:color w:val="000000" w:themeColor="text1"/>
          <w:u w:color="000000" w:themeColor="text1"/>
        </w:rPr>
        <w:t>The Tigers (10</w:t>
      </w:r>
      <w:r w:rsidR="007217D4">
        <w:rPr>
          <w:color w:val="000000" w:themeColor="text1"/>
          <w:u w:color="000000" w:themeColor="text1"/>
        </w:rPr>
        <w:noBreakHyphen/>
      </w:r>
      <w:r w:rsidR="00723344" w:rsidRPr="00011845">
        <w:rPr>
          <w:color w:val="000000" w:themeColor="text1"/>
          <w:u w:color="000000" w:themeColor="text1"/>
        </w:rPr>
        <w:t xml:space="preserve">2) had never lost five consecutive games to </w:t>
      </w:r>
      <w:r w:rsidR="00A10467">
        <w:rPr>
          <w:color w:val="000000" w:themeColor="text1"/>
          <w:u w:color="000000" w:themeColor="text1"/>
        </w:rPr>
        <w:t>Carolina</w:t>
      </w:r>
      <w:r w:rsidR="00723344" w:rsidRPr="00011845">
        <w:rPr>
          <w:color w:val="000000" w:themeColor="text1"/>
          <w:u w:color="000000" w:themeColor="text1"/>
        </w:rPr>
        <w:t xml:space="preserve"> in a series that began in 1896</w:t>
      </w:r>
      <w:r w:rsidR="00723344">
        <w:rPr>
          <w:color w:val="000000" w:themeColor="text1"/>
          <w:u w:color="000000" w:themeColor="text1"/>
        </w:rPr>
        <w:t>; and</w:t>
      </w:r>
    </w:p>
    <w:p w:rsidR="00723344" w:rsidRDefault="00723344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344" w:rsidRDefault="00723344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22F6">
        <w:rPr>
          <w:color w:val="000000" w:themeColor="text1"/>
          <w:u w:color="000000" w:themeColor="text1"/>
        </w:rPr>
        <w:t xml:space="preserve">finally, </w:t>
      </w:r>
      <w:r w:rsidR="007E2B82">
        <w:rPr>
          <w:color w:val="000000" w:themeColor="text1"/>
          <w:u w:color="000000" w:themeColor="text1"/>
        </w:rPr>
        <w:t>the Gamecocks</w:t>
      </w:r>
      <w:r w:rsidR="007217D4" w:rsidRPr="007217D4">
        <w:rPr>
          <w:color w:val="000000" w:themeColor="text1"/>
          <w:u w:color="000000" w:themeColor="text1"/>
        </w:rPr>
        <w:t>’</w:t>
      </w:r>
      <w:r w:rsidR="007E2B82">
        <w:rPr>
          <w:color w:val="000000" w:themeColor="text1"/>
          <w:u w:color="000000" w:themeColor="text1"/>
        </w:rPr>
        <w:t xml:space="preserve"> exciting </w:t>
      </w:r>
      <w:r w:rsidR="00335FA3">
        <w:rPr>
          <w:color w:val="000000" w:themeColor="text1"/>
          <w:u w:color="000000" w:themeColor="text1"/>
        </w:rPr>
        <w:t>34</w:t>
      </w:r>
      <w:r w:rsidR="007217D4">
        <w:rPr>
          <w:color w:val="000000" w:themeColor="text1"/>
          <w:u w:color="000000" w:themeColor="text1"/>
        </w:rPr>
        <w:noBreakHyphen/>
      </w:r>
      <w:r w:rsidR="00335FA3">
        <w:rPr>
          <w:color w:val="000000" w:themeColor="text1"/>
          <w:u w:color="000000" w:themeColor="text1"/>
        </w:rPr>
        <w:t xml:space="preserve">24 </w:t>
      </w:r>
      <w:r w:rsidR="00D04744">
        <w:rPr>
          <w:color w:val="000000" w:themeColor="text1"/>
          <w:u w:color="000000" w:themeColor="text1"/>
        </w:rPr>
        <w:t>New Year</w:t>
      </w:r>
      <w:r w:rsidR="007217D4" w:rsidRPr="007217D4">
        <w:rPr>
          <w:color w:val="000000" w:themeColor="text1"/>
          <w:u w:color="000000" w:themeColor="text1"/>
        </w:rPr>
        <w:t>’</w:t>
      </w:r>
      <w:r w:rsidR="00D04744">
        <w:rPr>
          <w:color w:val="000000" w:themeColor="text1"/>
          <w:u w:color="000000" w:themeColor="text1"/>
        </w:rPr>
        <w:t xml:space="preserve">s Day </w:t>
      </w:r>
      <w:r w:rsidR="007E2B82">
        <w:rPr>
          <w:color w:val="000000" w:themeColor="text1"/>
          <w:u w:color="000000" w:themeColor="text1"/>
        </w:rPr>
        <w:t xml:space="preserve">win </w:t>
      </w:r>
      <w:r w:rsidR="00335FA3">
        <w:rPr>
          <w:color w:val="000000" w:themeColor="text1"/>
          <w:u w:color="000000" w:themeColor="text1"/>
        </w:rPr>
        <w:t xml:space="preserve">over Wisconsin </w:t>
      </w:r>
      <w:r w:rsidR="007E2B82">
        <w:rPr>
          <w:color w:val="000000" w:themeColor="text1"/>
          <w:u w:color="000000" w:themeColor="text1"/>
        </w:rPr>
        <w:t xml:space="preserve">at the 2014 </w:t>
      </w:r>
      <w:r w:rsidR="00D04744">
        <w:rPr>
          <w:color w:val="000000" w:themeColor="text1"/>
          <w:u w:color="000000" w:themeColor="text1"/>
        </w:rPr>
        <w:t>Capital One B</w:t>
      </w:r>
      <w:r w:rsidR="007E2B82">
        <w:rPr>
          <w:color w:val="000000" w:themeColor="text1"/>
          <w:u w:color="000000" w:themeColor="text1"/>
        </w:rPr>
        <w:t xml:space="preserve">owl </w:t>
      </w:r>
      <w:r w:rsidR="00D04744">
        <w:rPr>
          <w:color w:val="000000" w:themeColor="text1"/>
          <w:u w:color="000000" w:themeColor="text1"/>
        </w:rPr>
        <w:t>puts another first on C</w:t>
      </w:r>
      <w:r w:rsidR="007E2B82">
        <w:rPr>
          <w:color w:val="000000" w:themeColor="text1"/>
          <w:u w:color="000000" w:themeColor="text1"/>
        </w:rPr>
        <w:t>oach Steve Spurrier</w:t>
      </w:r>
      <w:r w:rsidR="007217D4" w:rsidRPr="007217D4">
        <w:rPr>
          <w:color w:val="000000" w:themeColor="text1"/>
          <w:u w:color="000000" w:themeColor="text1"/>
        </w:rPr>
        <w:t>’</w:t>
      </w:r>
      <w:r w:rsidR="007E2B82">
        <w:rPr>
          <w:color w:val="000000" w:themeColor="text1"/>
          <w:u w:color="000000" w:themeColor="text1"/>
        </w:rPr>
        <w:t>s record</w:t>
      </w:r>
      <w:r w:rsidR="007217D4">
        <w:rPr>
          <w:color w:val="000000" w:themeColor="text1"/>
          <w:u w:color="000000" w:themeColor="text1"/>
        </w:rPr>
        <w:noBreakHyphen/>
      </w:r>
      <w:r w:rsidR="007E2B82">
        <w:rPr>
          <w:color w:val="000000" w:themeColor="text1"/>
          <w:u w:color="000000" w:themeColor="text1"/>
        </w:rPr>
        <w:t xml:space="preserve">breaking winning </w:t>
      </w:r>
      <w:r w:rsidR="00DE48A2">
        <w:rPr>
          <w:color w:val="000000" w:themeColor="text1"/>
          <w:u w:color="000000" w:themeColor="text1"/>
        </w:rPr>
        <w:t>ledger</w:t>
      </w:r>
      <w:r w:rsidR="00061A00">
        <w:rPr>
          <w:color w:val="000000" w:themeColor="text1"/>
          <w:u w:color="000000" w:themeColor="text1"/>
        </w:rPr>
        <w:t xml:space="preserve"> at USC</w:t>
      </w:r>
      <w:r w:rsidR="00D04744">
        <w:rPr>
          <w:color w:val="000000" w:themeColor="text1"/>
          <w:u w:color="000000" w:themeColor="text1"/>
        </w:rPr>
        <w:t>: three identical records for three years running</w:t>
      </w:r>
      <w:r w:rsidR="00EF7C71">
        <w:rPr>
          <w:color w:val="000000" w:themeColor="text1"/>
          <w:u w:color="000000" w:themeColor="text1"/>
        </w:rPr>
        <w:t>, the winningest years in school history. In each of th</w:t>
      </w:r>
      <w:r w:rsidR="00A9070E">
        <w:rPr>
          <w:color w:val="000000" w:themeColor="text1"/>
          <w:u w:color="000000" w:themeColor="text1"/>
        </w:rPr>
        <w:t>e</w:t>
      </w:r>
      <w:r w:rsidR="00EF7C71">
        <w:rPr>
          <w:color w:val="000000" w:themeColor="text1"/>
          <w:u w:color="000000" w:themeColor="text1"/>
        </w:rPr>
        <w:t xml:space="preserve">se years, South Carolina </w:t>
      </w:r>
      <w:r w:rsidR="00A9070E">
        <w:rPr>
          <w:color w:val="000000" w:themeColor="text1"/>
          <w:u w:color="000000" w:themeColor="text1"/>
        </w:rPr>
        <w:t xml:space="preserve">has </w:t>
      </w:r>
      <w:r w:rsidR="00EF7C71">
        <w:rPr>
          <w:color w:val="000000" w:themeColor="text1"/>
          <w:u w:color="000000" w:themeColor="text1"/>
        </w:rPr>
        <w:t xml:space="preserve">finished </w:t>
      </w:r>
      <w:r w:rsidR="00D04744">
        <w:rPr>
          <w:color w:val="000000" w:themeColor="text1"/>
          <w:u w:color="000000" w:themeColor="text1"/>
        </w:rPr>
        <w:t>6</w:t>
      </w:r>
      <w:r w:rsidR="007217D4">
        <w:rPr>
          <w:color w:val="000000" w:themeColor="text1"/>
          <w:u w:color="000000" w:themeColor="text1"/>
        </w:rPr>
        <w:noBreakHyphen/>
      </w:r>
      <w:r w:rsidR="00D04744">
        <w:rPr>
          <w:color w:val="000000" w:themeColor="text1"/>
          <w:u w:color="000000" w:themeColor="text1"/>
        </w:rPr>
        <w:t>2 in the SEC</w:t>
      </w:r>
      <w:r w:rsidR="00EF7C71">
        <w:rPr>
          <w:color w:val="000000" w:themeColor="text1"/>
          <w:u w:color="000000" w:themeColor="text1"/>
        </w:rPr>
        <w:t xml:space="preserve"> and</w:t>
      </w:r>
      <w:r w:rsidR="00D04744">
        <w:rPr>
          <w:color w:val="000000" w:themeColor="text1"/>
          <w:u w:color="000000" w:themeColor="text1"/>
        </w:rPr>
        <w:t xml:space="preserve"> 11</w:t>
      </w:r>
      <w:r w:rsidR="007217D4">
        <w:rPr>
          <w:color w:val="000000" w:themeColor="text1"/>
          <w:u w:color="000000" w:themeColor="text1"/>
        </w:rPr>
        <w:noBreakHyphen/>
      </w:r>
      <w:r w:rsidR="00D04744">
        <w:rPr>
          <w:color w:val="000000" w:themeColor="text1"/>
          <w:u w:color="000000" w:themeColor="text1"/>
        </w:rPr>
        <w:t>2 overall</w:t>
      </w:r>
      <w:r w:rsidR="006A61FC">
        <w:rPr>
          <w:color w:val="000000" w:themeColor="text1"/>
          <w:u w:color="000000" w:themeColor="text1"/>
        </w:rPr>
        <w:t xml:space="preserve"> and</w:t>
      </w:r>
      <w:r w:rsidR="00D04744">
        <w:rPr>
          <w:color w:val="000000" w:themeColor="text1"/>
          <w:u w:color="000000" w:themeColor="text1"/>
        </w:rPr>
        <w:t xml:space="preserve"> </w:t>
      </w:r>
      <w:r w:rsidR="00A9070E">
        <w:rPr>
          <w:color w:val="000000" w:themeColor="text1"/>
          <w:u w:color="000000" w:themeColor="text1"/>
        </w:rPr>
        <w:t xml:space="preserve">has </w:t>
      </w:r>
      <w:r w:rsidR="00EF7C71">
        <w:rPr>
          <w:color w:val="000000" w:themeColor="text1"/>
          <w:u w:color="000000" w:themeColor="text1"/>
        </w:rPr>
        <w:t>won a bowl game</w:t>
      </w:r>
      <w:r w:rsidR="006A61FC">
        <w:rPr>
          <w:color w:val="000000" w:themeColor="text1"/>
          <w:u w:color="000000" w:themeColor="text1"/>
        </w:rPr>
        <w:t xml:space="preserve"> </w:t>
      </w:r>
      <w:r w:rsidR="00EF7C71">
        <w:rPr>
          <w:color w:val="000000" w:themeColor="text1"/>
          <w:u w:color="000000" w:themeColor="text1"/>
        </w:rPr>
        <w:t xml:space="preserve">and </w:t>
      </w:r>
      <w:r w:rsidR="006A61FC">
        <w:rPr>
          <w:color w:val="000000" w:themeColor="text1"/>
          <w:u w:color="000000" w:themeColor="text1"/>
        </w:rPr>
        <w:t>triumphed over</w:t>
      </w:r>
      <w:r w:rsidR="00EF7C71">
        <w:rPr>
          <w:color w:val="000000" w:themeColor="text1"/>
          <w:u w:color="000000" w:themeColor="text1"/>
        </w:rPr>
        <w:t xml:space="preserve"> Clemson</w:t>
      </w:r>
      <w:r w:rsidR="005D0AA6">
        <w:rPr>
          <w:color w:val="000000" w:themeColor="text1"/>
          <w:u w:color="000000" w:themeColor="text1"/>
        </w:rPr>
        <w:t xml:space="preserve">. To crown all, the Gamecocks achieved their best postseason ranking in history, checking in at No. 4 </w:t>
      </w:r>
      <w:r w:rsidR="007E6F0C">
        <w:rPr>
          <w:color w:val="000000" w:themeColor="text1"/>
          <w:u w:color="000000" w:themeColor="text1"/>
        </w:rPr>
        <w:t xml:space="preserve">in </w:t>
      </w:r>
      <w:r w:rsidR="005D0AA6">
        <w:rPr>
          <w:color w:val="000000" w:themeColor="text1"/>
          <w:u w:color="000000" w:themeColor="text1"/>
        </w:rPr>
        <w:t xml:space="preserve">the </w:t>
      </w:r>
      <w:r w:rsidR="007E6F0C">
        <w:rPr>
          <w:color w:val="000000" w:themeColor="text1"/>
          <w:u w:color="000000" w:themeColor="text1"/>
        </w:rPr>
        <w:t xml:space="preserve">final </w:t>
      </w:r>
      <w:r w:rsidR="005D0AA6">
        <w:rPr>
          <w:color w:val="000000" w:themeColor="text1"/>
          <w:u w:color="000000" w:themeColor="text1"/>
        </w:rPr>
        <w:t xml:space="preserve">A.P. </w:t>
      </w:r>
      <w:r w:rsidR="007E6F0C">
        <w:rPr>
          <w:color w:val="000000" w:themeColor="text1"/>
          <w:u w:color="000000" w:themeColor="text1"/>
        </w:rPr>
        <w:t xml:space="preserve">Top 25 </w:t>
      </w:r>
      <w:r w:rsidR="005D0AA6">
        <w:rPr>
          <w:color w:val="000000" w:themeColor="text1"/>
          <w:u w:color="000000" w:themeColor="text1"/>
        </w:rPr>
        <w:t>and</w:t>
      </w:r>
      <w:r w:rsidR="007E6F0C">
        <w:rPr>
          <w:color w:val="000000" w:themeColor="text1"/>
          <w:u w:color="000000" w:themeColor="text1"/>
        </w:rPr>
        <w:t xml:space="preserve"> final</w:t>
      </w:r>
      <w:r w:rsidR="005D0AA6">
        <w:rPr>
          <w:color w:val="000000" w:themeColor="text1"/>
          <w:u w:color="000000" w:themeColor="text1"/>
        </w:rPr>
        <w:t xml:space="preserve"> </w:t>
      </w:r>
      <w:r w:rsidR="005D0AA6" w:rsidRPr="005D0AA6">
        <w:rPr>
          <w:i/>
          <w:color w:val="000000" w:themeColor="text1"/>
          <w:u w:color="000000" w:themeColor="text1"/>
        </w:rPr>
        <w:t>USA Today</w:t>
      </w:r>
      <w:r w:rsidR="005D0AA6">
        <w:rPr>
          <w:color w:val="000000" w:themeColor="text1"/>
          <w:u w:color="000000" w:themeColor="text1"/>
        </w:rPr>
        <w:t xml:space="preserve"> Top 25 </w:t>
      </w:r>
      <w:r w:rsidR="007E2B82">
        <w:rPr>
          <w:color w:val="000000" w:themeColor="text1"/>
          <w:u w:color="000000" w:themeColor="text1"/>
        </w:rPr>
        <w:t>; and</w:t>
      </w:r>
    </w:p>
    <w:p w:rsidR="007E2B82" w:rsidRDefault="007E2B82" w:rsidP="0027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E1" w:rsidRDefault="000E32F6" w:rsidP="004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08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consistent commitment and excellence </w:t>
      </w:r>
      <w:r>
        <w:rPr>
          <w:color w:val="000000" w:themeColor="text1"/>
          <w:u w:color="000000" w:themeColor="text1"/>
        </w:rPr>
        <w:t>Steve Spurrier</w:t>
      </w:r>
      <w:r w:rsidRPr="009D08A8">
        <w:rPr>
          <w:color w:val="000000" w:themeColor="text1"/>
          <w:u w:color="000000" w:themeColor="text1"/>
        </w:rPr>
        <w:t xml:space="preserve"> has bestowed on this great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great pleasure in wishing him well as he </w:t>
      </w:r>
      <w:r>
        <w:rPr>
          <w:color w:val="000000" w:themeColor="text1"/>
          <w:u w:color="000000" w:themeColor="text1"/>
        </w:rPr>
        <w:t>continues to lead the Carolina Gamecocks to even higher achievements in USC footbal</w:t>
      </w:r>
      <w:r w:rsidR="0042627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 history.</w:t>
      </w:r>
      <w:r w:rsidR="00426278">
        <w:rPr>
          <w:color w:val="000000" w:themeColor="text1"/>
          <w:u w:color="000000" w:themeColor="text1"/>
        </w:rPr>
        <w:t xml:space="preserve"> </w:t>
      </w:r>
      <w:r w:rsidR="00BC0BE1">
        <w:t xml:space="preserve">Now, therefore, 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32" w:rsidRDefault="00BC0BE1" w:rsidP="00A22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22C32">
        <w:t xml:space="preserve"> </w:t>
      </w:r>
      <w:r w:rsidR="00A22C32">
        <w:rPr>
          <w:color w:val="000000" w:themeColor="text1"/>
        </w:rPr>
        <w:t xml:space="preserve">the members of the South Carolina General Assembly, by this resolution, </w:t>
      </w:r>
      <w:r w:rsidR="004A2F8A">
        <w:t xml:space="preserve">honor Coach Steve Spurrier of the University of South Carolina as the “winningest coach” in the history of Carolina football, congratulate him </w:t>
      </w:r>
      <w:r w:rsidR="005C120A">
        <w:t xml:space="preserve">on coaching </w:t>
      </w:r>
      <w:r w:rsidR="004A2F8A">
        <w:t xml:space="preserve">his outstanding team </w:t>
      </w:r>
      <w:r w:rsidR="005C120A">
        <w:t>all the way to the</w:t>
      </w:r>
      <w:r w:rsidR="004A2F8A">
        <w:t xml:space="preserve"> 2014 </w:t>
      </w:r>
      <w:r w:rsidR="00F51F9B">
        <w:t>Capital One</w:t>
      </w:r>
      <w:r w:rsidR="004A2F8A">
        <w:t xml:space="preserve"> </w:t>
      </w:r>
      <w:r w:rsidR="00406C01">
        <w:t>B</w:t>
      </w:r>
      <w:r w:rsidR="004A2F8A">
        <w:t>owl</w:t>
      </w:r>
      <w:r w:rsidR="00574937">
        <w:t xml:space="preserve"> winner</w:t>
      </w:r>
      <w:r w:rsidR="007217D4" w:rsidRPr="007217D4">
        <w:t>’</w:t>
      </w:r>
      <w:r w:rsidR="00574937">
        <w:t>s crown</w:t>
      </w:r>
      <w:r w:rsidR="004A2F8A">
        <w:t>, and wish him much continued success in the days to come.</w:t>
      </w:r>
    </w:p>
    <w:p w:rsidR="00BC0BE1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0B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41E96">
        <w:t>pr</w:t>
      </w:r>
      <w:r w:rsidR="00A370B8">
        <w:t>esented</w:t>
      </w:r>
      <w:r>
        <w:t xml:space="preserve"> to</w:t>
      </w:r>
      <w:r w:rsidR="00A41E96">
        <w:t xml:space="preserve"> Coach Steve Spurrier.</w:t>
      </w:r>
    </w:p>
    <w:p w:rsidR="009A02E8" w:rsidRDefault="007217D4" w:rsidP="004B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02E8" w:rsidRDefault="009A02E8" w:rsidP="001271AF">
      <w:pPr>
        <w:suppressAutoHyphens/>
      </w:pPr>
    </w:p>
    <w:sectPr w:rsidR="009A02E8" w:rsidSect="001271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88F" w:rsidRDefault="0033588F" w:rsidP="009F0C77">
      <w:r>
        <w:separator/>
      </w:r>
    </w:p>
  </w:endnote>
  <w:endnote w:type="continuationSeparator" w:id="0">
    <w:p w:rsidR="0033588F" w:rsidRDefault="003358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A1257C-0846-4210-83B6-12E94674631C}"/>
    <w:embedBold r:id="rId2" w:fontKey="{838C16A0-C402-44B0-B15F-8FBFAC395B37}"/>
    <w:embedItalic r:id="rId3" w:fontKey="{3537A8DD-BB3A-4D8B-BA8C-520591620B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3040FD0-6C90-450A-B15A-DB0B7DEBCD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3F3B4B6-2387-4BED-B172-723821545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8B15221-4BBA-429A-A199-F71DB48654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1AF" w:rsidRPr="009A02E8" w:rsidRDefault="001271AF" w:rsidP="009A0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[931]</w:t>
    </w:r>
    <w:r>
      <w:tab/>
    </w:r>
    <w:r w:rsidR="00E504C8">
      <w:fldChar w:fldCharType="begin"/>
    </w:r>
    <w:r w:rsidR="00E504C8">
      <w:instrText xml:space="preserve"> PAGE  \* MERGEFORMAT </w:instrText>
    </w:r>
    <w:r w:rsidR="00E504C8">
      <w:fldChar w:fldCharType="separate"/>
    </w:r>
    <w:r w:rsidR="00175705">
      <w:rPr>
        <w:noProof/>
      </w:rPr>
      <w:t>1</w:t>
    </w:r>
    <w:r w:rsidR="00E504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88F" w:rsidRDefault="0033588F" w:rsidP="009F0C77">
      <w:r>
        <w:separator/>
      </w:r>
    </w:p>
  </w:footnote>
  <w:footnote w:type="continuationSeparator" w:id="0">
    <w:p w:rsidR="0033588F" w:rsidRDefault="003358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96VR14"/>
    <w:docVar w:name="CoverBillType" w:val="c"/>
    <w:docVar w:name="docpath" w:val="L:\Council\bills\RM\1396VR14.DOCX"/>
    <w:docVar w:name="dvBillNumber" w:val="9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F13BF"/>
    <w:rsid w:val="000071DD"/>
    <w:rsid w:val="00026C9A"/>
    <w:rsid w:val="00031867"/>
    <w:rsid w:val="00061A00"/>
    <w:rsid w:val="000717FB"/>
    <w:rsid w:val="000965A1"/>
    <w:rsid w:val="000A75CC"/>
    <w:rsid w:val="000C2E8A"/>
    <w:rsid w:val="000C5F24"/>
    <w:rsid w:val="000D0C48"/>
    <w:rsid w:val="000E1785"/>
    <w:rsid w:val="000E32F6"/>
    <w:rsid w:val="000F39F2"/>
    <w:rsid w:val="00101C7B"/>
    <w:rsid w:val="001023A4"/>
    <w:rsid w:val="0010703E"/>
    <w:rsid w:val="0010776B"/>
    <w:rsid w:val="001271AF"/>
    <w:rsid w:val="00133E66"/>
    <w:rsid w:val="00134ACF"/>
    <w:rsid w:val="00135AF0"/>
    <w:rsid w:val="00136342"/>
    <w:rsid w:val="00144E15"/>
    <w:rsid w:val="00147C99"/>
    <w:rsid w:val="00170F01"/>
    <w:rsid w:val="00175705"/>
    <w:rsid w:val="001845C7"/>
    <w:rsid w:val="001A4A62"/>
    <w:rsid w:val="001A681E"/>
    <w:rsid w:val="001B4FAE"/>
    <w:rsid w:val="001D08F2"/>
    <w:rsid w:val="001D3254"/>
    <w:rsid w:val="001D4EF0"/>
    <w:rsid w:val="001E1F1D"/>
    <w:rsid w:val="001F08A9"/>
    <w:rsid w:val="001F6145"/>
    <w:rsid w:val="002037CA"/>
    <w:rsid w:val="002047A2"/>
    <w:rsid w:val="002217BE"/>
    <w:rsid w:val="002321B6"/>
    <w:rsid w:val="0023696B"/>
    <w:rsid w:val="00243DBE"/>
    <w:rsid w:val="002446D0"/>
    <w:rsid w:val="00250967"/>
    <w:rsid w:val="00253849"/>
    <w:rsid w:val="00274817"/>
    <w:rsid w:val="002759C5"/>
    <w:rsid w:val="00276157"/>
    <w:rsid w:val="00277DEE"/>
    <w:rsid w:val="00280D88"/>
    <w:rsid w:val="00294ABE"/>
    <w:rsid w:val="002A3EB4"/>
    <w:rsid w:val="002E1239"/>
    <w:rsid w:val="00325348"/>
    <w:rsid w:val="0033588F"/>
    <w:rsid w:val="00335FA3"/>
    <w:rsid w:val="00373368"/>
    <w:rsid w:val="00393688"/>
    <w:rsid w:val="003D18F2"/>
    <w:rsid w:val="003D1AAB"/>
    <w:rsid w:val="003D411E"/>
    <w:rsid w:val="003E3C1E"/>
    <w:rsid w:val="003E6148"/>
    <w:rsid w:val="00400EAA"/>
    <w:rsid w:val="00406C01"/>
    <w:rsid w:val="0041760A"/>
    <w:rsid w:val="00426278"/>
    <w:rsid w:val="0046224F"/>
    <w:rsid w:val="004622F6"/>
    <w:rsid w:val="004809EE"/>
    <w:rsid w:val="004A2F8A"/>
    <w:rsid w:val="004B13F8"/>
    <w:rsid w:val="004B56D4"/>
    <w:rsid w:val="004B68D7"/>
    <w:rsid w:val="004E716B"/>
    <w:rsid w:val="00511EE9"/>
    <w:rsid w:val="00521E00"/>
    <w:rsid w:val="0054351E"/>
    <w:rsid w:val="005440A5"/>
    <w:rsid w:val="00547BE8"/>
    <w:rsid w:val="00574937"/>
    <w:rsid w:val="00575A84"/>
    <w:rsid w:val="00577C6C"/>
    <w:rsid w:val="00583515"/>
    <w:rsid w:val="0058501B"/>
    <w:rsid w:val="00596713"/>
    <w:rsid w:val="005C120A"/>
    <w:rsid w:val="005D0AA6"/>
    <w:rsid w:val="006215AA"/>
    <w:rsid w:val="006340D9"/>
    <w:rsid w:val="00642A84"/>
    <w:rsid w:val="00643B8E"/>
    <w:rsid w:val="006472B1"/>
    <w:rsid w:val="00650F8B"/>
    <w:rsid w:val="00665497"/>
    <w:rsid w:val="00665EBC"/>
    <w:rsid w:val="0069470D"/>
    <w:rsid w:val="006A476C"/>
    <w:rsid w:val="006A61FC"/>
    <w:rsid w:val="006C6A93"/>
    <w:rsid w:val="006C710A"/>
    <w:rsid w:val="006E02F9"/>
    <w:rsid w:val="0070249F"/>
    <w:rsid w:val="007217D4"/>
    <w:rsid w:val="00723344"/>
    <w:rsid w:val="00753C04"/>
    <w:rsid w:val="00756946"/>
    <w:rsid w:val="00757F80"/>
    <w:rsid w:val="00771EEC"/>
    <w:rsid w:val="00774A24"/>
    <w:rsid w:val="00776DD2"/>
    <w:rsid w:val="00781E40"/>
    <w:rsid w:val="00786819"/>
    <w:rsid w:val="007A325A"/>
    <w:rsid w:val="007D24D4"/>
    <w:rsid w:val="007E2B82"/>
    <w:rsid w:val="007E6F0C"/>
    <w:rsid w:val="007F1523"/>
    <w:rsid w:val="007F4F0D"/>
    <w:rsid w:val="007F509E"/>
    <w:rsid w:val="007F5799"/>
    <w:rsid w:val="007F6947"/>
    <w:rsid w:val="00801AA5"/>
    <w:rsid w:val="00806C1C"/>
    <w:rsid w:val="008239D2"/>
    <w:rsid w:val="0085551A"/>
    <w:rsid w:val="00872729"/>
    <w:rsid w:val="008835B3"/>
    <w:rsid w:val="00883E5D"/>
    <w:rsid w:val="00897707"/>
    <w:rsid w:val="008A3566"/>
    <w:rsid w:val="008D2DEC"/>
    <w:rsid w:val="008F4429"/>
    <w:rsid w:val="00901CA1"/>
    <w:rsid w:val="00932670"/>
    <w:rsid w:val="009352BB"/>
    <w:rsid w:val="00972F0C"/>
    <w:rsid w:val="00990668"/>
    <w:rsid w:val="009A02E8"/>
    <w:rsid w:val="009F0C77"/>
    <w:rsid w:val="009F13BF"/>
    <w:rsid w:val="009F4DD1"/>
    <w:rsid w:val="00A10467"/>
    <w:rsid w:val="00A22C32"/>
    <w:rsid w:val="00A370B8"/>
    <w:rsid w:val="00A41E96"/>
    <w:rsid w:val="00A526C8"/>
    <w:rsid w:val="00A64E80"/>
    <w:rsid w:val="00A741D9"/>
    <w:rsid w:val="00A9070E"/>
    <w:rsid w:val="00A9741D"/>
    <w:rsid w:val="00AD4B17"/>
    <w:rsid w:val="00B11214"/>
    <w:rsid w:val="00B26DC0"/>
    <w:rsid w:val="00B26FA6"/>
    <w:rsid w:val="00B7385D"/>
    <w:rsid w:val="00B741CB"/>
    <w:rsid w:val="00B934F3"/>
    <w:rsid w:val="00BA2965"/>
    <w:rsid w:val="00BB6347"/>
    <w:rsid w:val="00BC0BE1"/>
    <w:rsid w:val="00BC4EDD"/>
    <w:rsid w:val="00BD2134"/>
    <w:rsid w:val="00BE700A"/>
    <w:rsid w:val="00C038D8"/>
    <w:rsid w:val="00C045DD"/>
    <w:rsid w:val="00C3136F"/>
    <w:rsid w:val="00C3483A"/>
    <w:rsid w:val="00C4618D"/>
    <w:rsid w:val="00C673A0"/>
    <w:rsid w:val="00C74E9D"/>
    <w:rsid w:val="00C82FD3"/>
    <w:rsid w:val="00C930DE"/>
    <w:rsid w:val="00CA054B"/>
    <w:rsid w:val="00CC6B7B"/>
    <w:rsid w:val="00CD3619"/>
    <w:rsid w:val="00CF4447"/>
    <w:rsid w:val="00D011C2"/>
    <w:rsid w:val="00D0189B"/>
    <w:rsid w:val="00D04744"/>
    <w:rsid w:val="00D2435E"/>
    <w:rsid w:val="00D2480C"/>
    <w:rsid w:val="00D27B82"/>
    <w:rsid w:val="00D405E7"/>
    <w:rsid w:val="00D41D56"/>
    <w:rsid w:val="00D6260D"/>
    <w:rsid w:val="00D6662B"/>
    <w:rsid w:val="00D85324"/>
    <w:rsid w:val="00D95E2F"/>
    <w:rsid w:val="00D970A9"/>
    <w:rsid w:val="00DA70BE"/>
    <w:rsid w:val="00DB3AC0"/>
    <w:rsid w:val="00DE48A2"/>
    <w:rsid w:val="00DE68F0"/>
    <w:rsid w:val="00DF3845"/>
    <w:rsid w:val="00DF7E17"/>
    <w:rsid w:val="00E07484"/>
    <w:rsid w:val="00E33258"/>
    <w:rsid w:val="00E504C8"/>
    <w:rsid w:val="00E53305"/>
    <w:rsid w:val="00EB00A2"/>
    <w:rsid w:val="00EB1BF3"/>
    <w:rsid w:val="00EF3EEE"/>
    <w:rsid w:val="00EF7C71"/>
    <w:rsid w:val="00F14778"/>
    <w:rsid w:val="00F149A7"/>
    <w:rsid w:val="00F50BAF"/>
    <w:rsid w:val="00F51F9B"/>
    <w:rsid w:val="00F52C10"/>
    <w:rsid w:val="00F81FFD"/>
    <w:rsid w:val="00F85228"/>
    <w:rsid w:val="00FB6773"/>
    <w:rsid w:val="00FC10B7"/>
    <w:rsid w:val="00FC737C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FA2ACF-5482-42BF-B32C-E01052BE6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1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31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E6160-56BE-4FA0-B477-79D4FDE67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931: Coach Steve Spurrier - South Carolina Legislature Online</dc:title>
  <dc:subject/>
  <dc:creator>McDowell</dc:creator>
  <cp:keywords/>
  <dc:description/>
  <cp:lastModifiedBy>N Cumfer</cp:lastModifiedBy>
  <cp:revision>9</cp:revision>
  <cp:lastPrinted>2014-01-13T19:03:00Z</cp:lastPrinted>
  <dcterms:created xsi:type="dcterms:W3CDTF">2014-01-14T18:56:00Z</dcterms:created>
  <dcterms:modified xsi:type="dcterms:W3CDTF">2014-12-04T21:56:00Z</dcterms:modified>
</cp:coreProperties>
</file>