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EF2" w:rsidRDefault="00AA2EF2" w:rsidP="00AA2EF2">
      <w:pPr>
        <w:widowControl w:val="0"/>
        <w:jc w:val="center"/>
      </w:pPr>
      <w:r w:rsidRPr="00AA2EF2">
        <w:rPr>
          <w:b/>
        </w:rPr>
        <w:t>South Carolina General Assembly</w:t>
      </w:r>
    </w:p>
    <w:p w:rsidR="00AA2EF2" w:rsidRDefault="00AA2EF2" w:rsidP="00AA2EF2">
      <w:pPr>
        <w:widowControl w:val="0"/>
        <w:jc w:val="center"/>
      </w:pPr>
      <w:r>
        <w:t>120th Session, 2013-2014</w:t>
      </w:r>
    </w:p>
    <w:p w:rsidR="00AA2EF2" w:rsidRDefault="00AA2EF2" w:rsidP="00AA2EF2">
      <w:pPr>
        <w:widowControl w:val="0"/>
        <w:jc w:val="left"/>
      </w:pPr>
    </w:p>
    <w:p w:rsidR="00AA2EF2" w:rsidRDefault="00AA2EF2" w:rsidP="00AA2EF2">
      <w:pPr>
        <w:widowControl w:val="0"/>
        <w:jc w:val="left"/>
        <w:rPr>
          <w:b/>
        </w:rPr>
      </w:pPr>
      <w:r w:rsidRPr="00AA2EF2">
        <w:rPr>
          <w:b/>
        </w:rPr>
        <w:t>S.</w:t>
      </w:r>
      <w:r>
        <w:rPr>
          <w:b/>
        </w:rPr>
        <w:t xml:space="preserve"> </w:t>
      </w:r>
      <w:r w:rsidRPr="00AA2EF2">
        <w:rPr>
          <w:b/>
        </w:rPr>
        <w:t>956</w:t>
      </w:r>
    </w:p>
    <w:p w:rsidR="00AA2EF2" w:rsidRDefault="00AA2EF2" w:rsidP="00AA2EF2">
      <w:pPr>
        <w:widowControl w:val="0"/>
        <w:jc w:val="left"/>
        <w:rPr>
          <w:b/>
        </w:rPr>
      </w:pPr>
    </w:p>
    <w:p w:rsidR="00AA2EF2" w:rsidRDefault="00AA2EF2" w:rsidP="00AA2EF2">
      <w:pPr>
        <w:widowControl w:val="0"/>
        <w:jc w:val="left"/>
      </w:pPr>
      <w:r w:rsidRPr="00AA2EF2">
        <w:rPr>
          <w:b/>
        </w:rPr>
        <w:t>STATUS INFORMATION</w:t>
      </w:r>
    </w:p>
    <w:p w:rsidR="00AA2EF2" w:rsidRDefault="00AA2EF2" w:rsidP="00AA2EF2">
      <w:pPr>
        <w:widowControl w:val="0"/>
        <w:jc w:val="left"/>
      </w:pPr>
    </w:p>
    <w:p w:rsidR="00AA2EF2" w:rsidRDefault="00AA2EF2" w:rsidP="00AA2EF2">
      <w:pPr>
        <w:widowControl w:val="0"/>
        <w:jc w:val="left"/>
      </w:pPr>
      <w:r>
        <w:t>General Bill</w:t>
      </w:r>
    </w:p>
    <w:p w:rsidR="00AA2EF2" w:rsidRDefault="00AA2EF2" w:rsidP="00AA2EF2">
      <w:pPr>
        <w:widowControl w:val="0"/>
        <w:jc w:val="left"/>
      </w:pPr>
      <w:r>
        <w:t>Sponsors: Senator Reese</w:t>
      </w:r>
    </w:p>
    <w:p w:rsidR="00AA2EF2" w:rsidRDefault="00AA2EF2" w:rsidP="00AA2EF2">
      <w:pPr>
        <w:widowControl w:val="0"/>
        <w:jc w:val="left"/>
      </w:pPr>
      <w:r>
        <w:t>Document Path: l:\council\bills\swb\5023cm14.docx</w:t>
      </w:r>
    </w:p>
    <w:p w:rsidR="00AA2EF2" w:rsidRDefault="00AA2EF2" w:rsidP="00AA2EF2">
      <w:pPr>
        <w:widowControl w:val="0"/>
        <w:jc w:val="left"/>
      </w:pPr>
    </w:p>
    <w:p w:rsidR="00AA2EF2" w:rsidRDefault="00AA2EF2" w:rsidP="00AA2EF2">
      <w:pPr>
        <w:widowControl w:val="0"/>
        <w:jc w:val="left"/>
      </w:pPr>
      <w:r>
        <w:t>Introduced in the Senate on January 21, 2014</w:t>
      </w:r>
    </w:p>
    <w:p w:rsidR="00AA2EF2" w:rsidRDefault="00AA2EF2" w:rsidP="00AA2EF2">
      <w:pPr>
        <w:widowControl w:val="0"/>
        <w:jc w:val="left"/>
      </w:pPr>
      <w:r>
        <w:t xml:space="preserve">Currently residing in the Senate Committee on </w:t>
      </w:r>
      <w:r w:rsidRPr="00AA2EF2">
        <w:rPr>
          <w:b/>
        </w:rPr>
        <w:t>Judiciary</w:t>
      </w:r>
    </w:p>
    <w:p w:rsidR="00AA2EF2" w:rsidRDefault="00AA2EF2" w:rsidP="00AA2EF2">
      <w:pPr>
        <w:widowControl w:val="0"/>
        <w:jc w:val="left"/>
      </w:pPr>
    </w:p>
    <w:p w:rsidR="00AA2EF2" w:rsidRDefault="00AA2EF2" w:rsidP="00AA2EF2">
      <w:pPr>
        <w:widowControl w:val="0"/>
        <w:jc w:val="left"/>
      </w:pPr>
      <w:r>
        <w:t xml:space="preserve">Summary: </w:t>
      </w:r>
      <w:r w:rsidR="00F940FA">
        <w:t>Retired or former public law enforcement officers</w:t>
      </w:r>
    </w:p>
    <w:p w:rsidR="00AA2EF2" w:rsidRDefault="00AA2EF2" w:rsidP="00AA2EF2">
      <w:pPr>
        <w:widowControl w:val="0"/>
        <w:jc w:val="left"/>
      </w:pPr>
    </w:p>
    <w:p w:rsidR="00AA2EF2" w:rsidRDefault="00AA2EF2" w:rsidP="00AA2EF2">
      <w:pPr>
        <w:widowControl w:val="0"/>
        <w:jc w:val="left"/>
      </w:pPr>
    </w:p>
    <w:p w:rsidR="00AA2EF2" w:rsidRDefault="00AA2EF2" w:rsidP="00AA2E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2EF2">
        <w:rPr>
          <w:b/>
        </w:rPr>
        <w:t>HISTORY OF LEGISLATIVE ACTIONS</w:t>
      </w:r>
    </w:p>
    <w:p w:rsidR="00AA2EF2" w:rsidRDefault="00AA2EF2" w:rsidP="00AA2E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A2EF2" w:rsidRPr="00AA2EF2" w:rsidRDefault="00AA2EF2" w:rsidP="00AA2E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AA2EF2">
        <w:rPr>
          <w:u w:val="single"/>
        </w:rPr>
        <w:tab/>
        <w:t>Date</w:t>
      </w:r>
      <w:r w:rsidRPr="00AA2EF2">
        <w:rPr>
          <w:u w:val="single"/>
        </w:rPr>
        <w:tab/>
        <w:t>Body</w:t>
      </w:r>
      <w:r w:rsidRPr="00AA2EF2">
        <w:rPr>
          <w:u w:val="single"/>
        </w:rPr>
        <w:tab/>
        <w:t>Action Description with journal page number</w:t>
      </w:r>
      <w:r w:rsidRPr="00AA2EF2">
        <w:rPr>
          <w:u w:val="single"/>
        </w:rPr>
        <w:tab/>
      </w:r>
      <w:bookmarkEnd w:id="0"/>
    </w:p>
    <w:p w:rsidR="00D66B67" w:rsidRDefault="00D66B67" w:rsidP="00D66B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1/21/2014</w:t>
      </w:r>
      <w:r>
        <w:tab/>
        <w:t>Senate</w:t>
      </w:r>
      <w:r>
        <w:tab/>
      </w:r>
      <w:r w:rsidRPr="00C5543E">
        <w:t>Introduced and read first time (</w:t>
      </w:r>
      <w:hyperlink r:id="rId7" w:history="1">
        <w:r w:rsidRPr="00C5543E">
          <w:rPr>
            <w:rStyle w:val="Hyperlink"/>
          </w:rPr>
          <w:t>Senate Journal</w:t>
        </w:r>
        <w:r w:rsidRPr="00C5543E">
          <w:rPr>
            <w:rStyle w:val="Hyperlink"/>
          </w:rPr>
          <w:noBreakHyphen/>
          <w:t>page 9</w:t>
        </w:r>
      </w:hyperlink>
      <w:r w:rsidRPr="00C5543E">
        <w:t>)</w:t>
      </w:r>
    </w:p>
    <w:p w:rsidR="00D66B67" w:rsidRDefault="00D66B67" w:rsidP="00D66B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1/21/2014</w:t>
      </w:r>
      <w:r>
        <w:tab/>
        <w:t>Senate</w:t>
      </w:r>
      <w:r>
        <w:tab/>
      </w:r>
      <w:r w:rsidRPr="00C5543E">
        <w:t>Ref</w:t>
      </w:r>
      <w:r>
        <w:t xml:space="preserve">erred to Committee on </w:t>
      </w:r>
      <w:r w:rsidRPr="00C5543E">
        <w:rPr>
          <w:b/>
        </w:rPr>
        <w:t>Judiciary</w:t>
      </w:r>
      <w:r>
        <w:t xml:space="preserve"> </w:t>
      </w:r>
      <w:r w:rsidRPr="00C5543E">
        <w:t>(</w:t>
      </w:r>
      <w:hyperlink r:id="rId8" w:history="1">
        <w:r w:rsidRPr="00C5543E">
          <w:rPr>
            <w:rStyle w:val="Hyperlink"/>
          </w:rPr>
          <w:t>Senate Journal</w:t>
        </w:r>
        <w:r w:rsidRPr="00C5543E">
          <w:rPr>
            <w:rStyle w:val="Hyperlink"/>
          </w:rPr>
          <w:noBreakHyphen/>
          <w:t>page 9</w:t>
        </w:r>
      </w:hyperlink>
      <w:r w:rsidRPr="00C5543E">
        <w:t>)</w:t>
      </w:r>
    </w:p>
    <w:p w:rsidR="00D66B67" w:rsidRDefault="00D66B67" w:rsidP="00D66B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2EF2" w:rsidRPr="00AA2EF2" w:rsidRDefault="00AA2EF2" w:rsidP="00AA2E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2EF2" w:rsidRDefault="00AA2EF2" w:rsidP="00AA2EF2">
      <w:pPr>
        <w:widowControl w:val="0"/>
        <w:jc w:val="left"/>
      </w:pPr>
      <w:r w:rsidRPr="00AA2EF2">
        <w:rPr>
          <w:b/>
        </w:rPr>
        <w:t>VERSIONS OF THIS BILL</w:t>
      </w:r>
    </w:p>
    <w:p w:rsidR="00AA2EF2" w:rsidRDefault="00AA2EF2" w:rsidP="00AA2EF2">
      <w:pPr>
        <w:widowControl w:val="0"/>
        <w:jc w:val="left"/>
      </w:pPr>
    </w:p>
    <w:p w:rsidR="00AA2EF2" w:rsidRDefault="00676677" w:rsidP="00AA2EF2">
      <w:pPr>
        <w:widowControl w:val="0"/>
        <w:jc w:val="left"/>
      </w:pPr>
      <w:hyperlink r:id="rId9" w:history="1">
        <w:r w:rsidR="00AA2EF2">
          <w:rPr>
            <w:rStyle w:val="Hyperlink"/>
          </w:rPr>
          <w:t>1/21/2014</w:t>
        </w:r>
      </w:hyperlink>
    </w:p>
    <w:p w:rsidR="00AA2EF2" w:rsidRDefault="00AA2EF2" w:rsidP="00AA2EF2"/>
    <w:p w:rsidR="00AA2EF2" w:rsidRDefault="00AA2EF2" w:rsidP="00AA2EF2">
      <w:pPr>
        <w:sectPr w:rsidR="00AA2EF2" w:rsidSect="00AA2E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7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9189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4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22</w:t>
      </w:r>
      <w:r w:rsidR="00246C2B">
        <w:noBreakHyphen/>
      </w:r>
      <w:r>
        <w:t>9</w:t>
      </w:r>
      <w:r w:rsidR="00246C2B">
        <w:noBreakHyphen/>
      </w:r>
      <w:r>
        <w:t>220 SO AS TO PROVIDE THAT CERTAIN PERSON</w:t>
      </w:r>
      <w:r w:rsidR="000A3CE1">
        <w:t>S</w:t>
      </w:r>
      <w:r>
        <w:t xml:space="preserve"> WHO ARE RETIRED OR FORMER CERTIFIED PUBLIC LAW ENFORCEMENT OFFICERS MAY BE QUALIFIED AS A CONSTABLE AND MAY BE HIRED BY A LAW ENFORCEMENT AGENCY.</w:t>
      </w:r>
    </w:p>
    <w:p w:rsidR="00C9189F" w:rsidRDefault="00C91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189F" w:rsidRDefault="00C91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9189F" w:rsidRDefault="00C91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89F" w:rsidRDefault="00C91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B416C">
        <w:t>Article 1, Chapter 9, Title 22 of the 1976 Code is amended by adding:</w:t>
      </w:r>
    </w:p>
    <w:p w:rsidR="005B416C" w:rsidRDefault="005B4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16C" w:rsidRDefault="005B4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22</w:t>
      </w:r>
      <w:r w:rsidR="00246C2B">
        <w:noBreakHyphen/>
      </w:r>
      <w:r>
        <w:t>9</w:t>
      </w:r>
      <w:r w:rsidR="00246C2B">
        <w:noBreakHyphen/>
      </w:r>
      <w:r>
        <w:t>220</w:t>
      </w:r>
      <w:r w:rsidR="00F94DE3">
        <w:t>.</w:t>
      </w:r>
      <w:r>
        <w:tab/>
        <w:t>(A)</w:t>
      </w:r>
      <w:r>
        <w:tab/>
        <w:t>A person who has worked as a full</w:t>
      </w:r>
      <w:r w:rsidR="00246C2B">
        <w:noBreakHyphen/>
      </w:r>
      <w:r>
        <w:t xml:space="preserve">time certified public law enforcement officer in any state and has retired or resigned from his law enforcement position under good conditions and terms may be qualified for a commission as </w:t>
      </w:r>
      <w:r w:rsidR="00F94DE3">
        <w:t>a</w:t>
      </w:r>
      <w:r>
        <w:t xml:space="preserve"> South Carolina Constable.</w:t>
      </w:r>
    </w:p>
    <w:p w:rsidR="005B416C" w:rsidRDefault="005B4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sheriff of the applicant</w:t>
      </w:r>
      <w:r w:rsidR="00246C2B" w:rsidRPr="00246C2B">
        <w:t>’</w:t>
      </w:r>
      <w:r>
        <w:t>s county of residence must offer that agency</w:t>
      </w:r>
      <w:r w:rsidR="00246C2B" w:rsidRPr="00246C2B">
        <w:t>’</w:t>
      </w:r>
      <w:r>
        <w:t>s standard firearm qualification examination to the person and the person successfully must pass a firearm qualification test in order to receive his commission as a South Carolina Constable.</w:t>
      </w:r>
    </w:p>
    <w:p w:rsidR="005B416C" w:rsidRDefault="005B4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constable must comply with all South Carolina law enforcement continuing education and firearms requalification certification</w:t>
      </w:r>
      <w:r w:rsidR="00B046A5">
        <w:t>s</w:t>
      </w:r>
      <w:r>
        <w:t xml:space="preserve"> that are required of any active South Carolina enforcement officer.</w:t>
      </w:r>
    </w:p>
    <w:p w:rsidR="005B416C" w:rsidRDefault="005B4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A constable may be hired for pay as an agency</w:t>
      </w:r>
      <w:r w:rsidR="00246C2B" w:rsidRPr="00246C2B">
        <w:t>’</w:t>
      </w:r>
      <w:r>
        <w:t xml:space="preserve">s law enforcement officer on a </w:t>
      </w:r>
      <w:r w:rsidR="00465A9E">
        <w:t>temporary</w:t>
      </w:r>
      <w:r>
        <w:t xml:space="preserve"> basis as a substitute for a permanent officer who is on </w:t>
      </w:r>
      <w:r w:rsidR="00465A9E">
        <w:t>s</w:t>
      </w:r>
      <w:r>
        <w:t xml:space="preserve">ick leave or due to a position vacancy in that agency until the position is filled.  The constable must be paid a contractual hourly rate by the agency which would </w:t>
      </w:r>
      <w:r>
        <w:lastRenderedPageBreak/>
        <w:t>be equal to or more than the regular pay for the position being temporarily filled.</w:t>
      </w:r>
    </w:p>
    <w:p w:rsidR="005B416C" w:rsidRDefault="005B4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>A constable who is hired temporarily for pay b</w:t>
      </w:r>
      <w:r w:rsidR="00465A9E">
        <w:t>y</w:t>
      </w:r>
      <w:r>
        <w:t xml:space="preserve"> a law enforcement agency may be hired subsequently to fill a permanent position </w:t>
      </w:r>
      <w:r w:rsidR="00465A9E">
        <w:t>in that agency</w:t>
      </w:r>
      <w:r w:rsidR="00B046A5">
        <w:t>.  The</w:t>
      </w:r>
      <w:r>
        <w:t xml:space="preserve"> constable the</w:t>
      </w:r>
      <w:r w:rsidR="00465A9E">
        <w:t>n</w:t>
      </w:r>
      <w:r>
        <w:t xml:space="preserve"> would be required to resign his constable</w:t>
      </w:r>
      <w:r w:rsidR="00246C2B" w:rsidRPr="00246C2B">
        <w:t>’</w:t>
      </w:r>
      <w:r>
        <w:t>s commission in order to be commissioned by that agency.</w:t>
      </w:r>
      <w:r w:rsidR="00465A9E">
        <w:t>”</w:t>
      </w:r>
    </w:p>
    <w:p w:rsidR="00C9189F" w:rsidRDefault="00C91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1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B416C">
        <w:t>2</w:t>
      </w:r>
      <w:r>
        <w:t>.</w:t>
      </w:r>
      <w:r>
        <w:tab/>
        <w:t>This act takes effect upon approval by the Governor.</w:t>
      </w:r>
    </w:p>
    <w:p w:rsidR="00E47E38" w:rsidRDefault="00246C2B" w:rsidP="00C01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7E38" w:rsidRDefault="00E47E38" w:rsidP="00AA2EF2">
      <w:pPr>
        <w:suppressAutoHyphens/>
      </w:pPr>
    </w:p>
    <w:sectPr w:rsidR="00E47E38" w:rsidSect="00AA2EF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16C" w:rsidRDefault="005B416C" w:rsidP="009F0C77">
      <w:r>
        <w:separator/>
      </w:r>
    </w:p>
  </w:endnote>
  <w:endnote w:type="continuationSeparator" w:id="0">
    <w:p w:rsidR="005B416C" w:rsidRDefault="005B41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560F0C-1356-4DCE-8A13-595C9A277DE4}"/>
    <w:embedBold r:id="rId2" w:fontKey="{37A79FA4-94FD-4080-B194-C9088FB9CF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15A8DC-50F0-4041-9F21-1E5697FC6E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FC97077-38C0-4C35-B8E2-BDE10C0DA5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290EB8-C4EA-49EE-9A06-B00C3DC7F0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EF2" w:rsidRPr="00E47E38" w:rsidRDefault="00AA2EF2" w:rsidP="00E47E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[956]</w:t>
    </w:r>
    <w:r>
      <w:tab/>
    </w:r>
    <w:r w:rsidR="003E5359">
      <w:fldChar w:fldCharType="begin"/>
    </w:r>
    <w:r w:rsidR="003E5359">
      <w:instrText xml:space="preserve"> PAGE  \* MERGEFORMAT </w:instrText>
    </w:r>
    <w:r w:rsidR="003E5359">
      <w:fldChar w:fldCharType="separate"/>
    </w:r>
    <w:r w:rsidR="00676677">
      <w:rPr>
        <w:noProof/>
      </w:rPr>
      <w:t>1</w:t>
    </w:r>
    <w:r w:rsidR="003E53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16C" w:rsidRDefault="005B416C" w:rsidP="009F0C77">
      <w:r>
        <w:separator/>
      </w:r>
    </w:p>
  </w:footnote>
  <w:footnote w:type="continuationSeparator" w:id="0">
    <w:p w:rsidR="005B416C" w:rsidRDefault="005B41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023CM14"/>
    <w:docVar w:name="CoverBillType" w:val="b"/>
    <w:docVar w:name="docpath" w:val="L:\Council\bills\SWB\5023CM14.DOCX"/>
    <w:docVar w:name="dvBillNumber" w:val="956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872D53"/>
    <w:rsid w:val="00026C9A"/>
    <w:rsid w:val="000965A1"/>
    <w:rsid w:val="000A3CE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6C2B"/>
    <w:rsid w:val="00250967"/>
    <w:rsid w:val="002759C5"/>
    <w:rsid w:val="00277DEE"/>
    <w:rsid w:val="00280D88"/>
    <w:rsid w:val="00294ABE"/>
    <w:rsid w:val="002A3EB4"/>
    <w:rsid w:val="00325348"/>
    <w:rsid w:val="00386954"/>
    <w:rsid w:val="00393688"/>
    <w:rsid w:val="00396EB8"/>
    <w:rsid w:val="003D411E"/>
    <w:rsid w:val="003E3C1E"/>
    <w:rsid w:val="003E5359"/>
    <w:rsid w:val="003E6148"/>
    <w:rsid w:val="003F3C7B"/>
    <w:rsid w:val="00400EAA"/>
    <w:rsid w:val="00412336"/>
    <w:rsid w:val="0041760A"/>
    <w:rsid w:val="0044576F"/>
    <w:rsid w:val="00465A9E"/>
    <w:rsid w:val="004809EE"/>
    <w:rsid w:val="004A017D"/>
    <w:rsid w:val="00511EE9"/>
    <w:rsid w:val="00521E00"/>
    <w:rsid w:val="00577C6C"/>
    <w:rsid w:val="0058501B"/>
    <w:rsid w:val="005B416C"/>
    <w:rsid w:val="006215AA"/>
    <w:rsid w:val="006340D9"/>
    <w:rsid w:val="00643B8E"/>
    <w:rsid w:val="00665EBC"/>
    <w:rsid w:val="00676677"/>
    <w:rsid w:val="0069470D"/>
    <w:rsid w:val="006A476C"/>
    <w:rsid w:val="006C2D42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72D53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A2EF2"/>
    <w:rsid w:val="00AD4B17"/>
    <w:rsid w:val="00AF2A26"/>
    <w:rsid w:val="00B046A5"/>
    <w:rsid w:val="00B26FA6"/>
    <w:rsid w:val="00B741CB"/>
    <w:rsid w:val="00B934F3"/>
    <w:rsid w:val="00BB6347"/>
    <w:rsid w:val="00BD2134"/>
    <w:rsid w:val="00C0176B"/>
    <w:rsid w:val="00C038D8"/>
    <w:rsid w:val="00C045DD"/>
    <w:rsid w:val="00C060F2"/>
    <w:rsid w:val="00C22D62"/>
    <w:rsid w:val="00C3136F"/>
    <w:rsid w:val="00C3483A"/>
    <w:rsid w:val="00C74E9D"/>
    <w:rsid w:val="00C82FD3"/>
    <w:rsid w:val="00C9189F"/>
    <w:rsid w:val="00CB39E0"/>
    <w:rsid w:val="00CC6B7B"/>
    <w:rsid w:val="00CD3619"/>
    <w:rsid w:val="00CF4447"/>
    <w:rsid w:val="00D405E7"/>
    <w:rsid w:val="00D41D56"/>
    <w:rsid w:val="00D624A4"/>
    <w:rsid w:val="00D6260D"/>
    <w:rsid w:val="00D6662B"/>
    <w:rsid w:val="00D66B67"/>
    <w:rsid w:val="00D95E2F"/>
    <w:rsid w:val="00D970A9"/>
    <w:rsid w:val="00DB3AC0"/>
    <w:rsid w:val="00DE4EF3"/>
    <w:rsid w:val="00DE68F0"/>
    <w:rsid w:val="00DF3845"/>
    <w:rsid w:val="00DF7E17"/>
    <w:rsid w:val="00E47E38"/>
    <w:rsid w:val="00EB00A2"/>
    <w:rsid w:val="00EB1BF3"/>
    <w:rsid w:val="00EF3EEE"/>
    <w:rsid w:val="00F149A7"/>
    <w:rsid w:val="00F17EDF"/>
    <w:rsid w:val="00F50BAF"/>
    <w:rsid w:val="00F52C10"/>
    <w:rsid w:val="00F81FFD"/>
    <w:rsid w:val="00F85228"/>
    <w:rsid w:val="00F940FA"/>
    <w:rsid w:val="00F94DE3"/>
    <w:rsid w:val="00FB6773"/>
    <w:rsid w:val="00FF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7BB686E-8827-48D8-9CDD-B21CE216C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5A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A9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2E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1-21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21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956_2014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F5EE4-FD39-444E-9D4B-0B1973DAA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956: Retired or former public law enforcement officers - South Carolina Legislature Online</dc:title>
  <dc:subject/>
  <dc:creator>SandyBarden</dc:creator>
  <cp:keywords/>
  <dc:description/>
  <cp:lastModifiedBy>N Cumfer</cp:lastModifiedBy>
  <cp:revision>7</cp:revision>
  <cp:lastPrinted>2013-12-05T16:44:00Z</cp:lastPrinted>
  <dcterms:created xsi:type="dcterms:W3CDTF">2014-01-21T17:40:00Z</dcterms:created>
  <dcterms:modified xsi:type="dcterms:W3CDTF">2014-12-04T21:56:00Z</dcterms:modified>
</cp:coreProperties>
</file>