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928" w:rsidRDefault="00375928" w:rsidP="00375928">
      <w:pPr>
        <w:widowControl w:val="0"/>
        <w:jc w:val="center"/>
      </w:pPr>
      <w:r w:rsidRPr="00375928">
        <w:rPr>
          <w:b/>
        </w:rPr>
        <w:t>South Carolina General Assembly</w:t>
      </w:r>
    </w:p>
    <w:p w:rsidR="00375928" w:rsidRDefault="00375928" w:rsidP="00375928">
      <w:pPr>
        <w:widowControl w:val="0"/>
        <w:jc w:val="center"/>
      </w:pPr>
      <w:r>
        <w:t>120th Session, 2013-2014</w:t>
      </w: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jc w:val="left"/>
        <w:rPr>
          <w:b/>
        </w:rPr>
      </w:pPr>
      <w:r w:rsidRPr="00375928">
        <w:rPr>
          <w:b/>
        </w:rPr>
        <w:t>S.</w:t>
      </w:r>
      <w:r>
        <w:rPr>
          <w:b/>
        </w:rPr>
        <w:t xml:space="preserve"> </w:t>
      </w:r>
      <w:r w:rsidRPr="00375928">
        <w:rPr>
          <w:b/>
        </w:rPr>
        <w:t>972</w:t>
      </w:r>
    </w:p>
    <w:p w:rsidR="00375928" w:rsidRDefault="00375928" w:rsidP="00375928">
      <w:pPr>
        <w:widowControl w:val="0"/>
        <w:jc w:val="left"/>
        <w:rPr>
          <w:b/>
        </w:rPr>
      </w:pPr>
    </w:p>
    <w:p w:rsidR="00375928" w:rsidRDefault="00375928" w:rsidP="00375928">
      <w:pPr>
        <w:widowControl w:val="0"/>
        <w:jc w:val="left"/>
      </w:pPr>
      <w:r w:rsidRPr="00375928">
        <w:rPr>
          <w:b/>
        </w:rPr>
        <w:t>STATUS INFORMATION</w:t>
      </w: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jc w:val="left"/>
      </w:pPr>
      <w:r>
        <w:t>Concurrent Resolution</w:t>
      </w:r>
    </w:p>
    <w:p w:rsidR="00375928" w:rsidRDefault="00375928" w:rsidP="00375928">
      <w:pPr>
        <w:widowControl w:val="0"/>
        <w:jc w:val="left"/>
      </w:pPr>
      <w:r>
        <w:t>Sponsors: Senator Williams</w:t>
      </w:r>
    </w:p>
    <w:p w:rsidR="00375928" w:rsidRDefault="00375928" w:rsidP="00375928">
      <w:pPr>
        <w:widowControl w:val="0"/>
        <w:jc w:val="left"/>
      </w:pPr>
      <w:r>
        <w:t>Document Path: l:\council\bills\rm\1422htc14.docx</w:t>
      </w: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jc w:val="left"/>
      </w:pPr>
      <w:r>
        <w:t>Introduced in the Senate on January 23, 2014</w:t>
      </w:r>
    </w:p>
    <w:p w:rsidR="00375928" w:rsidRDefault="00375928" w:rsidP="00375928">
      <w:pPr>
        <w:widowControl w:val="0"/>
        <w:jc w:val="left"/>
      </w:pPr>
      <w:r>
        <w:t>Currently residing in the House</w:t>
      </w: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jc w:val="left"/>
      </w:pPr>
      <w:r>
        <w:t xml:space="preserve">Summary: </w:t>
      </w:r>
      <w:r w:rsidR="00C571B4">
        <w:t>Diane Skipper Lewis</w:t>
      </w: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jc w:val="left"/>
      </w:pPr>
    </w:p>
    <w:p w:rsidR="00375928" w:rsidRDefault="00375928" w:rsidP="0037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928">
        <w:rPr>
          <w:b/>
        </w:rPr>
        <w:t>HISTORY OF LEGISLATIVE ACTIONS</w:t>
      </w:r>
    </w:p>
    <w:p w:rsidR="00375928" w:rsidRDefault="00375928" w:rsidP="0037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5928" w:rsidRPr="00375928" w:rsidRDefault="00375928" w:rsidP="00375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75928">
        <w:rPr>
          <w:u w:val="single"/>
        </w:rPr>
        <w:tab/>
        <w:t>Date</w:t>
      </w:r>
      <w:r w:rsidRPr="00375928">
        <w:rPr>
          <w:u w:val="single"/>
        </w:rPr>
        <w:tab/>
        <w:t>Body</w:t>
      </w:r>
      <w:r w:rsidRPr="00375928">
        <w:rPr>
          <w:u w:val="single"/>
        </w:rPr>
        <w:tab/>
        <w:t>Action Description with journal page number</w:t>
      </w:r>
      <w:r w:rsidRPr="00375928">
        <w:rPr>
          <w:u w:val="single"/>
        </w:rPr>
        <w:tab/>
      </w:r>
      <w:bookmarkEnd w:id="0"/>
    </w:p>
    <w:p w:rsidR="004866FE" w:rsidRDefault="004866FE" w:rsidP="004866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Senate</w:t>
      </w:r>
      <w:r>
        <w:tab/>
      </w:r>
      <w:r w:rsidRPr="001B0B3D">
        <w:t>Int</w:t>
      </w:r>
      <w:r>
        <w:t xml:space="preserve">roduced, adopted, sent to House </w:t>
      </w:r>
      <w:r w:rsidRPr="001B0B3D">
        <w:t>(</w:t>
      </w:r>
      <w:hyperlink r:id="rId7" w:history="1">
        <w:r w:rsidRPr="001B0B3D">
          <w:rPr>
            <w:rStyle w:val="Hyperlink"/>
          </w:rPr>
          <w:t>Senate Journal</w:t>
        </w:r>
        <w:r w:rsidRPr="001B0B3D">
          <w:rPr>
            <w:rStyle w:val="Hyperlink"/>
          </w:rPr>
          <w:noBreakHyphen/>
          <w:t>page 9</w:t>
        </w:r>
      </w:hyperlink>
      <w:r w:rsidRPr="001B0B3D">
        <w:t>)</w:t>
      </w:r>
    </w:p>
    <w:p w:rsidR="004866FE" w:rsidRDefault="004866FE" w:rsidP="004866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928" w:rsidRPr="00375928" w:rsidRDefault="00375928" w:rsidP="00375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928" w:rsidRDefault="00375928" w:rsidP="00375928">
      <w:r w:rsidRPr="00375928">
        <w:rPr>
          <w:b/>
        </w:rPr>
        <w:t>VERSIONS OF THIS BILL</w:t>
      </w:r>
    </w:p>
    <w:p w:rsidR="00375928" w:rsidRDefault="00375928" w:rsidP="00375928"/>
    <w:p w:rsidR="00375928" w:rsidRDefault="001D60E2" w:rsidP="00375928">
      <w:hyperlink r:id="rId8" w:history="1">
        <w:r w:rsidR="00375928">
          <w:rPr>
            <w:rStyle w:val="Hyperlink"/>
          </w:rPr>
          <w:t>1/23/2014</w:t>
        </w:r>
      </w:hyperlink>
    </w:p>
    <w:p w:rsidR="00375928" w:rsidRDefault="00375928" w:rsidP="00375928"/>
    <w:p w:rsidR="00375928" w:rsidRDefault="00375928" w:rsidP="00375928">
      <w:pPr>
        <w:sectPr w:rsidR="00375928" w:rsidSect="003759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4E6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552D1">
        <w:t>CONGRATULATE DIANE SKIPPER LEWIS OF HORRY COUNTY ON BEING NAMED 2014 HORRY ELECTRIC COOPERATIVE RURAL LADY OF THE YEAR.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238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238">
        <w:t>the South Carolina General Assembly is pleased to learn that Diane Skipper Lewis of Horry County has been named 2014 Horry Electric Cooperative Rural Lady of the Year</w:t>
      </w:r>
      <w:r w:rsidR="000677D1">
        <w:t>. S</w:t>
      </w:r>
      <w:r w:rsidR="00E36238">
        <w:t>elected for the honor for the significant differences she has made in the farming community of Horry County, Diane has been associated with Horry Electric Cooperative for thirty</w:t>
      </w:r>
      <w:r w:rsidR="00BD1062">
        <w:noBreakHyphen/>
      </w:r>
      <w:r w:rsidR="00E36238">
        <w:t>eight years; and</w:t>
      </w:r>
    </w:p>
    <w:p w:rsidR="00E36238" w:rsidRDefault="00E3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4B1" w:rsidRDefault="00E3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hard</w:t>
      </w:r>
      <w:r w:rsidR="00BD1062">
        <w:noBreakHyphen/>
      </w:r>
      <w:r>
        <w:t>working lady, raised in Horry County, has been involved in every aspect of her family</w:t>
      </w:r>
      <w:r w:rsidR="00BD1062" w:rsidRPr="00BD1062">
        <w:t>’</w:t>
      </w:r>
      <w:r>
        <w:t>s five</w:t>
      </w:r>
      <w:r w:rsidR="00BD1062">
        <w:noBreakHyphen/>
      </w:r>
      <w:r>
        <w:t>hundred</w:t>
      </w:r>
      <w:r w:rsidR="00BD1062">
        <w:noBreakHyphen/>
      </w:r>
      <w:r>
        <w:t>acre farming operation</w:t>
      </w:r>
      <w:r w:rsidR="000677D1">
        <w:t xml:space="preserve">. She </w:t>
      </w:r>
      <w:r w:rsidR="00C77506">
        <w:t>enjoys</w:t>
      </w:r>
      <w:r>
        <w:t xml:space="preserve"> growing a garden; working on the farm with her husband and son; growing tobacco</w:t>
      </w:r>
      <w:r w:rsidR="000677D1">
        <w:t>;</w:t>
      </w:r>
      <w:r>
        <w:t xml:space="preserve"> raising cows, chickens, and horses</w:t>
      </w:r>
      <w:r w:rsidR="00561326">
        <w:t xml:space="preserve">; </w:t>
      </w:r>
      <w:r w:rsidR="0098595D">
        <w:t xml:space="preserve">cooking; </w:t>
      </w:r>
      <w:r w:rsidR="00561326">
        <w:t>and deer hunting</w:t>
      </w:r>
      <w:r>
        <w:t xml:space="preserve">. </w:t>
      </w:r>
      <w:r w:rsidR="000677D1">
        <w:t>As a woman of faith, Diane serves her God at Baker</w:t>
      </w:r>
      <w:r w:rsidR="00BD1062" w:rsidRPr="00BD1062">
        <w:t>’</w:t>
      </w:r>
      <w:r w:rsidR="000677D1">
        <w:t>s Chapel Baptist Church as choir director, Sunday School teacher, programs director, and church cook; and</w:t>
      </w: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Diane </w:t>
      </w:r>
      <w:r w:rsidR="00561326">
        <w:t>relishes</w:t>
      </w:r>
      <w:r>
        <w:t xml:space="preserve"> her role as the wife of Kenny Lewis, mother of Heather Lewis Squires and Kenneth Lewis, and grandmother of Jordyn, Caleb, Hayden, and Hudson; and</w:t>
      </w:r>
    </w:p>
    <w:p w:rsidR="000677D1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6A" w:rsidRDefault="0006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7506">
        <w:t xml:space="preserve">appreciative of </w:t>
      </w:r>
      <w:r w:rsidR="00561326">
        <w:t>her</w:t>
      </w:r>
      <w:r w:rsidR="00C77506">
        <w:t xml:space="preserve"> </w:t>
      </w:r>
      <w:r w:rsidR="00561326">
        <w:t xml:space="preserve">commitment to make Horry County a better place to live, the </w:t>
      </w:r>
      <w:r w:rsidR="00B11B22">
        <w:t>General Assembly</w:t>
      </w:r>
      <w:r w:rsidR="00561326">
        <w:t xml:space="preserve"> takes great pleasure in saluting Diane </w:t>
      </w:r>
      <w:r w:rsidR="00BD72CB">
        <w:t xml:space="preserve">Lewis </w:t>
      </w:r>
      <w:r w:rsidR="00561326">
        <w:t xml:space="preserve">on being selected </w:t>
      </w:r>
      <w:r w:rsidR="004165F7">
        <w:t xml:space="preserve">by Horry Electric Cooperative </w:t>
      </w:r>
      <w:r w:rsidR="00BD72CB">
        <w:t>to receive</w:t>
      </w:r>
      <w:r w:rsidR="00561326">
        <w:t xml:space="preserve"> this fine honor. N</w:t>
      </w:r>
      <w:r w:rsidR="00C74E6A">
        <w:t xml:space="preserve">ow, therefore, 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679" w:rsidRDefault="00C74E6A" w:rsidP="00AB3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</w:t>
      </w:r>
      <w:r w:rsidR="00AB3679">
        <w:t xml:space="preserve"> </w:t>
      </w:r>
      <w:r w:rsidR="00AB3679">
        <w:rPr>
          <w:color w:val="000000" w:themeColor="text1"/>
        </w:rPr>
        <w:t xml:space="preserve">the members of the South Carolina General Assembly, by this resolution, </w:t>
      </w:r>
      <w:r w:rsidR="00014834">
        <w:t>congratulate Diane Skipper Lewis of Horry County on being named 2014 Horry Electric Cooperative Rural Lady of the Year.</w:t>
      </w:r>
    </w:p>
    <w:p w:rsidR="00C74E6A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3679">
        <w:t>presented</w:t>
      </w:r>
      <w:r>
        <w:t xml:space="preserve"> to</w:t>
      </w:r>
      <w:r w:rsidR="00AB3679">
        <w:t xml:space="preserve"> Diane Skipper Lewis.</w:t>
      </w:r>
    </w:p>
    <w:p w:rsidR="000E2EE8" w:rsidRDefault="00BD106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EE8" w:rsidRDefault="000E2EE8" w:rsidP="00375928">
      <w:pPr>
        <w:suppressAutoHyphens/>
      </w:pPr>
    </w:p>
    <w:sectPr w:rsidR="000E2EE8" w:rsidSect="003759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506" w:rsidRDefault="00C77506" w:rsidP="009F0C77">
      <w:r>
        <w:separator/>
      </w:r>
    </w:p>
  </w:endnote>
  <w:endnote w:type="continuationSeparator" w:id="0">
    <w:p w:rsidR="00C77506" w:rsidRDefault="00C775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32A171-104C-4E6D-A06B-746B8E92B15F}"/>
    <w:embedBold r:id="rId2" w:fontKey="{CECED37A-F2E3-4894-A1ED-47B3D520F1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0B7B60-73EF-4EC4-A13E-7049887322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36DDD0-9DBF-46D0-A7FB-2C34488F7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31E29A-FDAF-41DD-9EBD-A21ECAC607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928" w:rsidRPr="000E2EE8" w:rsidRDefault="00375928" w:rsidP="000E2E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[972]</w:t>
    </w:r>
    <w:r>
      <w:tab/>
    </w:r>
    <w:r w:rsidR="00E14233">
      <w:fldChar w:fldCharType="begin"/>
    </w:r>
    <w:r w:rsidR="00E14233">
      <w:instrText xml:space="preserve"> PAGE  \* MERGEFORMAT </w:instrText>
    </w:r>
    <w:r w:rsidR="00E14233">
      <w:fldChar w:fldCharType="separate"/>
    </w:r>
    <w:r w:rsidR="001D60E2">
      <w:rPr>
        <w:noProof/>
      </w:rPr>
      <w:t>1</w:t>
    </w:r>
    <w:r w:rsidR="00E142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506" w:rsidRDefault="00C77506" w:rsidP="009F0C77">
      <w:r>
        <w:separator/>
      </w:r>
    </w:p>
  </w:footnote>
  <w:footnote w:type="continuationSeparator" w:id="0">
    <w:p w:rsidR="00C77506" w:rsidRDefault="00C775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22HTC14"/>
    <w:docVar w:name="CoverBillType" w:val="c"/>
    <w:docVar w:name="docpath" w:val="L:\Council\bills\RM\1422HTC14.DOCX"/>
    <w:docVar w:name="dvBillNumber" w:val="9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22FD"/>
    <w:rsid w:val="00014834"/>
    <w:rsid w:val="00026C9A"/>
    <w:rsid w:val="00050C6D"/>
    <w:rsid w:val="000522FD"/>
    <w:rsid w:val="000677D1"/>
    <w:rsid w:val="000965A1"/>
    <w:rsid w:val="000D78ED"/>
    <w:rsid w:val="000E1785"/>
    <w:rsid w:val="000E2EE8"/>
    <w:rsid w:val="000F39F2"/>
    <w:rsid w:val="001023A4"/>
    <w:rsid w:val="0010776B"/>
    <w:rsid w:val="00133E66"/>
    <w:rsid w:val="00134ACF"/>
    <w:rsid w:val="00144E15"/>
    <w:rsid w:val="001768D0"/>
    <w:rsid w:val="001A4A62"/>
    <w:rsid w:val="001A681E"/>
    <w:rsid w:val="001D08F2"/>
    <w:rsid w:val="001D60E2"/>
    <w:rsid w:val="001D765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5928"/>
    <w:rsid w:val="00393688"/>
    <w:rsid w:val="003D411E"/>
    <w:rsid w:val="003E3C1E"/>
    <w:rsid w:val="003E6148"/>
    <w:rsid w:val="00400EAA"/>
    <w:rsid w:val="004165F7"/>
    <w:rsid w:val="0041760A"/>
    <w:rsid w:val="004809EE"/>
    <w:rsid w:val="004866FE"/>
    <w:rsid w:val="00511EE9"/>
    <w:rsid w:val="00521E00"/>
    <w:rsid w:val="005314B1"/>
    <w:rsid w:val="00552A9A"/>
    <w:rsid w:val="00561326"/>
    <w:rsid w:val="00567363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46C9"/>
    <w:rsid w:val="00753C04"/>
    <w:rsid w:val="00756946"/>
    <w:rsid w:val="00757F80"/>
    <w:rsid w:val="00771EEC"/>
    <w:rsid w:val="00786819"/>
    <w:rsid w:val="007A2C96"/>
    <w:rsid w:val="007A325A"/>
    <w:rsid w:val="007F1523"/>
    <w:rsid w:val="007F509E"/>
    <w:rsid w:val="007F5799"/>
    <w:rsid w:val="007F6947"/>
    <w:rsid w:val="00872729"/>
    <w:rsid w:val="00887D8A"/>
    <w:rsid w:val="008F4429"/>
    <w:rsid w:val="00932670"/>
    <w:rsid w:val="009352BB"/>
    <w:rsid w:val="0095593C"/>
    <w:rsid w:val="0098595D"/>
    <w:rsid w:val="00990668"/>
    <w:rsid w:val="009F0C77"/>
    <w:rsid w:val="009F4DD1"/>
    <w:rsid w:val="00A64E80"/>
    <w:rsid w:val="00A741D9"/>
    <w:rsid w:val="00A9741D"/>
    <w:rsid w:val="00AB3679"/>
    <w:rsid w:val="00AC273E"/>
    <w:rsid w:val="00AD4B17"/>
    <w:rsid w:val="00B11B22"/>
    <w:rsid w:val="00B26FA6"/>
    <w:rsid w:val="00B552D1"/>
    <w:rsid w:val="00B741CB"/>
    <w:rsid w:val="00B934F3"/>
    <w:rsid w:val="00BB6347"/>
    <w:rsid w:val="00BD1062"/>
    <w:rsid w:val="00BD2134"/>
    <w:rsid w:val="00BD72CB"/>
    <w:rsid w:val="00C038D8"/>
    <w:rsid w:val="00C045DD"/>
    <w:rsid w:val="00C3136F"/>
    <w:rsid w:val="00C3483A"/>
    <w:rsid w:val="00C571B4"/>
    <w:rsid w:val="00C74E6A"/>
    <w:rsid w:val="00C74E9D"/>
    <w:rsid w:val="00C77506"/>
    <w:rsid w:val="00C82FD3"/>
    <w:rsid w:val="00CC6B7B"/>
    <w:rsid w:val="00CD3619"/>
    <w:rsid w:val="00CE2BFE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4233"/>
    <w:rsid w:val="00E36238"/>
    <w:rsid w:val="00EB00A2"/>
    <w:rsid w:val="00EB1BF3"/>
    <w:rsid w:val="00EF3EEE"/>
    <w:rsid w:val="00F1218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27A231-0E5D-4518-8009-D997CC50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59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72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F5455-52E6-4337-93FA-3CA6E7FB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972: Diane Skipper Lewis - South Carolina Legislature Online</dc:title>
  <dc:subject/>
  <dc:creator>McDowell</dc:creator>
  <cp:keywords/>
  <dc:description/>
  <cp:lastModifiedBy>N Cumfer</cp:lastModifiedBy>
  <cp:revision>7</cp:revision>
  <cp:lastPrinted>2014-01-23T14:12:00Z</cp:lastPrinted>
  <dcterms:created xsi:type="dcterms:W3CDTF">2014-01-23T16:29:00Z</dcterms:created>
  <dcterms:modified xsi:type="dcterms:W3CDTF">2014-12-04T21:57:00Z</dcterms:modified>
</cp:coreProperties>
</file>