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C78" w:rsidRDefault="00B97C78" w:rsidP="00B97C78">
      <w:pPr>
        <w:widowControl w:val="0"/>
        <w:jc w:val="center"/>
      </w:pPr>
      <w:bookmarkStart w:id="0" w:name="_GoBack"/>
      <w:bookmarkEnd w:id="0"/>
      <w:r w:rsidRPr="00B97C78">
        <w:rPr>
          <w:b/>
        </w:rPr>
        <w:t>South Carolina General Assembly</w:t>
      </w:r>
    </w:p>
    <w:p w:rsidR="00B97C78" w:rsidRDefault="00B97C78" w:rsidP="00B97C78">
      <w:pPr>
        <w:widowControl w:val="0"/>
        <w:jc w:val="center"/>
      </w:pPr>
      <w:r>
        <w:t>121st Session, 2015-2016</w:t>
      </w:r>
    </w:p>
    <w:p w:rsidR="00B97C78" w:rsidRDefault="00B97C78" w:rsidP="00B97C78">
      <w:pPr>
        <w:widowControl w:val="0"/>
        <w:jc w:val="left"/>
      </w:pPr>
    </w:p>
    <w:p w:rsidR="00B97C78" w:rsidRDefault="00B97C78" w:rsidP="00B97C78">
      <w:pPr>
        <w:widowControl w:val="0"/>
        <w:jc w:val="left"/>
        <w:rPr>
          <w:b/>
        </w:rPr>
      </w:pPr>
      <w:r w:rsidRPr="00B97C78">
        <w:rPr>
          <w:b/>
        </w:rPr>
        <w:t>S.</w:t>
      </w:r>
      <w:r>
        <w:rPr>
          <w:b/>
        </w:rPr>
        <w:t xml:space="preserve"> </w:t>
      </w:r>
      <w:r w:rsidRPr="00B97C78">
        <w:rPr>
          <w:b/>
        </w:rPr>
        <w:t>1129</w:t>
      </w:r>
    </w:p>
    <w:p w:rsidR="00B97C78" w:rsidRDefault="00B97C78" w:rsidP="00B97C78">
      <w:pPr>
        <w:widowControl w:val="0"/>
        <w:jc w:val="left"/>
        <w:rPr>
          <w:b/>
        </w:rPr>
      </w:pPr>
    </w:p>
    <w:p w:rsidR="00B97C78" w:rsidRDefault="00B97C78" w:rsidP="00B97C78">
      <w:pPr>
        <w:widowControl w:val="0"/>
        <w:jc w:val="left"/>
      </w:pPr>
      <w:r w:rsidRPr="00B97C78">
        <w:rPr>
          <w:b/>
        </w:rPr>
        <w:t>STATUS INFORMATION</w:t>
      </w:r>
    </w:p>
    <w:p w:rsidR="00B97C78" w:rsidRDefault="00B97C78" w:rsidP="00B97C78">
      <w:pPr>
        <w:widowControl w:val="0"/>
        <w:jc w:val="left"/>
      </w:pPr>
    </w:p>
    <w:p w:rsidR="00B97C78" w:rsidRDefault="00B97C78" w:rsidP="00B97C78">
      <w:pPr>
        <w:widowControl w:val="0"/>
        <w:jc w:val="left"/>
      </w:pPr>
      <w:r>
        <w:t>Joint Resolution</w:t>
      </w:r>
    </w:p>
    <w:p w:rsidR="00B97C78" w:rsidRDefault="00B97C78" w:rsidP="00B97C78">
      <w:pPr>
        <w:widowControl w:val="0"/>
        <w:jc w:val="left"/>
      </w:pPr>
      <w:r>
        <w:t>Sponsors: Labor, Commerce and Industry Committee</w:t>
      </w:r>
    </w:p>
    <w:p w:rsidR="00B97C78" w:rsidRDefault="00B97C78" w:rsidP="00B97C78">
      <w:pPr>
        <w:widowControl w:val="0"/>
        <w:jc w:val="left"/>
      </w:pPr>
      <w:r>
        <w:t>Document Path: l:\council\bills\dbs\31294cz16.docx</w:t>
      </w:r>
    </w:p>
    <w:p w:rsidR="00B97C78" w:rsidRDefault="00B97C78" w:rsidP="00B97C78">
      <w:pPr>
        <w:widowControl w:val="0"/>
        <w:jc w:val="left"/>
      </w:pPr>
    </w:p>
    <w:p w:rsidR="00D449E9" w:rsidRDefault="00D449E9" w:rsidP="00B97C78">
      <w:pPr>
        <w:widowControl w:val="0"/>
        <w:jc w:val="left"/>
      </w:pPr>
      <w:r>
        <w:t>Introduced in the Senate on March 1, 2016</w:t>
      </w:r>
    </w:p>
    <w:p w:rsidR="00D449E9" w:rsidRPr="00D449E9" w:rsidRDefault="00D449E9" w:rsidP="00B97C78">
      <w:pPr>
        <w:widowControl w:val="0"/>
        <w:jc w:val="left"/>
      </w:pPr>
      <w:r>
        <w:t xml:space="preserve">Currently residing in the Senate Committee on </w:t>
      </w:r>
      <w:r w:rsidRPr="00D449E9">
        <w:rPr>
          <w:b/>
        </w:rPr>
        <w:t>Labor, Commerce and Industry</w:t>
      </w:r>
    </w:p>
    <w:p w:rsidR="00D449E9" w:rsidRDefault="00D449E9" w:rsidP="00B97C78">
      <w:pPr>
        <w:widowControl w:val="0"/>
        <w:jc w:val="left"/>
      </w:pPr>
    </w:p>
    <w:p w:rsidR="00B97C78" w:rsidRDefault="00B97C78" w:rsidP="00B97C78">
      <w:pPr>
        <w:widowControl w:val="0"/>
        <w:jc w:val="left"/>
      </w:pPr>
      <w:r>
        <w:t xml:space="preserve">Summary: </w:t>
      </w:r>
      <w:r w:rsidR="00C73470">
        <w:t>Pilot registration (D. No. 4574)</w:t>
      </w:r>
    </w:p>
    <w:p w:rsidR="00B97C78" w:rsidRDefault="00B97C78" w:rsidP="00B97C78">
      <w:pPr>
        <w:widowControl w:val="0"/>
        <w:jc w:val="left"/>
      </w:pPr>
    </w:p>
    <w:p w:rsidR="00B97C78" w:rsidRDefault="00B97C78" w:rsidP="00B97C78">
      <w:pPr>
        <w:widowControl w:val="0"/>
        <w:jc w:val="left"/>
      </w:pPr>
    </w:p>
    <w:p w:rsidR="00B97C78" w:rsidRDefault="00B97C78" w:rsidP="00B97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7C78">
        <w:rPr>
          <w:b/>
        </w:rPr>
        <w:t>HISTORY OF LEGISLATIVE ACTIONS</w:t>
      </w:r>
    </w:p>
    <w:p w:rsidR="00B97C78" w:rsidRDefault="00B97C78" w:rsidP="00B97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7C78" w:rsidRPr="00B97C78" w:rsidRDefault="00B97C78" w:rsidP="00B97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7C78">
        <w:rPr>
          <w:u w:val="single"/>
        </w:rPr>
        <w:tab/>
        <w:t>Date</w:t>
      </w:r>
      <w:r w:rsidRPr="00B97C78">
        <w:rPr>
          <w:u w:val="single"/>
        </w:rPr>
        <w:tab/>
        <w:t>Body</w:t>
      </w:r>
      <w:r w:rsidRPr="00B97C78">
        <w:rPr>
          <w:u w:val="single"/>
        </w:rPr>
        <w:tab/>
        <w:t>Action Description with journal page number</w:t>
      </w:r>
      <w:r w:rsidRPr="00B97C78">
        <w:rPr>
          <w:u w:val="single"/>
        </w:rPr>
        <w:tab/>
      </w:r>
    </w:p>
    <w:p w:rsidR="00F3702C" w:rsidRDefault="00F3702C" w:rsidP="00F37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3/1/2016</w:t>
      </w:r>
      <w:r>
        <w:tab/>
        <w:t>Senate</w:t>
      </w:r>
      <w:r>
        <w:tab/>
      </w:r>
      <w:r w:rsidRPr="002763CB">
        <w:t>Introduced, read</w:t>
      </w:r>
      <w:r>
        <w:t xml:space="preserve"> first time, placed on calendar </w:t>
      </w:r>
      <w:r w:rsidRPr="002763CB">
        <w:t>without reference (</w:t>
      </w:r>
      <w:hyperlink r:id="rId7" w:history="1">
        <w:r w:rsidRPr="001E2F54">
          <w:rPr>
            <w:rStyle w:val="Hyperlink"/>
          </w:rPr>
          <w:t>Senate Journal</w:t>
        </w:r>
        <w:r w:rsidRPr="001E2F54">
          <w:rPr>
            <w:rStyle w:val="Hyperlink"/>
          </w:rPr>
          <w:noBreakHyphen/>
          <w:t>page 3</w:t>
        </w:r>
      </w:hyperlink>
      <w:r w:rsidRPr="002763CB">
        <w:t>)</w:t>
      </w:r>
    </w:p>
    <w:p w:rsidR="00F3702C" w:rsidRDefault="00F3702C" w:rsidP="00F37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Senate</w:t>
      </w:r>
      <w:r>
        <w:tab/>
      </w:r>
      <w:r w:rsidRPr="002763CB">
        <w:t>Recommitted to C</w:t>
      </w:r>
      <w:r>
        <w:t xml:space="preserve">ommittee on </w:t>
      </w:r>
      <w:r w:rsidRPr="002763CB">
        <w:rPr>
          <w:b/>
        </w:rPr>
        <w:t>Labor, Commerce and Industry</w:t>
      </w:r>
      <w:r w:rsidRPr="002763CB">
        <w:t xml:space="preserve"> (</w:t>
      </w:r>
      <w:hyperlink r:id="rId8" w:history="1">
        <w:r w:rsidRPr="001E2F54">
          <w:rPr>
            <w:rStyle w:val="Hyperlink"/>
          </w:rPr>
          <w:t>Senate Journal</w:t>
        </w:r>
        <w:r w:rsidRPr="001E2F54">
          <w:rPr>
            <w:rStyle w:val="Hyperlink"/>
          </w:rPr>
          <w:noBreakHyphen/>
          <w:t>page 3</w:t>
        </w:r>
      </w:hyperlink>
      <w:r w:rsidRPr="002763CB">
        <w:t>)</w:t>
      </w:r>
    </w:p>
    <w:p w:rsidR="00F3702C" w:rsidRDefault="00F3702C" w:rsidP="00F37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7C78" w:rsidRDefault="00B97C78" w:rsidP="00B97C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97C78">
          <w:rPr>
            <w:rStyle w:val="Hyperlink"/>
          </w:rPr>
          <w:t>legislative information</w:t>
        </w:r>
      </w:hyperlink>
      <w:r>
        <w:t xml:space="preserve"> at the website</w:t>
      </w:r>
    </w:p>
    <w:p w:rsidR="00B97C78" w:rsidRDefault="00B97C78" w:rsidP="00B97C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7C78" w:rsidRPr="00B97C78" w:rsidRDefault="00B97C78" w:rsidP="00B97C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7C78" w:rsidRDefault="00B97C78" w:rsidP="00B97C78">
      <w:r w:rsidRPr="00B97C78">
        <w:rPr>
          <w:b/>
        </w:rPr>
        <w:t>VERSIONS OF THIS BILL</w:t>
      </w:r>
    </w:p>
    <w:p w:rsidR="00B97C78" w:rsidRDefault="00B97C78" w:rsidP="00B97C78"/>
    <w:p w:rsidR="00B97C78" w:rsidRDefault="001E2F54" w:rsidP="00B97C78">
      <w:hyperlink r:id="rId10" w:history="1">
        <w:r w:rsidR="00B97C78">
          <w:rPr>
            <w:rStyle w:val="Hyperlink"/>
          </w:rPr>
          <w:t>3/1/2016</w:t>
        </w:r>
      </w:hyperlink>
    </w:p>
    <w:p w:rsidR="00B97C78" w:rsidRDefault="001E2F54" w:rsidP="00B97C78">
      <w:hyperlink r:id="rId11" w:history="1">
        <w:r w:rsidR="005A3586" w:rsidRPr="005A3586">
          <w:rPr>
            <w:rStyle w:val="Hyperlink"/>
          </w:rPr>
          <w:t>3/1/2016-A</w:t>
        </w:r>
      </w:hyperlink>
    </w:p>
    <w:p w:rsidR="005A3586" w:rsidRDefault="005A3586" w:rsidP="00B97C78"/>
    <w:p w:rsidR="00B97C78" w:rsidRDefault="00B97C78" w:rsidP="00B97C78">
      <w:pPr>
        <w:sectPr w:rsidR="00B97C78" w:rsidSect="00B97C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2016</w:t>
      </w: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Pr="00B86888" w:rsidRDefault="005A3586" w:rsidP="00B8688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1129</w:t>
      </w: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B86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5624F">
        <w:t>Labor, Commerce and Industry Committee</w:t>
      </w: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3/1/16--S.</w:t>
      </w: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2016.</w:t>
      </w:r>
    </w:p>
    <w:p w:rsidR="005A3586" w:rsidRPr="00B86888" w:rsidRDefault="005A3586" w:rsidP="00B86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A3586" w:rsidSect="00B86888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Pr="00325348" w:rsidRDefault="005A3586" w:rsidP="004C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5A3586" w:rsidRDefault="005A35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COMMISSIONERS OF PILOTAGE, RELATING TO PILOT REGISTRATION, DESIGNATED AS REGULATION DOCUMENT NUMBER 4574, PURSUANT TO THE PROVISIONS OF ARTICLE 1, CHAPTER 23, TITLE 1 OF THE 1976 CODE.</w:t>
      </w: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Commissioners of Pilotage, relating to Pilot Registration, designated as Regulation Document Number 4574, and submitted to the General Assembly pursuant to the provisions of Article 1, Chapter 23, Title 1 of the 1976 Code, are approved.</w:t>
      </w: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586" w:rsidRDefault="005A35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A3586" w:rsidRDefault="005A3586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A3586" w:rsidRDefault="005A3586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A3586" w:rsidRDefault="005A3586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A3586" w:rsidRDefault="005A3586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A3586" w:rsidRPr="00451C03" w:rsidRDefault="005A3586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C03">
        <w:t>The South Carolina Commissioners on Pilotage propose to amend Regulation 136</w:t>
      </w:r>
      <w:r w:rsidRPr="00451C03">
        <w:noBreakHyphen/>
        <w:t>030 for the Lower Coastal Area and amend Regulation 136</w:t>
      </w:r>
      <w:r w:rsidRPr="00451C03">
        <w:noBreakHyphen/>
        <w:t xml:space="preserve">730 for the Upper Coastal Area regarding the physical examination requirements for pilots. </w:t>
      </w:r>
    </w:p>
    <w:p w:rsidR="005A3586" w:rsidRPr="00451C03" w:rsidRDefault="005A3586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3586" w:rsidRPr="00451C03" w:rsidRDefault="005A3586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C03">
        <w:t xml:space="preserve">A Notice of Drafting was published in the </w:t>
      </w:r>
      <w:r w:rsidRPr="00451C03">
        <w:rPr>
          <w:i/>
        </w:rPr>
        <w:t>State Register</w:t>
      </w:r>
      <w:r w:rsidRPr="00451C03">
        <w:t xml:space="preserve"> on May 22, 2015.</w:t>
      </w:r>
    </w:p>
    <w:p w:rsidR="005A3586" w:rsidRDefault="005A3586" w:rsidP="00F9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7C78" w:rsidRDefault="00B97C78" w:rsidP="005A3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97C78" w:rsidSect="00B86888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B19" w:rsidRDefault="000F2B19" w:rsidP="009F0C77">
      <w:r>
        <w:separator/>
      </w:r>
    </w:p>
  </w:endnote>
  <w:endnote w:type="continuationSeparator" w:id="0">
    <w:p w:rsidR="000F2B19" w:rsidRDefault="000F2B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664887-3ED4-4E84-AEB0-C20A2B059FF6}"/>
    <w:embedBold r:id="rId2" w:fontKey="{40A88A48-0EE7-4E7D-8C1C-C64DA245F393}"/>
    <w:embedItalic r:id="rId3" w:fontKey="{02856C87-7965-4346-BC82-BE368C6A00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34FF870-20CA-495E-91CC-41A93833F1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E434DEE-566E-4132-89A2-DF11157458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770C32F-32FE-413F-ADCA-148E72EA14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586" w:rsidRPr="004C1AEA" w:rsidRDefault="005A3586" w:rsidP="004C1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[1129-</w:t>
    </w:r>
    <w:r>
      <w:fldChar w:fldCharType="begin"/>
    </w:r>
    <w:r>
      <w:instrText xml:space="preserve"> PAGE  \* MERGEFORMAT </w:instrText>
    </w:r>
    <w:r>
      <w:fldChar w:fldCharType="separate"/>
    </w:r>
    <w:r w:rsidR="001E2F5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888" w:rsidRPr="004C1AEA" w:rsidRDefault="005A3586" w:rsidP="004C1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B19" w:rsidRDefault="000F2B19" w:rsidP="009F0C77">
      <w:r>
        <w:separator/>
      </w:r>
    </w:p>
  </w:footnote>
  <w:footnote w:type="continuationSeparator" w:id="0">
    <w:p w:rsidR="000F2B19" w:rsidRDefault="000F2B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94CZ16"/>
    <w:docVar w:name="CoverBillType" w:val="a"/>
    <w:docVar w:name="docpath" w:val="L:\Council\bills\DBS\31294CZ16.DOCX"/>
    <w:docVar w:name="dvBillNumber" w:val="112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F2B19"/>
    <w:rsid w:val="00026C9A"/>
    <w:rsid w:val="000965A1"/>
    <w:rsid w:val="000E1785"/>
    <w:rsid w:val="000F2B19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2F54"/>
    <w:rsid w:val="001F369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C1AEA"/>
    <w:rsid w:val="00511EE9"/>
    <w:rsid w:val="00521E00"/>
    <w:rsid w:val="00577C6C"/>
    <w:rsid w:val="0058501B"/>
    <w:rsid w:val="005A3586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5F7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460FA"/>
    <w:rsid w:val="00A64E80"/>
    <w:rsid w:val="00A741D9"/>
    <w:rsid w:val="00A9741D"/>
    <w:rsid w:val="00AC2D6C"/>
    <w:rsid w:val="00AD4B17"/>
    <w:rsid w:val="00AF363B"/>
    <w:rsid w:val="00B26FA6"/>
    <w:rsid w:val="00B741CB"/>
    <w:rsid w:val="00B934F3"/>
    <w:rsid w:val="00B97C78"/>
    <w:rsid w:val="00BB6347"/>
    <w:rsid w:val="00BD2134"/>
    <w:rsid w:val="00C038D8"/>
    <w:rsid w:val="00C045DD"/>
    <w:rsid w:val="00C3136F"/>
    <w:rsid w:val="00C3483A"/>
    <w:rsid w:val="00C73470"/>
    <w:rsid w:val="00C74E9D"/>
    <w:rsid w:val="00C82FD3"/>
    <w:rsid w:val="00CC6B7B"/>
    <w:rsid w:val="00CD3619"/>
    <w:rsid w:val="00CF4447"/>
    <w:rsid w:val="00D405E7"/>
    <w:rsid w:val="00D41D56"/>
    <w:rsid w:val="00D449E9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58CF"/>
    <w:rsid w:val="00EF3EEE"/>
    <w:rsid w:val="00F149A7"/>
    <w:rsid w:val="00F3702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178562-BB07-48A4-B4EE-CFCC0F17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D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D6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7C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09-16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01-16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1129_20160301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1129_201603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29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DB0A9-B859-41FB-95D3-A52800291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357</Words>
  <Characters>2036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1129: Pilot registration (D. No. 4574) - South Carolina Legislature Online</dc:title>
  <dc:subject/>
  <dc:creator>DeirdreBrevardSmith</dc:creator>
  <cp:keywords/>
  <dc:description/>
  <cp:lastModifiedBy>N Cumfer</cp:lastModifiedBy>
  <cp:revision>2</cp:revision>
  <cp:lastPrinted>2016-02-25T16:02:00Z</cp:lastPrinted>
  <dcterms:created xsi:type="dcterms:W3CDTF">2016-12-02T17:29:00Z</dcterms:created>
  <dcterms:modified xsi:type="dcterms:W3CDTF">2016-12-02T17:29:00Z</dcterms:modified>
</cp:coreProperties>
</file>