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085" w:rsidRDefault="00500085" w:rsidP="00500085">
      <w:pPr>
        <w:widowControl w:val="0"/>
        <w:jc w:val="center"/>
      </w:pPr>
      <w:bookmarkStart w:id="0" w:name="_GoBack"/>
      <w:bookmarkEnd w:id="0"/>
      <w:r w:rsidRPr="00500085">
        <w:rPr>
          <w:b/>
        </w:rPr>
        <w:t>South Carolina General Assembly</w:t>
      </w:r>
    </w:p>
    <w:p w:rsidR="00500085" w:rsidRDefault="00500085" w:rsidP="00500085">
      <w:pPr>
        <w:widowControl w:val="0"/>
        <w:jc w:val="center"/>
      </w:pPr>
      <w:r>
        <w:t>121st Session, 2015-2016</w:t>
      </w:r>
    </w:p>
    <w:p w:rsidR="00500085" w:rsidRDefault="00500085" w:rsidP="00500085">
      <w:pPr>
        <w:widowControl w:val="0"/>
        <w:jc w:val="left"/>
      </w:pPr>
    </w:p>
    <w:p w:rsidR="00500085" w:rsidRDefault="00500085" w:rsidP="00500085">
      <w:pPr>
        <w:widowControl w:val="0"/>
        <w:jc w:val="left"/>
        <w:rPr>
          <w:b/>
        </w:rPr>
      </w:pPr>
      <w:r w:rsidRPr="00500085">
        <w:rPr>
          <w:b/>
        </w:rPr>
        <w:t>H. 3074</w:t>
      </w:r>
    </w:p>
    <w:p w:rsidR="00500085" w:rsidRDefault="00500085" w:rsidP="00500085">
      <w:pPr>
        <w:widowControl w:val="0"/>
        <w:jc w:val="left"/>
        <w:rPr>
          <w:b/>
        </w:rPr>
      </w:pPr>
    </w:p>
    <w:p w:rsidR="00500085" w:rsidRDefault="00500085" w:rsidP="00500085">
      <w:pPr>
        <w:widowControl w:val="0"/>
        <w:jc w:val="left"/>
      </w:pPr>
      <w:r w:rsidRPr="00500085">
        <w:rPr>
          <w:b/>
        </w:rPr>
        <w:t>STATUS INFORMATION</w:t>
      </w:r>
    </w:p>
    <w:p w:rsidR="00500085" w:rsidRDefault="00500085" w:rsidP="00500085">
      <w:pPr>
        <w:widowControl w:val="0"/>
        <w:jc w:val="left"/>
      </w:pPr>
    </w:p>
    <w:p w:rsidR="00500085" w:rsidRDefault="00500085" w:rsidP="00500085">
      <w:pPr>
        <w:widowControl w:val="0"/>
        <w:jc w:val="left"/>
      </w:pPr>
      <w:r>
        <w:t>General Bill</w:t>
      </w:r>
    </w:p>
    <w:p w:rsidR="00500085" w:rsidRDefault="0040453E" w:rsidP="00500085">
      <w:pPr>
        <w:widowControl w:val="0"/>
        <w:jc w:val="left"/>
      </w:pPr>
      <w:r>
        <w:t>Sponsors: Reps. Henegan, M.S. McLeod, Yow, Bamberg, R.L. Brown and Alexander</w:t>
      </w:r>
    </w:p>
    <w:p w:rsidR="00500085" w:rsidRDefault="00500085" w:rsidP="00500085">
      <w:pPr>
        <w:widowControl w:val="0"/>
        <w:jc w:val="left"/>
      </w:pPr>
      <w:r>
        <w:t>Document Path: l:\council\bills\ms\7019ahb15.docx</w:t>
      </w:r>
    </w:p>
    <w:p w:rsidR="00500085" w:rsidRDefault="00500085" w:rsidP="00500085">
      <w:pPr>
        <w:widowControl w:val="0"/>
        <w:jc w:val="left"/>
      </w:pPr>
    </w:p>
    <w:p w:rsidR="008D1143" w:rsidRDefault="008D1143" w:rsidP="00500085">
      <w:pPr>
        <w:widowControl w:val="0"/>
        <w:jc w:val="left"/>
      </w:pPr>
      <w:r>
        <w:t>Introduced in the House on January 13, 2015</w:t>
      </w:r>
    </w:p>
    <w:p w:rsidR="008D1143" w:rsidRPr="008D1143" w:rsidRDefault="008D1143" w:rsidP="00500085">
      <w:pPr>
        <w:widowControl w:val="0"/>
        <w:jc w:val="left"/>
      </w:pPr>
      <w:r>
        <w:t xml:space="preserve">Currently residing in the House Committee on </w:t>
      </w:r>
      <w:r w:rsidRPr="008D1143">
        <w:rPr>
          <w:b/>
        </w:rPr>
        <w:t>Judiciary</w:t>
      </w:r>
    </w:p>
    <w:p w:rsidR="008D1143" w:rsidRDefault="008D1143" w:rsidP="00500085">
      <w:pPr>
        <w:widowControl w:val="0"/>
        <w:jc w:val="left"/>
      </w:pPr>
    </w:p>
    <w:p w:rsidR="00500085" w:rsidRDefault="00500085" w:rsidP="00500085">
      <w:pPr>
        <w:widowControl w:val="0"/>
        <w:jc w:val="left"/>
      </w:pPr>
      <w:r>
        <w:t xml:space="preserve">Summary: </w:t>
      </w:r>
      <w:r w:rsidR="0031295E">
        <w:t>Crime or accident scene images</w:t>
      </w:r>
    </w:p>
    <w:p w:rsidR="00500085" w:rsidRDefault="00500085" w:rsidP="00500085">
      <w:pPr>
        <w:widowControl w:val="0"/>
        <w:jc w:val="left"/>
      </w:pPr>
    </w:p>
    <w:p w:rsidR="00500085" w:rsidRDefault="00500085" w:rsidP="00500085">
      <w:pPr>
        <w:widowControl w:val="0"/>
        <w:jc w:val="left"/>
      </w:pPr>
    </w:p>
    <w:p w:rsidR="00500085" w:rsidRDefault="00500085" w:rsidP="005000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0085">
        <w:rPr>
          <w:b/>
        </w:rPr>
        <w:t>HISTORY OF LEGISLATIVE ACTIONS</w:t>
      </w:r>
    </w:p>
    <w:p w:rsidR="00500085" w:rsidRDefault="00500085" w:rsidP="005000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0085" w:rsidRPr="00500085" w:rsidRDefault="00500085" w:rsidP="005000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0085">
        <w:rPr>
          <w:u w:val="single"/>
        </w:rPr>
        <w:tab/>
        <w:t>Date</w:t>
      </w:r>
      <w:r w:rsidRPr="00500085">
        <w:rPr>
          <w:u w:val="single"/>
        </w:rPr>
        <w:tab/>
        <w:t>Body</w:t>
      </w:r>
      <w:r w:rsidRPr="00500085">
        <w:rPr>
          <w:u w:val="single"/>
        </w:rPr>
        <w:tab/>
        <w:t>Action Description with journal page number</w:t>
      </w:r>
      <w:r w:rsidRPr="00500085">
        <w:rPr>
          <w:u w:val="single"/>
        </w:rPr>
        <w:tab/>
      </w:r>
    </w:p>
    <w:p w:rsidR="00C731FE" w:rsidRDefault="00C731FE" w:rsidP="00C731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B74F09">
        <w:t>Prefiled</w:t>
      </w:r>
    </w:p>
    <w:p w:rsidR="00C731FE" w:rsidRDefault="00C731FE" w:rsidP="00C731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B74F09">
        <w:t xml:space="preserve">Referred to Committee on </w:t>
      </w:r>
      <w:r w:rsidRPr="00B74F09">
        <w:rPr>
          <w:b/>
        </w:rPr>
        <w:t>Judiciary</w:t>
      </w:r>
    </w:p>
    <w:p w:rsidR="00C731FE" w:rsidRDefault="00C731FE" w:rsidP="00C731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B74F09">
        <w:t>Introduced and read first time (</w:t>
      </w:r>
      <w:hyperlink r:id="rId7" w:history="1">
        <w:r w:rsidRPr="00543D44">
          <w:rPr>
            <w:rStyle w:val="Hyperlink"/>
          </w:rPr>
          <w:t>House Journal</w:t>
        </w:r>
        <w:r w:rsidRPr="00543D44">
          <w:rPr>
            <w:rStyle w:val="Hyperlink"/>
          </w:rPr>
          <w:noBreakHyphen/>
          <w:t>page 84</w:t>
        </w:r>
      </w:hyperlink>
      <w:r w:rsidRPr="00B74F09">
        <w:t>)</w:t>
      </w:r>
    </w:p>
    <w:p w:rsidR="00C731FE" w:rsidRDefault="00C731FE" w:rsidP="00C731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B74F09">
        <w:t>Referred to Commit</w:t>
      </w:r>
      <w:r>
        <w:t xml:space="preserve">tee on </w:t>
      </w:r>
      <w:r w:rsidRPr="00B74F09">
        <w:rPr>
          <w:b/>
        </w:rPr>
        <w:t>Judiciary</w:t>
      </w:r>
      <w:r>
        <w:t xml:space="preserve"> </w:t>
      </w:r>
      <w:r w:rsidRPr="00B74F09">
        <w:t>(</w:t>
      </w:r>
      <w:hyperlink r:id="rId8" w:history="1">
        <w:r w:rsidRPr="00543D44">
          <w:rPr>
            <w:rStyle w:val="Hyperlink"/>
          </w:rPr>
          <w:t>House Journal</w:t>
        </w:r>
        <w:r w:rsidRPr="00543D44">
          <w:rPr>
            <w:rStyle w:val="Hyperlink"/>
          </w:rPr>
          <w:noBreakHyphen/>
          <w:t>page 84</w:t>
        </w:r>
      </w:hyperlink>
      <w:r w:rsidRPr="00B74F09">
        <w:t>)</w:t>
      </w:r>
    </w:p>
    <w:p w:rsidR="00C731FE" w:rsidRDefault="00C731FE" w:rsidP="00C731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0085" w:rsidRDefault="00500085" w:rsidP="005000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500085">
          <w:rPr>
            <w:rStyle w:val="Hyperlink"/>
          </w:rPr>
          <w:t>legislative information</w:t>
        </w:r>
      </w:hyperlink>
      <w:r>
        <w:t xml:space="preserve"> at the website</w:t>
      </w:r>
    </w:p>
    <w:p w:rsidR="00500085" w:rsidRDefault="00500085" w:rsidP="005000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0085" w:rsidRPr="00500085" w:rsidRDefault="00500085" w:rsidP="005000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0085" w:rsidRDefault="00500085" w:rsidP="00500085">
      <w:pPr>
        <w:widowControl w:val="0"/>
        <w:jc w:val="left"/>
      </w:pPr>
      <w:r w:rsidRPr="00500085">
        <w:rPr>
          <w:b/>
        </w:rPr>
        <w:t>VERSIONS OF THIS BILL</w:t>
      </w:r>
    </w:p>
    <w:p w:rsidR="00500085" w:rsidRDefault="00500085" w:rsidP="00500085">
      <w:pPr>
        <w:widowControl w:val="0"/>
        <w:jc w:val="left"/>
      </w:pPr>
    </w:p>
    <w:p w:rsidR="00500085" w:rsidRDefault="00543D44" w:rsidP="00500085">
      <w:pPr>
        <w:widowControl w:val="0"/>
        <w:jc w:val="left"/>
      </w:pPr>
      <w:hyperlink r:id="rId10" w:history="1">
        <w:r w:rsidR="00500085">
          <w:rPr>
            <w:rStyle w:val="Hyperlink"/>
          </w:rPr>
          <w:t>12/11/2014</w:t>
        </w:r>
      </w:hyperlink>
    </w:p>
    <w:p w:rsidR="00500085" w:rsidRDefault="00500085" w:rsidP="00500085"/>
    <w:p w:rsidR="00500085" w:rsidRDefault="00500085" w:rsidP="00500085">
      <w:pPr>
        <w:sectPr w:rsidR="00500085" w:rsidSect="005000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71892" w:rsidRDefault="00171892" w:rsidP="008D57F3">
      <w:pPr>
        <w:pStyle w:val="BillDots"/>
      </w:pPr>
    </w:p>
    <w:p w:rsidR="008D57F3" w:rsidRDefault="008D57F3" w:rsidP="008D57F3">
      <w:pPr>
        <w:pStyle w:val="Numbersforbills"/>
      </w:pPr>
    </w:p>
    <w:p w:rsidR="008D57F3" w:rsidRDefault="008D57F3" w:rsidP="008D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57F3" w:rsidRDefault="008D57F3" w:rsidP="008D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57F3" w:rsidRDefault="008D57F3" w:rsidP="008D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57F3" w:rsidRDefault="008D57F3" w:rsidP="008D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57F3" w:rsidRDefault="008D57F3" w:rsidP="008D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18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1DD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3A93" w:rsidP="00D91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15A3">
        <w:rPr>
          <w:color w:val="000000" w:themeColor="text1"/>
          <w:u w:color="000000" w:themeColor="text1"/>
        </w:rPr>
        <w:t>TO AMEND THE CODE OF LAWS OF SOUTH CAROLINA, 1976, BY ADDING SECTION 16</w:t>
      </w:r>
      <w:r>
        <w:rPr>
          <w:color w:val="000000" w:themeColor="text1"/>
          <w:u w:color="000000" w:themeColor="text1"/>
        </w:rPr>
        <w:noBreakHyphen/>
        <w:t>17</w:t>
      </w:r>
      <w:r>
        <w:rPr>
          <w:color w:val="000000" w:themeColor="text1"/>
          <w:u w:color="000000" w:themeColor="text1"/>
        </w:rPr>
        <w:noBreakHyphen/>
        <w:t>7</w:t>
      </w:r>
      <w:r w:rsidR="007806C9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 xml:space="preserve">0 </w:t>
      </w:r>
      <w:r w:rsidRPr="005415A3">
        <w:rPr>
          <w:color w:val="000000" w:themeColor="text1"/>
          <w:u w:color="000000" w:themeColor="text1"/>
        </w:rPr>
        <w:t>SO AS TO DEFINE CERTAIN TERMS, PROHIBI</w:t>
      </w:r>
      <w:r>
        <w:rPr>
          <w:color w:val="000000" w:themeColor="text1"/>
          <w:u w:color="000000" w:themeColor="text1"/>
        </w:rPr>
        <w:t xml:space="preserve">T THE DISTRIBUTION OF </w:t>
      </w:r>
      <w:r w:rsidRPr="005415A3">
        <w:rPr>
          <w:color w:val="000000" w:themeColor="text1"/>
          <w:u w:color="000000" w:themeColor="text1"/>
        </w:rPr>
        <w:t>CRIME</w:t>
      </w:r>
      <w:r>
        <w:rPr>
          <w:color w:val="000000" w:themeColor="text1"/>
          <w:u w:color="000000" w:themeColor="text1"/>
        </w:rPr>
        <w:t xml:space="preserve"> OR ACCIDENT</w:t>
      </w:r>
      <w:r w:rsidRPr="005415A3">
        <w:rPr>
          <w:color w:val="000000" w:themeColor="text1"/>
          <w:u w:color="000000" w:themeColor="text1"/>
        </w:rPr>
        <w:t xml:space="preserve"> SCENE IMAGES</w:t>
      </w:r>
      <w:r>
        <w:rPr>
          <w:color w:val="000000" w:themeColor="text1"/>
          <w:u w:color="000000" w:themeColor="text1"/>
        </w:rPr>
        <w:t xml:space="preserve"> OF MINORS ON SOCIAL MEDIA OR THROUGH OTHER SIMILAR MEANS</w:t>
      </w:r>
      <w:r w:rsidRPr="005415A3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TO</w:t>
      </w:r>
      <w:r w:rsidRPr="005415A3">
        <w:rPr>
          <w:color w:val="000000" w:themeColor="text1"/>
          <w:u w:color="000000" w:themeColor="text1"/>
        </w:rPr>
        <w:t xml:space="preserve"> PROVIDE A PENALTY.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1DD3" w:rsidRDefault="007E1D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E1DD3" w:rsidRDefault="007E1D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A93" w:rsidRDefault="007E1DD3" w:rsidP="00153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153A93">
        <w:t>This act may be cited as “Allison’s Law”.</w:t>
      </w:r>
    </w:p>
    <w:p w:rsidR="00153A93" w:rsidRDefault="00153A93" w:rsidP="00153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53A93" w:rsidRDefault="00153A93" w:rsidP="00153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2.</w:t>
      </w:r>
      <w:r>
        <w:tab/>
        <w:t>A</w:t>
      </w:r>
      <w:r>
        <w:rPr>
          <w:color w:val="000000" w:themeColor="text1"/>
          <w:u w:color="000000" w:themeColor="text1"/>
        </w:rPr>
        <w:t>rticle 7, Chapter 17, Title 16 of the 1976 Code is amended by adding:</w:t>
      </w:r>
    </w:p>
    <w:p w:rsidR="00153A93" w:rsidRDefault="00153A93" w:rsidP="00153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A93" w:rsidRPr="005415A3" w:rsidRDefault="00153A93" w:rsidP="00153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16</w:t>
      </w:r>
      <w:r>
        <w:rPr>
          <w:color w:val="000000" w:themeColor="text1"/>
          <w:u w:color="000000" w:themeColor="text1"/>
        </w:rPr>
        <w:noBreakHyphen/>
        <w:t>17</w:t>
      </w:r>
      <w:r>
        <w:rPr>
          <w:color w:val="000000" w:themeColor="text1"/>
          <w:u w:color="000000" w:themeColor="text1"/>
        </w:rPr>
        <w:noBreakHyphen/>
        <w:t>7</w:t>
      </w:r>
      <w:r w:rsidR="007806C9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5415A3">
        <w:rPr>
          <w:color w:val="000000" w:themeColor="text1"/>
          <w:u w:color="000000" w:themeColor="text1"/>
        </w:rPr>
        <w:t>(A)</w:t>
      </w:r>
      <w:r w:rsidRPr="005415A3">
        <w:rPr>
          <w:color w:val="000000" w:themeColor="text1"/>
          <w:u w:color="000000" w:themeColor="text1"/>
        </w:rPr>
        <w:tab/>
        <w:t>As used in this section, the term:</w:t>
      </w:r>
    </w:p>
    <w:p w:rsidR="00153A93" w:rsidRDefault="00153A93" w:rsidP="00153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3424A3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Crime or accident scene image</w:t>
      </w:r>
      <w:r w:rsidRPr="003424A3">
        <w:rPr>
          <w:color w:val="000000" w:themeColor="text1"/>
          <w:u w:color="000000" w:themeColor="text1"/>
        </w:rPr>
        <w:t>’</w:t>
      </w:r>
      <w:r w:rsidRPr="005415A3">
        <w:rPr>
          <w:color w:val="000000" w:themeColor="text1"/>
          <w:u w:color="000000" w:themeColor="text1"/>
        </w:rPr>
        <w:t xml:space="preserve"> means a photograph or video recording taken at a crime</w:t>
      </w:r>
      <w:r>
        <w:rPr>
          <w:color w:val="000000" w:themeColor="text1"/>
          <w:u w:color="000000" w:themeColor="text1"/>
        </w:rPr>
        <w:t xml:space="preserve"> or accident</w:t>
      </w:r>
      <w:r w:rsidRPr="005415A3">
        <w:rPr>
          <w:color w:val="000000" w:themeColor="text1"/>
          <w:u w:color="000000" w:themeColor="text1"/>
        </w:rPr>
        <w:t xml:space="preserve"> scene that depicts a </w:t>
      </w:r>
      <w:r>
        <w:rPr>
          <w:color w:val="000000" w:themeColor="text1"/>
          <w:u w:color="000000" w:themeColor="text1"/>
        </w:rPr>
        <w:t>minor, whether deceased or not,</w:t>
      </w:r>
      <w:r w:rsidRPr="005415A3">
        <w:rPr>
          <w:color w:val="000000" w:themeColor="text1"/>
          <w:u w:color="000000" w:themeColor="text1"/>
        </w:rPr>
        <w:t xml:space="preserve"> in a </w:t>
      </w:r>
      <w:r>
        <w:rPr>
          <w:color w:val="000000" w:themeColor="text1"/>
          <w:u w:color="000000" w:themeColor="text1"/>
        </w:rPr>
        <w:t>crime or accident scene.</w:t>
      </w:r>
    </w:p>
    <w:p w:rsidR="00153A93" w:rsidRDefault="00153A93" w:rsidP="00153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‘Minor’ means a person under the age of eighteen.</w:t>
      </w:r>
    </w:p>
    <w:p w:rsidR="00153A93" w:rsidRDefault="00153A93" w:rsidP="00153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3424A3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Social media</w:t>
      </w:r>
      <w:r w:rsidRPr="003424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>
        <w:t>means a category of Internet sites based on user participation and user</w:t>
      </w:r>
      <w:r>
        <w:noBreakHyphen/>
        <w:t>generated content centered on user interaction.</w:t>
      </w:r>
    </w:p>
    <w:p w:rsidR="00153A93" w:rsidRDefault="00153A93" w:rsidP="00153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It is unlawful for a person, in connection with a social media service, or through other similar means, to utilize a social media service to knowingly post or otherwise publish a crime or accident scene image of a minor.  A person who violates the provisions of this section is guilty of a misdemeanor and, upon conviction, must be fined not more than five hundred dollars or imprisoned for not more than thirty days.”</w:t>
      </w:r>
    </w:p>
    <w:p w:rsidR="00153A93" w:rsidRDefault="00153A93" w:rsidP="00153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A93" w:rsidRDefault="00153A93" w:rsidP="00153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785FBD" w:rsidRDefault="0010776B" w:rsidP="00F55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00085" w:rsidRDefault="00500085" w:rsidP="00500085">
      <w:pPr>
        <w:suppressAutoHyphens/>
      </w:pPr>
    </w:p>
    <w:sectPr w:rsidR="00500085" w:rsidSect="0050008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DD3" w:rsidRDefault="007E1DD3" w:rsidP="009F0C77">
      <w:r>
        <w:separator/>
      </w:r>
    </w:p>
  </w:endnote>
  <w:endnote w:type="continuationSeparator" w:id="0">
    <w:p w:rsidR="007E1DD3" w:rsidRDefault="007E1D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EB3AEF-D8FE-405C-8F10-B3E8E63B02FE}"/>
    <w:embedBold r:id="rId2" w:fontKey="{2EEA2B0D-A63F-4C21-A8AF-0E9D053029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0BBD0F4-2247-431F-8DDF-F4F60BD0F3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E7AE1AA-255F-4D2A-BDCD-D130B79A07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085" w:rsidRPr="00171892" w:rsidRDefault="00500085" w:rsidP="001718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43D4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DD3" w:rsidRDefault="007E1DD3" w:rsidP="009F0C77">
      <w:r>
        <w:separator/>
      </w:r>
    </w:p>
  </w:footnote>
  <w:footnote w:type="continuationSeparator" w:id="0">
    <w:p w:rsidR="007E1DD3" w:rsidRDefault="007E1D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19AHB15"/>
    <w:docVar w:name="CoverBillType" w:val="b"/>
    <w:docVar w:name="docpath" w:val="L:\Council\bills\MS\7019AHB15.DOCX"/>
    <w:docVar w:name="dvBillNumber" w:val="307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7E1DD3"/>
    <w:rsid w:val="00011869"/>
    <w:rsid w:val="00015CD6"/>
    <w:rsid w:val="000E1785"/>
    <w:rsid w:val="000F40FA"/>
    <w:rsid w:val="0010776B"/>
    <w:rsid w:val="00133E66"/>
    <w:rsid w:val="001435A3"/>
    <w:rsid w:val="00153A93"/>
    <w:rsid w:val="00171892"/>
    <w:rsid w:val="00182CA1"/>
    <w:rsid w:val="001D08F2"/>
    <w:rsid w:val="001D525B"/>
    <w:rsid w:val="001D7F4F"/>
    <w:rsid w:val="002321B6"/>
    <w:rsid w:val="00250967"/>
    <w:rsid w:val="002543C8"/>
    <w:rsid w:val="00284AAE"/>
    <w:rsid w:val="002C00DF"/>
    <w:rsid w:val="002E5912"/>
    <w:rsid w:val="00301B21"/>
    <w:rsid w:val="0031295E"/>
    <w:rsid w:val="00325348"/>
    <w:rsid w:val="0032732C"/>
    <w:rsid w:val="00336AD0"/>
    <w:rsid w:val="0037079A"/>
    <w:rsid w:val="003D01E8"/>
    <w:rsid w:val="003E5288"/>
    <w:rsid w:val="003F6D79"/>
    <w:rsid w:val="0040453E"/>
    <w:rsid w:val="0041760A"/>
    <w:rsid w:val="00417C01"/>
    <w:rsid w:val="004809EE"/>
    <w:rsid w:val="004E7D54"/>
    <w:rsid w:val="00500085"/>
    <w:rsid w:val="005273C6"/>
    <w:rsid w:val="00530A69"/>
    <w:rsid w:val="00543D44"/>
    <w:rsid w:val="00545593"/>
    <w:rsid w:val="00577C6C"/>
    <w:rsid w:val="005800D0"/>
    <w:rsid w:val="005C2FE2"/>
    <w:rsid w:val="005E2BC9"/>
    <w:rsid w:val="00605102"/>
    <w:rsid w:val="006215AA"/>
    <w:rsid w:val="006913C9"/>
    <w:rsid w:val="0069470D"/>
    <w:rsid w:val="00734F00"/>
    <w:rsid w:val="007806C9"/>
    <w:rsid w:val="00785FBD"/>
    <w:rsid w:val="007A70AE"/>
    <w:rsid w:val="007E1DD3"/>
    <w:rsid w:val="008362E8"/>
    <w:rsid w:val="008A1768"/>
    <w:rsid w:val="008B52E4"/>
    <w:rsid w:val="008D1143"/>
    <w:rsid w:val="008D57F3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6C8"/>
    <w:rsid w:val="00B412D4"/>
    <w:rsid w:val="00B60E9C"/>
    <w:rsid w:val="00BE3C22"/>
    <w:rsid w:val="00C0345E"/>
    <w:rsid w:val="00C3483A"/>
    <w:rsid w:val="00C731FE"/>
    <w:rsid w:val="00C74E9D"/>
    <w:rsid w:val="00C82FD3"/>
    <w:rsid w:val="00C92819"/>
    <w:rsid w:val="00CC6B7B"/>
    <w:rsid w:val="00CD2089"/>
    <w:rsid w:val="00D73A67"/>
    <w:rsid w:val="00D91931"/>
    <w:rsid w:val="00D970A9"/>
    <w:rsid w:val="00DF3845"/>
    <w:rsid w:val="00E41911"/>
    <w:rsid w:val="00E92EEF"/>
    <w:rsid w:val="00F24442"/>
    <w:rsid w:val="00F50AE3"/>
    <w:rsid w:val="00F55B0C"/>
    <w:rsid w:val="00F67CF1"/>
    <w:rsid w:val="00F802A3"/>
    <w:rsid w:val="00F840F0"/>
    <w:rsid w:val="00F863FE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CE8B33-17E6-4A79-A57E-2DFAA57B3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000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074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7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DB26E-4143-4510-AF5F-E96C17436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369</Words>
  <Characters>2107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3074: Crime or accident scene images - South Carolina Legislature Online</dc:title>
  <dc:creator>MarthaSanders</dc:creator>
  <cp:lastModifiedBy>N Cumfer</cp:lastModifiedBy>
  <cp:revision>2</cp:revision>
  <cp:lastPrinted>2014-12-11T14:56:00Z</cp:lastPrinted>
  <dcterms:created xsi:type="dcterms:W3CDTF">2016-12-02T17:43:00Z</dcterms:created>
  <dcterms:modified xsi:type="dcterms:W3CDTF">2016-12-02T17:43:00Z</dcterms:modified>
</cp:coreProperties>
</file>