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221" w:rsidRDefault="00163221" w:rsidP="00163221">
      <w:pPr>
        <w:widowControl w:val="0"/>
        <w:jc w:val="center"/>
      </w:pPr>
      <w:bookmarkStart w:id="0" w:name="_GoBack"/>
      <w:bookmarkEnd w:id="0"/>
      <w:r w:rsidRPr="00163221">
        <w:rPr>
          <w:b/>
        </w:rPr>
        <w:t>South Carolina General Assembly</w:t>
      </w:r>
    </w:p>
    <w:p w:rsidR="00163221" w:rsidRDefault="00163221" w:rsidP="00163221">
      <w:pPr>
        <w:widowControl w:val="0"/>
        <w:jc w:val="center"/>
      </w:pPr>
      <w:r>
        <w:t>121st Session, 2015-2016</w:t>
      </w:r>
    </w:p>
    <w:p w:rsidR="00163221" w:rsidRDefault="00163221" w:rsidP="00163221">
      <w:pPr>
        <w:widowControl w:val="0"/>
        <w:jc w:val="left"/>
      </w:pPr>
    </w:p>
    <w:p w:rsidR="00163221" w:rsidRDefault="00163221" w:rsidP="00163221">
      <w:pPr>
        <w:widowControl w:val="0"/>
        <w:jc w:val="left"/>
        <w:rPr>
          <w:b/>
        </w:rPr>
      </w:pPr>
      <w:r w:rsidRPr="00163221">
        <w:rPr>
          <w:b/>
        </w:rPr>
        <w:t>H. 3606</w:t>
      </w:r>
    </w:p>
    <w:p w:rsidR="00163221" w:rsidRDefault="00163221" w:rsidP="00163221">
      <w:pPr>
        <w:widowControl w:val="0"/>
        <w:jc w:val="left"/>
        <w:rPr>
          <w:b/>
        </w:rPr>
      </w:pPr>
    </w:p>
    <w:p w:rsidR="00163221" w:rsidRDefault="00163221" w:rsidP="00163221">
      <w:pPr>
        <w:widowControl w:val="0"/>
        <w:jc w:val="left"/>
      </w:pPr>
      <w:r w:rsidRPr="00163221">
        <w:rPr>
          <w:b/>
        </w:rPr>
        <w:t>STATUS INFORMATION</w:t>
      </w:r>
    </w:p>
    <w:p w:rsidR="00163221" w:rsidRDefault="00163221" w:rsidP="00163221">
      <w:pPr>
        <w:widowControl w:val="0"/>
        <w:jc w:val="left"/>
      </w:pPr>
    </w:p>
    <w:p w:rsidR="00163221" w:rsidRDefault="00163221" w:rsidP="00163221">
      <w:pPr>
        <w:widowControl w:val="0"/>
        <w:jc w:val="left"/>
      </w:pPr>
      <w:r>
        <w:t>House Resolution</w:t>
      </w:r>
    </w:p>
    <w:p w:rsidR="00163221" w:rsidRDefault="00163221" w:rsidP="00163221">
      <w:pPr>
        <w:widowControl w:val="0"/>
        <w:jc w:val="left"/>
      </w:pPr>
      <w:r>
        <w:t>Sponsors: Rep. Clemmons</w:t>
      </w:r>
    </w:p>
    <w:p w:rsidR="00163221" w:rsidRDefault="00163221" w:rsidP="00163221">
      <w:pPr>
        <w:widowControl w:val="0"/>
        <w:jc w:val="left"/>
      </w:pPr>
      <w:r>
        <w:t>Document Path: l:\council\bills\gm\24223cm15.docx</w:t>
      </w:r>
    </w:p>
    <w:p w:rsidR="00163221" w:rsidRDefault="00163221" w:rsidP="00163221">
      <w:pPr>
        <w:widowControl w:val="0"/>
        <w:jc w:val="left"/>
      </w:pPr>
    </w:p>
    <w:p w:rsidR="00163221" w:rsidRDefault="00163221" w:rsidP="00163221">
      <w:pPr>
        <w:widowControl w:val="0"/>
        <w:jc w:val="left"/>
      </w:pPr>
      <w:r>
        <w:t>Introduced in the House on February 12, 2015</w:t>
      </w:r>
    </w:p>
    <w:p w:rsidR="00163221" w:rsidRDefault="00163221" w:rsidP="00163221">
      <w:pPr>
        <w:widowControl w:val="0"/>
        <w:jc w:val="left"/>
      </w:pPr>
      <w:r>
        <w:t>Adopted by the House on February 12, 2015</w:t>
      </w:r>
    </w:p>
    <w:p w:rsidR="00163221" w:rsidRDefault="00163221" w:rsidP="00163221">
      <w:pPr>
        <w:widowControl w:val="0"/>
        <w:jc w:val="left"/>
      </w:pPr>
    </w:p>
    <w:p w:rsidR="00163221" w:rsidRDefault="00163221" w:rsidP="00163221">
      <w:pPr>
        <w:widowControl w:val="0"/>
        <w:jc w:val="left"/>
      </w:pPr>
      <w:r>
        <w:t xml:space="preserve">Summary: </w:t>
      </w:r>
      <w:r w:rsidR="00393CE2">
        <w:t>Charles Robert Clendenin</w:t>
      </w:r>
    </w:p>
    <w:p w:rsidR="00163221" w:rsidRDefault="00163221" w:rsidP="00163221">
      <w:pPr>
        <w:widowControl w:val="0"/>
        <w:jc w:val="left"/>
      </w:pPr>
    </w:p>
    <w:p w:rsidR="00163221" w:rsidRDefault="00163221" w:rsidP="00163221">
      <w:pPr>
        <w:widowControl w:val="0"/>
        <w:jc w:val="left"/>
      </w:pPr>
    </w:p>
    <w:p w:rsidR="00163221" w:rsidRDefault="00163221" w:rsidP="001632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3221">
        <w:rPr>
          <w:b/>
        </w:rPr>
        <w:t>HISTORY OF LEGISLATIVE ACTIONS</w:t>
      </w:r>
    </w:p>
    <w:p w:rsidR="00163221" w:rsidRDefault="00163221" w:rsidP="001632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3221" w:rsidRPr="00163221" w:rsidRDefault="00163221" w:rsidP="001632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3221">
        <w:rPr>
          <w:u w:val="single"/>
        </w:rPr>
        <w:tab/>
        <w:t>Date</w:t>
      </w:r>
      <w:r w:rsidRPr="00163221">
        <w:rPr>
          <w:u w:val="single"/>
        </w:rPr>
        <w:tab/>
        <w:t>Body</w:t>
      </w:r>
      <w:r w:rsidRPr="00163221">
        <w:rPr>
          <w:u w:val="single"/>
        </w:rPr>
        <w:tab/>
        <w:t>Action Description with journal page number</w:t>
      </w:r>
      <w:r w:rsidRPr="00163221">
        <w:rPr>
          <w:u w:val="single"/>
        </w:rPr>
        <w:tab/>
      </w:r>
    </w:p>
    <w:p w:rsidR="00812EC5" w:rsidRDefault="00812EC5" w:rsidP="00812E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CD193B">
        <w:t>Introduced and adopted (</w:t>
      </w:r>
      <w:hyperlink r:id="rId7" w:history="1">
        <w:r w:rsidRPr="00C370C9">
          <w:rPr>
            <w:rStyle w:val="Hyperlink"/>
          </w:rPr>
          <w:t>House Journal</w:t>
        </w:r>
        <w:r w:rsidRPr="00C370C9">
          <w:rPr>
            <w:rStyle w:val="Hyperlink"/>
          </w:rPr>
          <w:noBreakHyphen/>
          <w:t>page 8</w:t>
        </w:r>
      </w:hyperlink>
      <w:r w:rsidRPr="00CD193B">
        <w:t>)</w:t>
      </w:r>
    </w:p>
    <w:p w:rsidR="00812EC5" w:rsidRDefault="00812EC5" w:rsidP="00812E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3221" w:rsidRDefault="00163221" w:rsidP="001632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63221">
          <w:rPr>
            <w:rStyle w:val="Hyperlink"/>
          </w:rPr>
          <w:t>legislative information</w:t>
        </w:r>
      </w:hyperlink>
      <w:r>
        <w:t xml:space="preserve"> at the website</w:t>
      </w:r>
    </w:p>
    <w:p w:rsidR="00163221" w:rsidRDefault="00163221" w:rsidP="001632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3221" w:rsidRPr="00163221" w:rsidRDefault="00163221" w:rsidP="001632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3221" w:rsidRDefault="00163221" w:rsidP="00163221">
      <w:r w:rsidRPr="00163221">
        <w:rPr>
          <w:b/>
        </w:rPr>
        <w:t>VERSIONS OF THIS BILL</w:t>
      </w:r>
    </w:p>
    <w:p w:rsidR="00163221" w:rsidRDefault="00163221" w:rsidP="00163221"/>
    <w:p w:rsidR="00163221" w:rsidRDefault="00C370C9" w:rsidP="00163221">
      <w:hyperlink r:id="rId9" w:history="1">
        <w:r w:rsidR="00163221">
          <w:rPr>
            <w:rStyle w:val="Hyperlink"/>
          </w:rPr>
          <w:t>2/12/2015</w:t>
        </w:r>
      </w:hyperlink>
    </w:p>
    <w:p w:rsidR="00163221" w:rsidRDefault="00163221" w:rsidP="00163221"/>
    <w:p w:rsidR="00163221" w:rsidRDefault="00163221" w:rsidP="00163221">
      <w:pPr>
        <w:sectPr w:rsidR="00163221" w:rsidSect="001632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044C" w:rsidRDefault="001804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0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6F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7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CHARLES ROBERT CLENDENIN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783C" w:rsidRPr="00551626" w:rsidRDefault="00DD6F17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783C" w:rsidRPr="00551626">
        <w:rPr>
          <w:color w:val="000000" w:themeColor="text1"/>
          <w:u w:color="000000" w:themeColor="text1"/>
        </w:rPr>
        <w:t>the members of the House of Representatives</w:t>
      </w:r>
      <w:r w:rsidR="0017783C">
        <w:rPr>
          <w:color w:val="000000" w:themeColor="text1"/>
          <w:u w:color="000000" w:themeColor="text1"/>
        </w:rPr>
        <w:t xml:space="preserve"> of the State of </w:t>
      </w:r>
      <w:r w:rsidR="0017783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7783C">
        <w:t>Charles Robert Clendenin</w:t>
      </w:r>
      <w:r w:rsidR="0017783C" w:rsidRPr="00551626">
        <w:rPr>
          <w:color w:val="000000" w:themeColor="text1"/>
          <w:u w:color="000000" w:themeColor="text1"/>
        </w:rPr>
        <w:t xml:space="preserve"> of Troop </w:t>
      </w:r>
      <w:r w:rsidR="0017783C">
        <w:rPr>
          <w:color w:val="000000" w:themeColor="text1"/>
          <w:u w:color="000000" w:themeColor="text1"/>
        </w:rPr>
        <w:t>477</w:t>
      </w:r>
      <w:r w:rsidR="0017783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7783C">
        <w:rPr>
          <w:color w:val="000000" w:themeColor="text1"/>
          <w:u w:color="000000" w:themeColor="text1"/>
        </w:rPr>
        <w:t>prerequisite</w:t>
      </w:r>
      <w:r w:rsidR="0017783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7783C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83C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7783C" w:rsidRPr="00551626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83C" w:rsidRPr="00551626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7783C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83C" w:rsidRPr="00551626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7783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7783C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83C" w:rsidRPr="00551626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7783C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17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Charles Robert Clendenin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D6F17">
        <w:t>.  Now, therefore,</w:t>
      </w:r>
    </w:p>
    <w:p w:rsidR="00DD6F17" w:rsidRDefault="00DD6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F17" w:rsidRDefault="00DD6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6F17" w:rsidRDefault="00DD6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83C" w:rsidRDefault="00DD6F17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7783C">
        <w:t xml:space="preserve"> </w:t>
      </w:r>
      <w:r w:rsidR="0017783C" w:rsidRPr="00551626">
        <w:rPr>
          <w:color w:val="000000" w:themeColor="text1"/>
          <w:u w:color="000000" w:themeColor="text1"/>
        </w:rPr>
        <w:t>the members of the House of Representatives</w:t>
      </w:r>
      <w:r w:rsidR="0017783C">
        <w:rPr>
          <w:color w:val="000000" w:themeColor="text1"/>
          <w:u w:color="000000" w:themeColor="text1"/>
        </w:rPr>
        <w:t xml:space="preserve"> of the State of </w:t>
      </w:r>
      <w:r w:rsidR="0017783C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17783C">
        <w:rPr>
          <w:color w:val="000000" w:themeColor="text1"/>
          <w:u w:color="000000" w:themeColor="text1"/>
        </w:rPr>
        <w:t>congratulate</w:t>
      </w:r>
      <w:r w:rsidR="0017783C" w:rsidRPr="00551626">
        <w:rPr>
          <w:color w:val="000000" w:themeColor="text1"/>
          <w:u w:color="000000" w:themeColor="text1"/>
        </w:rPr>
        <w:t xml:space="preserve"> </w:t>
      </w:r>
      <w:r w:rsidR="0017783C">
        <w:t>Charles Robert Clendenin</w:t>
      </w:r>
      <w:r w:rsidR="0017783C" w:rsidRPr="00551626">
        <w:rPr>
          <w:color w:val="000000" w:themeColor="text1"/>
          <w:u w:color="000000" w:themeColor="text1"/>
        </w:rPr>
        <w:t xml:space="preserve"> for his </w:t>
      </w:r>
      <w:r w:rsidR="0017783C">
        <w:rPr>
          <w:color w:val="000000" w:themeColor="text1"/>
          <w:u w:color="000000" w:themeColor="text1"/>
        </w:rPr>
        <w:t>remarkable accomplishment</w:t>
      </w:r>
      <w:r w:rsidR="0017783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7783C">
        <w:rPr>
          <w:color w:val="000000" w:themeColor="text1"/>
          <w:u w:color="000000" w:themeColor="text1"/>
        </w:rPr>
        <w:t>salu</w:t>
      </w:r>
      <w:r w:rsidR="0017783C" w:rsidRPr="00551626">
        <w:rPr>
          <w:color w:val="000000" w:themeColor="text1"/>
          <w:u w:color="000000" w:themeColor="text1"/>
        </w:rPr>
        <w:t xml:space="preserve">te him upon achieving the </w:t>
      </w:r>
      <w:r w:rsidR="0017783C">
        <w:rPr>
          <w:color w:val="000000" w:themeColor="text1"/>
          <w:u w:color="000000" w:themeColor="text1"/>
        </w:rPr>
        <w:t>celebrated</w:t>
      </w:r>
      <w:r w:rsidR="0017783C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7783C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17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Charles Robert Clendenin.</w:t>
      </w:r>
    </w:p>
    <w:p w:rsidR="00BB5B26" w:rsidRDefault="001778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3221" w:rsidRDefault="00163221" w:rsidP="00163221">
      <w:pPr>
        <w:suppressAutoHyphens/>
      </w:pPr>
    </w:p>
    <w:sectPr w:rsidR="00163221" w:rsidSect="0016322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F17" w:rsidRDefault="00DD6F17" w:rsidP="009F0C77">
      <w:r>
        <w:separator/>
      </w:r>
    </w:p>
  </w:endnote>
  <w:endnote w:type="continuationSeparator" w:id="0">
    <w:p w:rsidR="00DD6F17" w:rsidRDefault="00DD6F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8A6A7E-E8B7-4C7D-8F3E-EFF8BEF85C7E}"/>
    <w:embedBold r:id="rId2" w:fontKey="{63147971-8429-4E99-8617-6A10697895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0AC2D7-2104-497F-9D6D-B8C68B0723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E07C34-D644-43C8-ADE7-CF49090477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60FC2F-0BA6-4786-8F1A-5B21F3968A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221" w:rsidRPr="0018044C" w:rsidRDefault="00163221" w:rsidP="001804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70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F17" w:rsidRDefault="00DD6F17" w:rsidP="009F0C77">
      <w:r>
        <w:separator/>
      </w:r>
    </w:p>
  </w:footnote>
  <w:footnote w:type="continuationSeparator" w:id="0">
    <w:p w:rsidR="00DD6F17" w:rsidRDefault="00DD6F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3CM15"/>
    <w:docVar w:name="CoverBillType" w:val="r"/>
    <w:docVar w:name="docpath" w:val="L:\Council\bills\GM\24223CM15.DOCX"/>
    <w:docVar w:name="dvBillNumber" w:val="36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D6F1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3221"/>
    <w:rsid w:val="0017783C"/>
    <w:rsid w:val="0018044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14E4"/>
    <w:rsid w:val="00301B21"/>
    <w:rsid w:val="003232A1"/>
    <w:rsid w:val="00325348"/>
    <w:rsid w:val="0032732C"/>
    <w:rsid w:val="00336AD0"/>
    <w:rsid w:val="0037079A"/>
    <w:rsid w:val="00393CE2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D167E"/>
    <w:rsid w:val="005E2BC9"/>
    <w:rsid w:val="00605102"/>
    <w:rsid w:val="006215AA"/>
    <w:rsid w:val="006913C9"/>
    <w:rsid w:val="0069470D"/>
    <w:rsid w:val="00734F00"/>
    <w:rsid w:val="007A70AE"/>
    <w:rsid w:val="00812EC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5B26"/>
    <w:rsid w:val="00BE3C22"/>
    <w:rsid w:val="00C0345E"/>
    <w:rsid w:val="00C3483A"/>
    <w:rsid w:val="00C370C9"/>
    <w:rsid w:val="00C74E9D"/>
    <w:rsid w:val="00C82FD3"/>
    <w:rsid w:val="00C92819"/>
    <w:rsid w:val="00CC6B7B"/>
    <w:rsid w:val="00CD2089"/>
    <w:rsid w:val="00D73A67"/>
    <w:rsid w:val="00D970A9"/>
    <w:rsid w:val="00DD6F17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DA0148-1815-4788-B8DA-27234B4D8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8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83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32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06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7795F-2C9F-479C-A8A7-DE40B13F9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509</Words>
  <Characters>2902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3606: Charles Robert Clendenin - South Carolina Legislature Online</dc:title>
  <dc:creator>%USERNAME%</dc:creator>
  <cp:lastModifiedBy>N Cumfer</cp:lastModifiedBy>
  <cp:revision>2</cp:revision>
  <cp:lastPrinted>2015-02-03T13:54:00Z</cp:lastPrinted>
  <dcterms:created xsi:type="dcterms:W3CDTF">2016-12-02T18:11:00Z</dcterms:created>
  <dcterms:modified xsi:type="dcterms:W3CDTF">2016-12-02T18:11:00Z</dcterms:modified>
</cp:coreProperties>
</file>