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B48" w:rsidRDefault="00295B48" w:rsidP="00295B48">
      <w:pPr>
        <w:widowControl w:val="0"/>
        <w:jc w:val="center"/>
      </w:pPr>
      <w:bookmarkStart w:id="0" w:name="_GoBack"/>
      <w:bookmarkEnd w:id="0"/>
      <w:r w:rsidRPr="00295B48">
        <w:rPr>
          <w:b/>
        </w:rPr>
        <w:t>South Carolina General Assembly</w:t>
      </w:r>
    </w:p>
    <w:p w:rsidR="00295B48" w:rsidRDefault="00295B48" w:rsidP="00295B48">
      <w:pPr>
        <w:widowControl w:val="0"/>
        <w:jc w:val="center"/>
      </w:pPr>
      <w:r>
        <w:t>121st Session, 2015-2016</w:t>
      </w: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jc w:val="left"/>
        <w:rPr>
          <w:b/>
        </w:rPr>
      </w:pPr>
      <w:r w:rsidRPr="00295B48">
        <w:rPr>
          <w:b/>
        </w:rPr>
        <w:t>H. 3679</w:t>
      </w:r>
    </w:p>
    <w:p w:rsidR="00295B48" w:rsidRDefault="00295B48" w:rsidP="00295B48">
      <w:pPr>
        <w:widowControl w:val="0"/>
        <w:jc w:val="left"/>
        <w:rPr>
          <w:b/>
        </w:rPr>
      </w:pPr>
    </w:p>
    <w:p w:rsidR="00295B48" w:rsidRDefault="00295B48" w:rsidP="00295B48">
      <w:pPr>
        <w:widowControl w:val="0"/>
        <w:jc w:val="left"/>
      </w:pPr>
      <w:r w:rsidRPr="00295B48">
        <w:rPr>
          <w:b/>
        </w:rPr>
        <w:t>STATUS INFORMATION</w:t>
      </w: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jc w:val="left"/>
      </w:pPr>
      <w:r>
        <w:t>General Bill</w:t>
      </w:r>
    </w:p>
    <w:p w:rsidR="00295B48" w:rsidRDefault="00295B48" w:rsidP="00295B48">
      <w:pPr>
        <w:widowControl w:val="0"/>
        <w:jc w:val="left"/>
      </w:pPr>
      <w:r>
        <w:t>Sponsors: Rep. Rutherford</w:t>
      </w:r>
    </w:p>
    <w:p w:rsidR="00295B48" w:rsidRDefault="00295B48" w:rsidP="00295B48">
      <w:pPr>
        <w:widowControl w:val="0"/>
        <w:jc w:val="left"/>
      </w:pPr>
      <w:r>
        <w:t>Document Path: l:\council\bills\ms\7105ahb15.docx</w:t>
      </w:r>
    </w:p>
    <w:p w:rsidR="00DE5565" w:rsidRDefault="00DE5565" w:rsidP="00295B48">
      <w:pPr>
        <w:widowControl w:val="0"/>
        <w:jc w:val="left"/>
      </w:pPr>
      <w:r>
        <w:t>Companion/Similar bill(s): 37</w:t>
      </w: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jc w:val="left"/>
      </w:pPr>
      <w:r>
        <w:t>Introduced in the House on February 18, 2015</w:t>
      </w:r>
    </w:p>
    <w:p w:rsidR="00295B48" w:rsidRDefault="00295B48" w:rsidP="00295B48">
      <w:pPr>
        <w:widowControl w:val="0"/>
        <w:jc w:val="left"/>
      </w:pPr>
      <w:r>
        <w:t xml:space="preserve">Currently residing in the House Committee on </w:t>
      </w:r>
      <w:r w:rsidRPr="00295B48">
        <w:rPr>
          <w:b/>
        </w:rPr>
        <w:t>Judiciary</w:t>
      </w: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jc w:val="left"/>
      </w:pPr>
      <w:r>
        <w:t xml:space="preserve">Summary: </w:t>
      </w:r>
      <w:r w:rsidR="00390151">
        <w:t>Protection of Person and Property Act</w:t>
      </w: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jc w:val="left"/>
      </w:pPr>
    </w:p>
    <w:p w:rsidR="00295B48" w:rsidRDefault="00295B48" w:rsidP="00295B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B48">
        <w:rPr>
          <w:b/>
        </w:rPr>
        <w:t>HISTORY OF LEGISLATIVE ACTIONS</w:t>
      </w:r>
    </w:p>
    <w:p w:rsidR="00295B48" w:rsidRDefault="00295B48" w:rsidP="00295B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5B48" w:rsidRPr="00295B48" w:rsidRDefault="00295B48" w:rsidP="00295B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5B48">
        <w:rPr>
          <w:u w:val="single"/>
        </w:rPr>
        <w:tab/>
        <w:t>Date</w:t>
      </w:r>
      <w:r w:rsidRPr="00295B48">
        <w:rPr>
          <w:u w:val="single"/>
        </w:rPr>
        <w:tab/>
        <w:t>Body</w:t>
      </w:r>
      <w:r w:rsidRPr="00295B48">
        <w:rPr>
          <w:u w:val="single"/>
        </w:rPr>
        <w:tab/>
        <w:t>Action Description with journal page number</w:t>
      </w:r>
      <w:r w:rsidRPr="00295B48">
        <w:rPr>
          <w:u w:val="single"/>
        </w:rPr>
        <w:tab/>
      </w:r>
    </w:p>
    <w:p w:rsidR="00624BE5" w:rsidRDefault="00624BE5" w:rsidP="00624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House</w:t>
      </w:r>
      <w:r>
        <w:tab/>
      </w:r>
      <w:r w:rsidRPr="00C775FF">
        <w:t>Introduced and read first time (</w:t>
      </w:r>
      <w:hyperlink r:id="rId7" w:history="1">
        <w:r w:rsidRPr="00D266F2">
          <w:rPr>
            <w:rStyle w:val="Hyperlink"/>
          </w:rPr>
          <w:t>House Journal</w:t>
        </w:r>
        <w:r w:rsidRPr="00D266F2">
          <w:rPr>
            <w:rStyle w:val="Hyperlink"/>
          </w:rPr>
          <w:noBreakHyphen/>
          <w:t>page 5</w:t>
        </w:r>
      </w:hyperlink>
      <w:r w:rsidRPr="00C775FF">
        <w:t>)</w:t>
      </w:r>
    </w:p>
    <w:p w:rsidR="00624BE5" w:rsidRDefault="00624BE5" w:rsidP="00624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House</w:t>
      </w:r>
      <w:r>
        <w:tab/>
      </w:r>
      <w:r w:rsidRPr="00C775FF">
        <w:t>Ref</w:t>
      </w:r>
      <w:r>
        <w:t xml:space="preserve">erred to Committee on </w:t>
      </w:r>
      <w:r w:rsidRPr="00C775FF">
        <w:rPr>
          <w:b/>
        </w:rPr>
        <w:t>Judiciary</w:t>
      </w:r>
      <w:r>
        <w:t xml:space="preserve"> </w:t>
      </w:r>
      <w:r w:rsidRPr="00C775FF">
        <w:t>(</w:t>
      </w:r>
      <w:hyperlink r:id="rId8" w:history="1">
        <w:r w:rsidRPr="00D266F2">
          <w:rPr>
            <w:rStyle w:val="Hyperlink"/>
          </w:rPr>
          <w:t>House Journal</w:t>
        </w:r>
        <w:r w:rsidRPr="00D266F2">
          <w:rPr>
            <w:rStyle w:val="Hyperlink"/>
          </w:rPr>
          <w:noBreakHyphen/>
          <w:t>page 5</w:t>
        </w:r>
      </w:hyperlink>
      <w:r w:rsidRPr="00C775FF">
        <w:t>)</w:t>
      </w:r>
    </w:p>
    <w:p w:rsidR="00624BE5" w:rsidRDefault="00624BE5" w:rsidP="00624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48" w:rsidRDefault="00295B48" w:rsidP="00295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95B48">
          <w:rPr>
            <w:rStyle w:val="Hyperlink"/>
          </w:rPr>
          <w:t>legislative information</w:t>
        </w:r>
      </w:hyperlink>
      <w:r>
        <w:t xml:space="preserve"> at the website</w:t>
      </w:r>
    </w:p>
    <w:p w:rsidR="00295B48" w:rsidRDefault="00295B48" w:rsidP="00295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48" w:rsidRPr="00295B48" w:rsidRDefault="00295B48" w:rsidP="00295B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5B48" w:rsidRDefault="00295B48" w:rsidP="00295B48">
      <w:pPr>
        <w:widowControl w:val="0"/>
        <w:jc w:val="left"/>
      </w:pPr>
      <w:r w:rsidRPr="00295B48">
        <w:rPr>
          <w:b/>
        </w:rPr>
        <w:t>VERSIONS OF THIS BILL</w:t>
      </w:r>
    </w:p>
    <w:p w:rsidR="00295B48" w:rsidRDefault="00295B48" w:rsidP="00295B48">
      <w:pPr>
        <w:widowControl w:val="0"/>
        <w:jc w:val="left"/>
      </w:pPr>
    </w:p>
    <w:p w:rsidR="00295B48" w:rsidRDefault="00D266F2" w:rsidP="00295B48">
      <w:pPr>
        <w:widowControl w:val="0"/>
        <w:jc w:val="left"/>
      </w:pPr>
      <w:hyperlink r:id="rId10" w:history="1">
        <w:r w:rsidR="00295B48">
          <w:rPr>
            <w:rStyle w:val="Hyperlink"/>
          </w:rPr>
          <w:t>2/18/2015</w:t>
        </w:r>
      </w:hyperlink>
    </w:p>
    <w:p w:rsidR="00295B48" w:rsidRDefault="00295B48" w:rsidP="00295B48"/>
    <w:p w:rsidR="00295B48" w:rsidRDefault="00295B48" w:rsidP="00295B48">
      <w:pPr>
        <w:sectPr w:rsidR="00295B48" w:rsidSect="00295B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4DCA" w:rsidRDefault="00D74DCA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985" w:rsidRDefault="00AC5985" w:rsidP="00AC5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6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Pr="00522CE0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11</w:t>
      </w:r>
      <w:r>
        <w:noBreakHyphen/>
        <w:t xml:space="preserve">460 </w:t>
      </w:r>
      <w:r w:rsidR="00671927">
        <w:t xml:space="preserve">SO AS </w:t>
      </w:r>
      <w:r>
        <w:t>TO PROVIDE THAT AN ORDER CONCERNING IMMUNITY FROM PROSECUTION PURSUANT TO THE PROTECTION OF PERSONS AND PROPERTY ACT IS IMMEDIATELY APPEALABLE AND TO PROVIDE THAT A DEFENDANT WHO DOES NOT APPEAL THE ORDER IMMEDIATELY MAY APPEAL THE DENIAL AFTER CONVICTION AND SENTENCING.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6C7" w:rsidRDefault="00927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6C7" w:rsidRDefault="00927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Default="009276C7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7170F">
        <w:t>Article 6, Chapter 11, Title 16 of the 1976 Code is amended by adding:</w:t>
      </w: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11</w:t>
      </w:r>
      <w:r>
        <w:noBreakHyphen/>
        <w:t>460.</w:t>
      </w:r>
      <w:r>
        <w:tab/>
        <w:t>An order concerning a defendant</w:t>
      </w:r>
      <w:r w:rsidRPr="00A81BCC">
        <w:t>’</w:t>
      </w:r>
      <w:r>
        <w:t>s motion for immunity from prosecution</w:t>
      </w:r>
      <w:r w:rsidR="003771D9">
        <w:t xml:space="preserve"> </w:t>
      </w:r>
      <w:r w:rsidRPr="003771D9">
        <w:t>pursuant to the provisions o</w:t>
      </w:r>
      <w:r w:rsidRPr="00671927">
        <w:t>f</w:t>
      </w:r>
      <w:r>
        <w:t xml:space="preserve"> this article is immediately appealable. A defendant who does not immediately appeal an order denying a request for immunity has nevertheless preserved the issue for appeal after conviction and sentencing.”</w:t>
      </w:r>
    </w:p>
    <w:p w:rsidR="00B7170F" w:rsidRDefault="00B7170F" w:rsidP="00B7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6C7" w:rsidRDefault="00B717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703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5B48" w:rsidRDefault="00295B48" w:rsidP="00295B48">
      <w:pPr>
        <w:suppressAutoHyphens/>
      </w:pPr>
    </w:p>
    <w:sectPr w:rsidR="00295B48" w:rsidSect="00295B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6C7" w:rsidRDefault="009276C7" w:rsidP="009F0C77">
      <w:r>
        <w:separator/>
      </w:r>
    </w:p>
  </w:endnote>
  <w:endnote w:type="continuationSeparator" w:id="0">
    <w:p w:rsidR="009276C7" w:rsidRDefault="00927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CE6625-BE2D-4A0A-B533-8CA4986F8B04}"/>
    <w:embedBold r:id="rId2" w:fontKey="{3DCE6982-CAEA-4E76-A08D-E389A23096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0E3D30-983F-4FA6-ADED-D48DD570E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1FB1EA-FEDA-4A68-9AD0-699228DC4B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B48" w:rsidRPr="00D74DCA" w:rsidRDefault="00295B48" w:rsidP="00D74D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6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6C7" w:rsidRDefault="009276C7" w:rsidP="009F0C77">
      <w:r>
        <w:separator/>
      </w:r>
    </w:p>
  </w:footnote>
  <w:footnote w:type="continuationSeparator" w:id="0">
    <w:p w:rsidR="009276C7" w:rsidRDefault="00927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5AHB15"/>
    <w:docVar w:name="CoverBillType" w:val="b"/>
    <w:docVar w:name="docpath" w:val="L:\Council\bills\MS\7105AHB15.DOCX"/>
    <w:docVar w:name="dvBillNumber" w:val="367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276C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2BE1"/>
    <w:rsid w:val="001D525B"/>
    <w:rsid w:val="001D7F4F"/>
    <w:rsid w:val="00205238"/>
    <w:rsid w:val="002321B6"/>
    <w:rsid w:val="00250967"/>
    <w:rsid w:val="002543C8"/>
    <w:rsid w:val="0025541D"/>
    <w:rsid w:val="00284AAE"/>
    <w:rsid w:val="00295B48"/>
    <w:rsid w:val="002E5912"/>
    <w:rsid w:val="00301B21"/>
    <w:rsid w:val="00325348"/>
    <w:rsid w:val="0032732C"/>
    <w:rsid w:val="00336AD0"/>
    <w:rsid w:val="0037079A"/>
    <w:rsid w:val="003771D9"/>
    <w:rsid w:val="00390151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03E9"/>
    <w:rsid w:val="00577C6C"/>
    <w:rsid w:val="005C2FE2"/>
    <w:rsid w:val="005E2BC9"/>
    <w:rsid w:val="00605102"/>
    <w:rsid w:val="006215AA"/>
    <w:rsid w:val="00624BE5"/>
    <w:rsid w:val="00671927"/>
    <w:rsid w:val="006913C9"/>
    <w:rsid w:val="0069470D"/>
    <w:rsid w:val="00734F00"/>
    <w:rsid w:val="007A70AE"/>
    <w:rsid w:val="008325C7"/>
    <w:rsid w:val="008362E8"/>
    <w:rsid w:val="008A1768"/>
    <w:rsid w:val="008F0F33"/>
    <w:rsid w:val="008F4429"/>
    <w:rsid w:val="009276C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985"/>
    <w:rsid w:val="00AD4B17"/>
    <w:rsid w:val="00B412D4"/>
    <w:rsid w:val="00B7170F"/>
    <w:rsid w:val="00BE3C22"/>
    <w:rsid w:val="00BE6CAF"/>
    <w:rsid w:val="00C0345E"/>
    <w:rsid w:val="00C3483A"/>
    <w:rsid w:val="00C74E9D"/>
    <w:rsid w:val="00C82FD3"/>
    <w:rsid w:val="00C92819"/>
    <w:rsid w:val="00CC6B7B"/>
    <w:rsid w:val="00CD2089"/>
    <w:rsid w:val="00D266F2"/>
    <w:rsid w:val="00D73A67"/>
    <w:rsid w:val="00D74DCA"/>
    <w:rsid w:val="00D970A9"/>
    <w:rsid w:val="00DE5565"/>
    <w:rsid w:val="00DF3845"/>
    <w:rsid w:val="00E41911"/>
    <w:rsid w:val="00E92EEF"/>
    <w:rsid w:val="00EA6DD7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0BA62A-B19C-4543-9BE4-CFD209B5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5B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79_2015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A7B2-0098-470C-93B8-A9BA02FB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281</Words>
  <Characters>1607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3679: Protection of Person and Property Act - South Carolina Legislature Online</dc:title>
  <dc:creator>MarthaSanders</dc:creator>
  <cp:lastModifiedBy>N Cumfer</cp:lastModifiedBy>
  <cp:revision>2</cp:revision>
  <cp:lastPrinted>2015-02-17T14:52:00Z</cp:lastPrinted>
  <dcterms:created xsi:type="dcterms:W3CDTF">2016-12-02T18:15:00Z</dcterms:created>
  <dcterms:modified xsi:type="dcterms:W3CDTF">2016-12-02T18:15:00Z</dcterms:modified>
</cp:coreProperties>
</file>