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C1E" w:rsidRDefault="000D2C1E" w:rsidP="000D2C1E">
      <w:pPr>
        <w:widowControl w:val="0"/>
        <w:jc w:val="center"/>
      </w:pPr>
      <w:bookmarkStart w:id="0" w:name="_GoBack"/>
      <w:bookmarkEnd w:id="0"/>
      <w:r w:rsidRPr="000D2C1E">
        <w:rPr>
          <w:b/>
        </w:rPr>
        <w:t>South Carolina General Assembly</w:t>
      </w:r>
    </w:p>
    <w:p w:rsidR="000D2C1E" w:rsidRDefault="000D2C1E" w:rsidP="000D2C1E">
      <w:pPr>
        <w:widowControl w:val="0"/>
        <w:jc w:val="center"/>
      </w:pPr>
      <w:r>
        <w:t>121st Session, 2015-2016</w:t>
      </w: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jc w:val="left"/>
        <w:rPr>
          <w:b/>
        </w:rPr>
      </w:pPr>
      <w:r w:rsidRPr="000D2C1E">
        <w:rPr>
          <w:b/>
        </w:rPr>
        <w:t>H. 3714</w:t>
      </w:r>
    </w:p>
    <w:p w:rsidR="000D2C1E" w:rsidRDefault="000D2C1E" w:rsidP="000D2C1E">
      <w:pPr>
        <w:widowControl w:val="0"/>
        <w:jc w:val="left"/>
        <w:rPr>
          <w:b/>
        </w:rPr>
      </w:pPr>
    </w:p>
    <w:p w:rsidR="000D2C1E" w:rsidRDefault="000D2C1E" w:rsidP="000D2C1E">
      <w:pPr>
        <w:widowControl w:val="0"/>
        <w:jc w:val="left"/>
      </w:pPr>
      <w:r w:rsidRPr="000D2C1E">
        <w:rPr>
          <w:b/>
        </w:rPr>
        <w:t>STATUS INFORMATION</w:t>
      </w: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jc w:val="left"/>
      </w:pPr>
      <w:r>
        <w:t>General Bill</w:t>
      </w:r>
    </w:p>
    <w:p w:rsidR="000D2C1E" w:rsidRDefault="00D57D03" w:rsidP="000D2C1E">
      <w:pPr>
        <w:widowControl w:val="0"/>
        <w:jc w:val="left"/>
      </w:pPr>
      <w:r>
        <w:t>Sponsors: Reps. Duckworth, Clemmons, Hardwick, Hardee, H.A. Crawford, Kennedy, Johnson, Goldfinch, Erickson, Allison, Lucas, Bowers, Collins, Gagnon, Herbkersman, Hixon, Long, Lowe, Pope and Rivers</w:t>
      </w:r>
    </w:p>
    <w:p w:rsidR="000D2C1E" w:rsidRDefault="000D2C1E" w:rsidP="000D2C1E">
      <w:pPr>
        <w:widowControl w:val="0"/>
        <w:jc w:val="left"/>
      </w:pPr>
      <w:r>
        <w:t>Document Path: l:\council\bills\agm\18519ab15.docx</w:t>
      </w:r>
    </w:p>
    <w:p w:rsidR="00676141" w:rsidRDefault="00676141" w:rsidP="000D2C1E">
      <w:pPr>
        <w:widowControl w:val="0"/>
        <w:jc w:val="left"/>
      </w:pPr>
      <w:r>
        <w:t>Companion/Similar bill(s): 163</w:t>
      </w: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jc w:val="left"/>
      </w:pPr>
      <w:r>
        <w:t>Introduced in the House on February 25, 2015</w:t>
      </w:r>
    </w:p>
    <w:p w:rsidR="000D2C1E" w:rsidRDefault="000D2C1E" w:rsidP="000D2C1E">
      <w:pPr>
        <w:widowControl w:val="0"/>
        <w:jc w:val="left"/>
      </w:pPr>
      <w:r>
        <w:t xml:space="preserve">Currently residing in the House Committee on </w:t>
      </w:r>
      <w:r w:rsidRPr="000D2C1E">
        <w:rPr>
          <w:b/>
        </w:rPr>
        <w:t>Medical, Military, Public and Municipal Affairs</w:t>
      </w: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jc w:val="left"/>
      </w:pPr>
      <w:r>
        <w:t xml:space="preserve">Summary: </w:t>
      </w:r>
      <w:r w:rsidR="00071C87">
        <w:t>Incorporation of municipalities</w:t>
      </w: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jc w:val="left"/>
      </w:pPr>
    </w:p>
    <w:p w:rsidR="000D2C1E" w:rsidRDefault="000D2C1E" w:rsidP="000D2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C1E">
        <w:rPr>
          <w:b/>
        </w:rPr>
        <w:t>HISTORY OF LEGISLATIVE ACTIONS</w:t>
      </w:r>
    </w:p>
    <w:p w:rsidR="000D2C1E" w:rsidRDefault="000D2C1E" w:rsidP="000D2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2C1E" w:rsidRPr="000D2C1E" w:rsidRDefault="000D2C1E" w:rsidP="000D2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C1E">
        <w:rPr>
          <w:u w:val="single"/>
        </w:rPr>
        <w:tab/>
        <w:t>Date</w:t>
      </w:r>
      <w:r w:rsidRPr="000D2C1E">
        <w:rPr>
          <w:u w:val="single"/>
        </w:rPr>
        <w:tab/>
        <w:t>Body</w:t>
      </w:r>
      <w:r w:rsidRPr="000D2C1E">
        <w:rPr>
          <w:u w:val="single"/>
        </w:rPr>
        <w:tab/>
        <w:t>Action Description with journal page number</w:t>
      </w:r>
      <w:r w:rsidRPr="000D2C1E">
        <w:rPr>
          <w:u w:val="single"/>
        </w:rPr>
        <w:tab/>
      </w:r>
    </w:p>
    <w:p w:rsidR="0033649F" w:rsidRDefault="0033649F" w:rsidP="0033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186BA5">
        <w:t>Introduced and read first time (</w:t>
      </w:r>
      <w:hyperlink r:id="rId7" w:history="1">
        <w:r w:rsidRPr="00960830">
          <w:rPr>
            <w:rStyle w:val="Hyperlink"/>
          </w:rPr>
          <w:t>House Journal</w:t>
        </w:r>
        <w:r w:rsidRPr="00960830">
          <w:rPr>
            <w:rStyle w:val="Hyperlink"/>
          </w:rPr>
          <w:noBreakHyphen/>
          <w:t>page 7</w:t>
        </w:r>
      </w:hyperlink>
      <w:r w:rsidRPr="00186BA5">
        <w:t>)</w:t>
      </w:r>
    </w:p>
    <w:p w:rsidR="0033649F" w:rsidRDefault="0033649F" w:rsidP="0033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186BA5">
        <w:t xml:space="preserve">Referred to </w:t>
      </w:r>
      <w:r>
        <w:t xml:space="preserve">Committee on </w:t>
      </w:r>
      <w:r w:rsidRPr="00186BA5">
        <w:rPr>
          <w:b/>
        </w:rPr>
        <w:t>Medical, Military, Public and Municipal Affairs</w:t>
      </w:r>
      <w:r w:rsidRPr="00186BA5">
        <w:t xml:space="preserve"> (</w:t>
      </w:r>
      <w:hyperlink r:id="rId8" w:history="1">
        <w:r w:rsidRPr="00960830">
          <w:rPr>
            <w:rStyle w:val="Hyperlink"/>
          </w:rPr>
          <w:t>House Journal</w:t>
        </w:r>
        <w:r w:rsidRPr="00960830">
          <w:rPr>
            <w:rStyle w:val="Hyperlink"/>
          </w:rPr>
          <w:noBreakHyphen/>
          <w:t>page 7</w:t>
        </w:r>
      </w:hyperlink>
      <w:r w:rsidRPr="00186BA5">
        <w:t>)</w:t>
      </w:r>
    </w:p>
    <w:p w:rsidR="0033649F" w:rsidRDefault="0033649F" w:rsidP="0033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C1E" w:rsidRDefault="000D2C1E" w:rsidP="000D2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D2C1E">
          <w:rPr>
            <w:rStyle w:val="Hyperlink"/>
          </w:rPr>
          <w:t>legislative information</w:t>
        </w:r>
      </w:hyperlink>
      <w:r>
        <w:t xml:space="preserve"> at the website</w:t>
      </w:r>
    </w:p>
    <w:p w:rsidR="000D2C1E" w:rsidRDefault="000D2C1E" w:rsidP="000D2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C1E" w:rsidRPr="000D2C1E" w:rsidRDefault="000D2C1E" w:rsidP="000D2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C1E" w:rsidRDefault="000D2C1E" w:rsidP="000D2C1E">
      <w:pPr>
        <w:widowControl w:val="0"/>
        <w:jc w:val="left"/>
      </w:pPr>
      <w:r w:rsidRPr="000D2C1E">
        <w:rPr>
          <w:b/>
        </w:rPr>
        <w:t>VERSIONS OF THIS BILL</w:t>
      </w:r>
    </w:p>
    <w:p w:rsidR="000D2C1E" w:rsidRDefault="000D2C1E" w:rsidP="000D2C1E">
      <w:pPr>
        <w:widowControl w:val="0"/>
        <w:jc w:val="left"/>
      </w:pPr>
    </w:p>
    <w:p w:rsidR="000D2C1E" w:rsidRDefault="00960830" w:rsidP="000D2C1E">
      <w:pPr>
        <w:widowControl w:val="0"/>
        <w:jc w:val="left"/>
      </w:pPr>
      <w:hyperlink r:id="rId10" w:history="1">
        <w:r w:rsidR="000D2C1E">
          <w:rPr>
            <w:rStyle w:val="Hyperlink"/>
          </w:rPr>
          <w:t>2/25/2015</w:t>
        </w:r>
      </w:hyperlink>
    </w:p>
    <w:p w:rsidR="000D2C1E" w:rsidRDefault="000D2C1E" w:rsidP="000D2C1E"/>
    <w:p w:rsidR="000D2C1E" w:rsidRDefault="000D2C1E" w:rsidP="000D2C1E">
      <w:pPr>
        <w:sectPr w:rsidR="000D2C1E" w:rsidSect="000D2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6CE0" w:rsidRDefault="00486CE0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7F" w:rsidRDefault="00AD4D7F" w:rsidP="00AD4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E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3 TO CHAPTER 1, TITLE 5 SO AS TO PROVIDE THAT A MUNICIPALITY WHOSE POPULATION DROPS BELOW THREE HUNDRED MUST SHOW THAT IT IS MAINTAINING MUNICIPAL SERVICES AT AN ADEQUATE LEVEL TO MAINTAIN ITS CERTIFICATE OF INCORPORATION, TO PROVIDE THAT A REVIEW OF A MUNICIPALITY</w:t>
      </w:r>
      <w:r w:rsidR="00D163BC" w:rsidRPr="00D163BC">
        <w:t>’</w:t>
      </w:r>
      <w:r>
        <w:t>S CERTIFICATE OF INCORPORATION MAY BE INITIATED BY THE COUNTY LEGISLATIVE DELEGATION, AND TO PROVIDE FOR THE REVIEW AND DETERMINATION PROCESS; AND TO AMEND SECTION 5</w:t>
      </w:r>
      <w:r w:rsidR="00D163BC">
        <w:noBreakHyphen/>
      </w:r>
      <w:r>
        <w:t>1</w:t>
      </w:r>
      <w:r w:rsidR="00D163BC">
        <w:noBreakHyphen/>
      </w:r>
      <w:r>
        <w:t>26, RELATING TO THE DUTIES OF THE JOINT LEGISLATIVE COMMITTEE ON MUNICIPAL INCORPORATION, SO AS TO PROVIDE THE COMMITTEE WITH ADDITIONAL DUTIES RELATED TO THE REVIEW OF MUNICIPAL CERTIFICATES OF INCORPORATION</w:t>
      </w:r>
      <w:r w:rsidR="00E72AD5">
        <w:t xml:space="preserve">; AND TO </w:t>
      </w:r>
      <w:r w:rsidR="007B2F00">
        <w:t>DESIGNATE SECTIONS 5-1-10 THROUGH 5-1-110 AS ARTICLE 1, CHAPTER 1, TITLE 5, ENTITLED “THE MUNICIPAL INCORPORATION PROCESS”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E75" w:rsidRDefault="001C1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1E75" w:rsidRDefault="001C1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1C1E75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04D0">
        <w:t>Chapter 1, Title 5 of the 1976 Code is amended by adding: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Municipal Certificate of Incorporation Review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04D0" w:rsidRPr="00A571B9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300.</w:t>
      </w:r>
      <w:r>
        <w:tab/>
        <w:t>(A)</w:t>
      </w:r>
      <w:r>
        <w:tab/>
      </w:r>
      <w:r w:rsidRPr="00A571B9">
        <w:t>When following its incorporation, a municipality</w:t>
      </w:r>
      <w:r w:rsidR="00D163BC" w:rsidRPr="00D163BC">
        <w:t>’</w:t>
      </w:r>
      <w:r w:rsidRPr="00A571B9">
        <w:t xml:space="preserve">s population has decreased to less than three hundred </w:t>
      </w:r>
      <w:r w:rsidRPr="00A571B9">
        <w:lastRenderedPageBreak/>
        <w:t>inhabitants</w:t>
      </w:r>
      <w:r>
        <w:t xml:space="preserve"> according to the latest official United States Census</w:t>
      </w:r>
      <w:r w:rsidRPr="00A571B9">
        <w:t>,</w:t>
      </w:r>
      <w:r>
        <w:t xml:space="preserve"> a</w:t>
      </w:r>
      <w:r w:rsidRPr="00A571B9">
        <w:t xml:space="preserve"> municipality must file with the Secretary of State an application for </w:t>
      </w:r>
      <w:r>
        <w:t xml:space="preserve">the </w:t>
      </w:r>
      <w:r w:rsidRPr="00A571B9">
        <w:t xml:space="preserve">continuance </w:t>
      </w:r>
      <w:r>
        <w:t>of the municipality</w:t>
      </w:r>
      <w:r w:rsidR="00D163BC" w:rsidRPr="00D163BC">
        <w:t>’</w:t>
      </w:r>
      <w:r>
        <w:t>s certificate of incorporation</w:t>
      </w:r>
      <w:r w:rsidRPr="00A571B9">
        <w:t>.</w:t>
      </w:r>
      <w:r>
        <w:t xml:space="preserve"> The application with the Secretary of State must be filed no later than ninety days after the official release date of the latest official United States Census and</w:t>
      </w:r>
      <w:r w:rsidRPr="00A571B9">
        <w:t xml:space="preserve"> must contain: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municipality</w:t>
      </w:r>
      <w:r w:rsidR="00D163BC" w:rsidRPr="00D163BC">
        <w:t>’</w:t>
      </w:r>
      <w:r>
        <w:t xml:space="preserve">s </w:t>
      </w:r>
      <w:r w:rsidRPr="00A571B9">
        <w:t xml:space="preserve">population density </w:t>
      </w:r>
      <w:r>
        <w:t>per</w:t>
      </w:r>
      <w:r w:rsidRPr="00A571B9">
        <w:t xml:space="preserve"> square mile according to the latest official United States Census</w:t>
      </w:r>
      <w:r>
        <w:t>;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documentation concerning the municipality</w:t>
      </w:r>
      <w:r w:rsidR="00D163BC" w:rsidRPr="00D163BC">
        <w:t>’</w:t>
      </w:r>
      <w:r>
        <w:t xml:space="preserve">s fulfillment of the law enforcement requirement contained in </w:t>
      </w:r>
      <w:r w:rsidRPr="00A571B9">
        <w:t>Section 5</w:t>
      </w:r>
      <w:r w:rsidR="00D163BC">
        <w:noBreakHyphen/>
      </w:r>
      <w:r w:rsidRPr="00A571B9">
        <w:t>1</w:t>
      </w:r>
      <w:r w:rsidR="00D163BC">
        <w:noBreakHyphen/>
      </w:r>
      <w:r w:rsidRPr="00A571B9">
        <w:t>30</w:t>
      </w:r>
      <w:r>
        <w:t>(5);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complete list of the municipal services provided by the municipality, including, but not limited to, those identified in Section 5</w:t>
      </w:r>
      <w:r w:rsidR="00D163BC">
        <w:noBreakHyphen/>
      </w:r>
      <w:r>
        <w:t>1</w:t>
      </w:r>
      <w:r w:rsidR="00D163BC">
        <w:noBreakHyphen/>
      </w:r>
      <w:r>
        <w:t>30(6) and documentation relating to delivery of those services; and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the results of the independent annual audit required pursuant to Section 5</w:t>
      </w:r>
      <w:r w:rsidR="00D163BC">
        <w:noBreakHyphen/>
      </w:r>
      <w:r>
        <w:t>7</w:t>
      </w:r>
      <w:r w:rsidR="00D163BC">
        <w:noBreakHyphen/>
      </w:r>
      <w:r>
        <w:t>240 for the previous ten years.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A571B9">
        <w:t xml:space="preserve">Upon receipt of </w:t>
      </w:r>
      <w:r>
        <w:t>an application filed</w:t>
      </w:r>
      <w:r w:rsidRPr="00A571B9">
        <w:t xml:space="preserve"> </w:t>
      </w:r>
      <w:r>
        <w:t>pursuant to this section</w:t>
      </w:r>
      <w:r w:rsidRPr="00A571B9">
        <w:t xml:space="preserve">, the Secretary of State shall transfer a copy of the </w:t>
      </w:r>
      <w:r>
        <w:t>application</w:t>
      </w:r>
      <w:r w:rsidRPr="00A571B9">
        <w:t xml:space="preserve"> to the Joint Legislative Committee on Municipal Incorporation for review.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municipality that fails to timely file an application for continuance of its certificate of incorporation shall have its certificate of incorporation automatically suspended. A certificate suspended under this subsection shall remain suspended until the municipality undergoes a review as provided in this article.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310.</w:t>
      </w:r>
      <w:r>
        <w:tab/>
        <w:t>(A)</w:t>
      </w:r>
      <w:r>
        <w:tab/>
        <w:t>Regardless of a municipality</w:t>
      </w:r>
      <w:r w:rsidR="00D163BC" w:rsidRPr="00D163BC">
        <w:t>’</w:t>
      </w:r>
      <w:r>
        <w:t xml:space="preserve">s population, the county legislative delegation of the county in which a municipality is located </w:t>
      </w:r>
      <w:r w:rsidR="007B2F00">
        <w:t xml:space="preserve">also </w:t>
      </w:r>
      <w:r>
        <w:t>may initiate a review of the municipality</w:t>
      </w:r>
      <w:r w:rsidR="00D163BC" w:rsidRPr="00D163BC">
        <w:t>’</w:t>
      </w:r>
      <w:r>
        <w:t>s certificate of incorporation upon the weighted majority vote of the delegation. Upon voting to initiate a review, the delegation shall provide the Secretary of State, the municipality</w:t>
      </w:r>
      <w:r w:rsidR="00D163BC" w:rsidRPr="00D163BC">
        <w:t>’</w:t>
      </w:r>
      <w:r>
        <w:t xml:space="preserve">s governing body, and the </w:t>
      </w:r>
      <w:r w:rsidRPr="00A571B9">
        <w:t>Joint Legislative Committee on Mu</w:t>
      </w:r>
      <w:r>
        <w:t>nicipal Incorporation with written notice of its action.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Upon receiving notice of the action of the legislative delegation to initiate a review of the municipality</w:t>
      </w:r>
      <w:r w:rsidR="00D163BC" w:rsidRPr="00D163BC">
        <w:t>’</w:t>
      </w:r>
      <w:r>
        <w:t>s certificate of incorporation, within ninety days the municipality must transmit to the Secretary of State and the joint legislative committee the information required in Section 5</w:t>
      </w:r>
      <w:r w:rsidR="00D163BC">
        <w:noBreakHyphen/>
      </w:r>
      <w:r>
        <w:t>1</w:t>
      </w:r>
      <w:r w:rsidR="00D163BC">
        <w:noBreakHyphen/>
      </w:r>
      <w:r>
        <w:t>300(A)(1), (2), and (3).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</w:t>
      </w:r>
      <w:r w:rsidR="00D163BC">
        <w:noBreakHyphen/>
      </w:r>
      <w:r>
        <w:t>1</w:t>
      </w:r>
      <w:r w:rsidR="00D163BC">
        <w:noBreakHyphen/>
      </w:r>
      <w:r>
        <w:t>320.</w:t>
      </w:r>
      <w:r>
        <w:tab/>
        <w:t>(A)</w:t>
      </w:r>
      <w:r>
        <w:tab/>
        <w:t xml:space="preserve">Upon receiving notice that a review is being initiated, the joint legislative committee shall meet to consider the information provided by the municipality. The joint legislative committee </w:t>
      </w:r>
      <w:r w:rsidR="007B2F00">
        <w:t xml:space="preserve">also </w:t>
      </w:r>
      <w:r>
        <w:t xml:space="preserve">may receive and consider testimony and other </w:t>
      </w:r>
      <w:r w:rsidRPr="00927775">
        <w:rPr>
          <w:color w:val="000000" w:themeColor="text1"/>
          <w:u w:color="000000" w:themeColor="text1"/>
        </w:rPr>
        <w:t>evidence or information related to</w:t>
      </w:r>
      <w:r>
        <w:rPr>
          <w:color w:val="000000" w:themeColor="text1"/>
          <w:u w:color="000000" w:themeColor="text1"/>
        </w:rPr>
        <w:t xml:space="preserve"> </w:t>
      </w:r>
      <w:r>
        <w:t>the municipality</w:t>
      </w:r>
      <w:r w:rsidR="00D163BC" w:rsidRPr="00D163BC">
        <w:t>’</w:t>
      </w:r>
      <w:r>
        <w:t>s provision of law enforcement and municipal services</w:t>
      </w:r>
      <w:r>
        <w:rPr>
          <w:color w:val="000000" w:themeColor="text1"/>
          <w:u w:color="000000" w:themeColor="text1"/>
        </w:rPr>
        <w:t>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joint legislative committee shall make a written recommendation to the Secretary of State concerning the continuation of the municipality</w:t>
      </w:r>
      <w:r w:rsidR="00D163BC" w:rsidRPr="00D163BC">
        <w:t>’</w:t>
      </w:r>
      <w:r>
        <w:t>s certificate of incorporation.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467E97">
        <w:rPr>
          <w:color w:val="000000" w:themeColor="text1"/>
          <w:u w:color="000000" w:themeColor="text1"/>
        </w:rPr>
        <w:t xml:space="preserve">The Secretary of State shall provide the </w:t>
      </w:r>
      <w:r>
        <w:rPr>
          <w:color w:val="000000" w:themeColor="text1"/>
          <w:u w:color="000000" w:themeColor="text1"/>
        </w:rPr>
        <w:t>governing body of the municipality</w:t>
      </w:r>
      <w:r w:rsidRPr="00467E97">
        <w:rPr>
          <w:color w:val="000000" w:themeColor="text1"/>
          <w:u w:color="000000" w:themeColor="text1"/>
        </w:rPr>
        <w:t xml:space="preserve"> with a copy of the committee</w:t>
      </w:r>
      <w:r w:rsidR="00D163BC" w:rsidRPr="00D163BC">
        <w:rPr>
          <w:color w:val="000000" w:themeColor="text1"/>
          <w:u w:color="000000" w:themeColor="text1"/>
        </w:rPr>
        <w:t>’</w:t>
      </w:r>
      <w:r w:rsidRPr="00467E97">
        <w:rPr>
          <w:color w:val="000000" w:themeColor="text1"/>
          <w:u w:color="000000" w:themeColor="text1"/>
        </w:rPr>
        <w:t>s written decision.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E97">
        <w:rPr>
          <w:color w:val="000000" w:themeColor="text1"/>
          <w:u w:color="000000" w:themeColor="text1"/>
        </w:rPr>
        <w:tab/>
        <w:t>Section 5</w:t>
      </w:r>
      <w:r w:rsidR="00D163BC">
        <w:rPr>
          <w:color w:val="000000" w:themeColor="text1"/>
          <w:u w:color="000000" w:themeColor="text1"/>
        </w:rPr>
        <w:noBreakHyphen/>
      </w:r>
      <w:r w:rsidRPr="00467E97">
        <w:rPr>
          <w:color w:val="000000" w:themeColor="text1"/>
          <w:u w:color="000000" w:themeColor="text1"/>
        </w:rPr>
        <w:t>1</w:t>
      </w:r>
      <w:r w:rsidR="00D163BC">
        <w:rPr>
          <w:color w:val="000000" w:themeColor="text1"/>
          <w:u w:color="000000" w:themeColor="text1"/>
        </w:rPr>
        <w:noBreakHyphen/>
      </w:r>
      <w:r w:rsidRPr="00467E9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3</w:t>
      </w:r>
      <w:r w:rsidRPr="00467E97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A4410">
        <w:rPr>
          <w:color w:val="000000" w:themeColor="text1"/>
          <w:szCs w:val="14"/>
          <w:u w:color="000000" w:themeColor="text1"/>
        </w:rPr>
        <w:t xml:space="preserve">After receipt of a recommendation from the </w:t>
      </w:r>
      <w:r>
        <w:rPr>
          <w:color w:val="000000" w:themeColor="text1"/>
          <w:szCs w:val="14"/>
          <w:u w:color="000000" w:themeColor="text1"/>
        </w:rPr>
        <w:t>j</w:t>
      </w:r>
      <w:r w:rsidRPr="007A4410">
        <w:rPr>
          <w:color w:val="000000" w:themeColor="text1"/>
          <w:szCs w:val="14"/>
          <w:u w:color="000000" w:themeColor="text1"/>
        </w:rPr>
        <w:t xml:space="preserve">oint </w:t>
      </w:r>
      <w:r>
        <w:rPr>
          <w:color w:val="000000" w:themeColor="text1"/>
          <w:szCs w:val="14"/>
          <w:u w:color="000000" w:themeColor="text1"/>
        </w:rPr>
        <w:t>l</w:t>
      </w:r>
      <w:r w:rsidRPr="007A4410">
        <w:rPr>
          <w:color w:val="000000" w:themeColor="text1"/>
          <w:szCs w:val="14"/>
          <w:u w:color="000000" w:themeColor="text1"/>
        </w:rPr>
        <w:t xml:space="preserve">egislative </w:t>
      </w:r>
      <w:r>
        <w:rPr>
          <w:color w:val="000000" w:themeColor="text1"/>
          <w:szCs w:val="14"/>
          <w:u w:color="000000" w:themeColor="text1"/>
        </w:rPr>
        <w:t>committee</w:t>
      </w:r>
      <w:r w:rsidRPr="007A4410">
        <w:rPr>
          <w:color w:val="000000" w:themeColor="text1"/>
          <w:szCs w:val="14"/>
          <w:u w:color="000000" w:themeColor="text1"/>
        </w:rPr>
        <w:t xml:space="preserve">, the Secretary of State shall determine whether the </w:t>
      </w:r>
      <w:r>
        <w:rPr>
          <w:color w:val="000000" w:themeColor="text1"/>
          <w:szCs w:val="14"/>
          <w:u w:color="000000" w:themeColor="text1"/>
        </w:rPr>
        <w:t>municipality is adequately providing the services identified by the municipality as being met in</w:t>
      </w:r>
      <w:r>
        <w:t xml:space="preserve"> Section 5</w:t>
      </w:r>
      <w:r w:rsidR="00D163BC">
        <w:noBreakHyphen/>
      </w:r>
      <w:r>
        <w:t>1</w:t>
      </w:r>
      <w:r w:rsidR="00D163BC">
        <w:noBreakHyphen/>
      </w:r>
      <w:r>
        <w:t>300(A)(1), (2), and (3).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4"/>
          <w:u w:color="000000" w:themeColor="text1"/>
        </w:rPr>
      </w:pPr>
      <w:r>
        <w:tab/>
        <w:t>(B)(1)</w:t>
      </w:r>
      <w:r>
        <w:tab/>
      </w:r>
      <w:r>
        <w:rPr>
          <w:color w:val="000000" w:themeColor="text1"/>
          <w:szCs w:val="14"/>
          <w:u w:color="000000" w:themeColor="text1"/>
        </w:rPr>
        <w:t>Upon a determination</w:t>
      </w:r>
      <w:r w:rsidRPr="007A4410">
        <w:rPr>
          <w:color w:val="000000" w:themeColor="text1"/>
          <w:szCs w:val="14"/>
          <w:u w:color="000000" w:themeColor="text1"/>
        </w:rPr>
        <w:t xml:space="preserve"> that </w:t>
      </w:r>
      <w:r>
        <w:rPr>
          <w:color w:val="000000" w:themeColor="text1"/>
          <w:szCs w:val="14"/>
          <w:u w:color="000000" w:themeColor="text1"/>
        </w:rPr>
        <w:t>the level of services provided are not adequate, then the certificate of incorporation is forfeited and void.</w:t>
      </w:r>
    </w:p>
    <w:p w:rsidR="001C1E75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  <w:t>(2)</w:t>
      </w:r>
      <w:r>
        <w:rPr>
          <w:color w:val="000000" w:themeColor="text1"/>
          <w:szCs w:val="14"/>
          <w:u w:color="000000" w:themeColor="text1"/>
        </w:rPr>
        <w:tab/>
        <w:t>Upon a determination that the level of services provided are adequate, the certificate of incorporation shall be continued with the same rights, privileges, duties, and responsibilities of all other certificates of incorporation.”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4"/>
          <w:u w:color="000000" w:themeColor="text1"/>
        </w:rPr>
        <w:t>SECTION</w:t>
      </w:r>
      <w:r>
        <w:rPr>
          <w:color w:val="000000" w:themeColor="text1"/>
          <w:szCs w:val="14"/>
          <w:u w:color="000000" w:themeColor="text1"/>
        </w:rPr>
        <w:tab/>
        <w:t>2.</w:t>
      </w:r>
      <w:r>
        <w:rPr>
          <w:color w:val="000000" w:themeColor="text1"/>
          <w:szCs w:val="14"/>
          <w:u w:color="000000" w:themeColor="text1"/>
        </w:rPr>
        <w:tab/>
      </w:r>
      <w:r>
        <w:t>Section 5</w:t>
      </w:r>
      <w:r w:rsidR="00D163BC">
        <w:noBreakHyphen/>
      </w:r>
      <w:r>
        <w:t>1</w:t>
      </w:r>
      <w:r w:rsidR="00D163BC">
        <w:noBreakHyphen/>
      </w:r>
      <w:r>
        <w:t>26(A) of the 1976 Code, as added by Act 77 of 2005, is amended to read: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  <w:u w:color="000000" w:themeColor="text1"/>
        </w:rPr>
      </w:pPr>
      <w:r>
        <w:tab/>
        <w:t>“Section 5</w:t>
      </w:r>
      <w:r w:rsidR="00D163BC">
        <w:noBreakHyphen/>
      </w:r>
      <w:r>
        <w:t>1</w:t>
      </w:r>
      <w:r w:rsidR="00D163BC">
        <w:noBreakHyphen/>
      </w:r>
      <w:r>
        <w:t>26.</w:t>
      </w:r>
      <w:r>
        <w:tab/>
        <w:t>(A)</w:t>
      </w:r>
      <w:r>
        <w:tab/>
      </w:r>
      <w:r w:rsidRPr="00346E7C">
        <w:rPr>
          <w:color w:val="000000" w:themeColor="text1"/>
          <w:szCs w:val="14"/>
          <w:u w:color="000000" w:themeColor="text1"/>
        </w:rPr>
        <w:t>The Joint Legislative Committee on Municipal Incorporation is created to review the</w:t>
      </w:r>
      <w:r>
        <w:rPr>
          <w:color w:val="000000" w:themeColor="text1"/>
          <w:szCs w:val="14"/>
          <w:u w:val="single"/>
        </w:rPr>
        <w:t>: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val="single"/>
        </w:rPr>
        <w:t>(1)</w:t>
      </w:r>
      <w:r>
        <w:rPr>
          <w:color w:val="000000" w:themeColor="text1"/>
          <w:szCs w:val="14"/>
        </w:rPr>
        <w:tab/>
      </w:r>
      <w:r w:rsidRPr="00346E7C">
        <w:rPr>
          <w:color w:val="000000" w:themeColor="text1"/>
          <w:szCs w:val="14"/>
          <w:u w:color="000000" w:themeColor="text1"/>
        </w:rPr>
        <w:t>petition and documentation submitted by an area seeking municipal incorporation and to make a recommendation to the Secretary of State whether the area meets the minimum service standard incorporation requirements as provided in Section 5</w:t>
      </w:r>
      <w:r w:rsidR="00D163BC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30</w:t>
      </w:r>
      <w:r w:rsidRPr="00D1201C">
        <w:rPr>
          <w:strike/>
          <w:color w:val="000000" w:themeColor="text1"/>
          <w:szCs w:val="14"/>
          <w:u w:color="000000" w:themeColor="text1"/>
        </w:rPr>
        <w:t>.</w:t>
      </w:r>
      <w:r w:rsidRPr="00D1201C">
        <w:rPr>
          <w:color w:val="000000" w:themeColor="text1"/>
          <w:szCs w:val="14"/>
          <w:u w:val="single"/>
        </w:rPr>
        <w:t>; and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(2)</w:t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documentation submitted concerning the continuation of a municipality</w:t>
      </w:r>
      <w:r w:rsidR="00D163BC" w:rsidRPr="00D163BC">
        <w:rPr>
          <w:color w:val="000000" w:themeColor="text1"/>
          <w:szCs w:val="14"/>
          <w:u w:val="single"/>
        </w:rPr>
        <w:t>’</w:t>
      </w:r>
      <w:r>
        <w:rPr>
          <w:color w:val="000000" w:themeColor="text1"/>
          <w:szCs w:val="14"/>
          <w:u w:val="single"/>
        </w:rPr>
        <w:t>s certificate of incorporation and to make a recommendation to the Secretary of State whether the municipality is providing an adequate level of municipal services to warrant the continuation of its certificate of incorporation.</w:t>
      </w:r>
      <w:r w:rsidRPr="00FF56CD">
        <w:rPr>
          <w:color w:val="000000" w:themeColor="text1"/>
          <w:szCs w:val="14"/>
        </w:rPr>
        <w:t>”</w:t>
      </w: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4"/>
        </w:rPr>
      </w:pPr>
    </w:p>
    <w:p w:rsidR="00D704D0" w:rsidRPr="007A441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>SECTION</w:t>
      </w:r>
      <w:r>
        <w:rPr>
          <w:color w:val="000000" w:themeColor="text1"/>
          <w:szCs w:val="14"/>
          <w:u w:color="000000" w:themeColor="text1"/>
        </w:rPr>
        <w:tab/>
        <w:t>3.</w:t>
      </w:r>
      <w:r>
        <w:rPr>
          <w:color w:val="000000" w:themeColor="text1"/>
          <w:szCs w:val="14"/>
          <w:u w:color="000000" w:themeColor="text1"/>
        </w:rPr>
        <w:tab/>
        <w:t>Sections 5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10 through 5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D163BC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110 of the 1976 Code are designated as Article 1, Chapter 1, Title 5 entitled “The Municipal Incorporation Process”.  The Code Commissioner is directed to change references from “chapter” to “article” as appropriate to reflect the redesignated provisions.</w:t>
      </w:r>
    </w:p>
    <w:p w:rsidR="00D704D0" w:rsidRPr="007A441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4D0" w:rsidRDefault="00D704D0" w:rsidP="00D7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CC7E49" w:rsidRDefault="00D16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C1E" w:rsidRDefault="000D2C1E" w:rsidP="000D2C1E">
      <w:pPr>
        <w:suppressAutoHyphens/>
      </w:pPr>
    </w:p>
    <w:sectPr w:rsidR="000D2C1E" w:rsidSect="000D2C1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E75" w:rsidRDefault="001C1E75" w:rsidP="009F0C77">
      <w:r>
        <w:separator/>
      </w:r>
    </w:p>
  </w:endnote>
  <w:endnote w:type="continuationSeparator" w:id="0">
    <w:p w:rsidR="001C1E75" w:rsidRDefault="001C1E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A2760-6D53-48AB-A3DE-F29B734597DD}"/>
    <w:embedBold r:id="rId2" w:fontKey="{33B3FC22-8C8A-4B7D-92DE-A20D8852FE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583E2C-820E-4841-81E3-87BC56756B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355F0E-A53B-4CEC-A835-E2B18A3E7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CF2A6C-895C-47E3-A3D0-297109B9D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C1E" w:rsidRPr="00486CE0" w:rsidRDefault="000D2C1E" w:rsidP="00486C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08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E75" w:rsidRDefault="001C1E75" w:rsidP="009F0C77">
      <w:r>
        <w:separator/>
      </w:r>
    </w:p>
  </w:footnote>
  <w:footnote w:type="continuationSeparator" w:id="0">
    <w:p w:rsidR="001C1E75" w:rsidRDefault="001C1E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19AB15"/>
    <w:docVar w:name="CoverBillType" w:val="b"/>
    <w:docVar w:name="docpath" w:val="L:\Council\bills\AGM\18519AB15.DOCX"/>
    <w:docVar w:name="dvBillNumber" w:val="37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1E75"/>
    <w:rsid w:val="00011869"/>
    <w:rsid w:val="00015CD6"/>
    <w:rsid w:val="00071C87"/>
    <w:rsid w:val="000D2C1E"/>
    <w:rsid w:val="000E1785"/>
    <w:rsid w:val="000F40FA"/>
    <w:rsid w:val="0010776B"/>
    <w:rsid w:val="00133E66"/>
    <w:rsid w:val="001435A3"/>
    <w:rsid w:val="00146ED3"/>
    <w:rsid w:val="00151044"/>
    <w:rsid w:val="001C1E7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6F06"/>
    <w:rsid w:val="00301B21"/>
    <w:rsid w:val="00325348"/>
    <w:rsid w:val="0032732C"/>
    <w:rsid w:val="0033649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44EE"/>
    <w:rsid w:val="004809EE"/>
    <w:rsid w:val="00486CE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141"/>
    <w:rsid w:val="006913C9"/>
    <w:rsid w:val="0069470D"/>
    <w:rsid w:val="00734F00"/>
    <w:rsid w:val="007A70AE"/>
    <w:rsid w:val="007B2F00"/>
    <w:rsid w:val="008362E8"/>
    <w:rsid w:val="00877484"/>
    <w:rsid w:val="008A1768"/>
    <w:rsid w:val="008F0F33"/>
    <w:rsid w:val="008F4429"/>
    <w:rsid w:val="0094021A"/>
    <w:rsid w:val="00960830"/>
    <w:rsid w:val="009B44AF"/>
    <w:rsid w:val="009C6A0B"/>
    <w:rsid w:val="009F0C77"/>
    <w:rsid w:val="009F4DD1"/>
    <w:rsid w:val="00A30841"/>
    <w:rsid w:val="00A41684"/>
    <w:rsid w:val="00A64E80"/>
    <w:rsid w:val="00A72BCD"/>
    <w:rsid w:val="00A741D9"/>
    <w:rsid w:val="00A833AB"/>
    <w:rsid w:val="00A9741D"/>
    <w:rsid w:val="00AD4B17"/>
    <w:rsid w:val="00AD4D7F"/>
    <w:rsid w:val="00B412D4"/>
    <w:rsid w:val="00BE3C22"/>
    <w:rsid w:val="00C0345E"/>
    <w:rsid w:val="00C3483A"/>
    <w:rsid w:val="00C74E9D"/>
    <w:rsid w:val="00C82FD3"/>
    <w:rsid w:val="00C92819"/>
    <w:rsid w:val="00CC6B7B"/>
    <w:rsid w:val="00CC7E49"/>
    <w:rsid w:val="00CD2089"/>
    <w:rsid w:val="00D163BC"/>
    <w:rsid w:val="00D57D03"/>
    <w:rsid w:val="00D704D0"/>
    <w:rsid w:val="00D73A67"/>
    <w:rsid w:val="00D970A9"/>
    <w:rsid w:val="00DF3845"/>
    <w:rsid w:val="00E41911"/>
    <w:rsid w:val="00E72AD5"/>
    <w:rsid w:val="00E92EEF"/>
    <w:rsid w:val="00EF2368"/>
    <w:rsid w:val="00F24442"/>
    <w:rsid w:val="00F50AE3"/>
    <w:rsid w:val="00F67CF1"/>
    <w:rsid w:val="00F840F0"/>
    <w:rsid w:val="00FB0D0D"/>
    <w:rsid w:val="00FB43B4"/>
    <w:rsid w:val="00FD217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206F44-5CC8-47E6-B50C-3BFD3AD7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F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2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2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14_2015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1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3497F-B845-4A3F-BD95-FF55F705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1069</Words>
  <Characters>6094</Characters>
  <Application>Microsoft Office Word</Application>
  <DocSecurity>6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3714: Incorporation of municipalities - South Carolina Legislature Online</dc:title>
  <dc:creator>angiemorgan</dc:creator>
  <cp:lastModifiedBy>N Cumfer</cp:lastModifiedBy>
  <cp:revision>2</cp:revision>
  <cp:lastPrinted>2015-02-04T20:20:00Z</cp:lastPrinted>
  <dcterms:created xsi:type="dcterms:W3CDTF">2016-12-02T18:17:00Z</dcterms:created>
  <dcterms:modified xsi:type="dcterms:W3CDTF">2016-12-02T18:17:00Z</dcterms:modified>
</cp:coreProperties>
</file>