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CBD" w:rsidRDefault="00676CBD" w:rsidP="00676CBD">
      <w:pPr>
        <w:widowControl w:val="0"/>
        <w:jc w:val="center"/>
      </w:pPr>
      <w:bookmarkStart w:id="0" w:name="_GoBack"/>
      <w:bookmarkEnd w:id="0"/>
      <w:r w:rsidRPr="00676CBD">
        <w:rPr>
          <w:b/>
        </w:rPr>
        <w:t>South Carolina General Assembly</w:t>
      </w:r>
    </w:p>
    <w:p w:rsidR="00676CBD" w:rsidRDefault="00676CBD" w:rsidP="00676CBD">
      <w:pPr>
        <w:widowControl w:val="0"/>
        <w:jc w:val="center"/>
      </w:pPr>
      <w:r>
        <w:t>121st Session, 2015-2016</w:t>
      </w:r>
    </w:p>
    <w:p w:rsidR="00676CBD" w:rsidRDefault="00676CBD" w:rsidP="00676CBD">
      <w:pPr>
        <w:widowControl w:val="0"/>
        <w:jc w:val="left"/>
      </w:pPr>
    </w:p>
    <w:p w:rsidR="00676CBD" w:rsidRDefault="00676CBD" w:rsidP="00676CBD">
      <w:pPr>
        <w:widowControl w:val="0"/>
        <w:jc w:val="left"/>
        <w:rPr>
          <w:b/>
        </w:rPr>
      </w:pPr>
      <w:r w:rsidRPr="00676CBD">
        <w:rPr>
          <w:b/>
        </w:rPr>
        <w:t>H. 3796</w:t>
      </w:r>
    </w:p>
    <w:p w:rsidR="00676CBD" w:rsidRDefault="00676CBD" w:rsidP="00676CBD">
      <w:pPr>
        <w:widowControl w:val="0"/>
        <w:jc w:val="left"/>
        <w:rPr>
          <w:b/>
        </w:rPr>
      </w:pPr>
    </w:p>
    <w:p w:rsidR="00676CBD" w:rsidRDefault="00676CBD" w:rsidP="00676CBD">
      <w:pPr>
        <w:widowControl w:val="0"/>
        <w:jc w:val="left"/>
      </w:pPr>
      <w:r w:rsidRPr="00676CBD">
        <w:rPr>
          <w:b/>
        </w:rPr>
        <w:t>STATUS INFORMATION</w:t>
      </w:r>
    </w:p>
    <w:p w:rsidR="00676CBD" w:rsidRDefault="00676CBD" w:rsidP="00676CBD">
      <w:pPr>
        <w:widowControl w:val="0"/>
        <w:jc w:val="left"/>
      </w:pPr>
    </w:p>
    <w:p w:rsidR="00676CBD" w:rsidRDefault="00676CBD" w:rsidP="00676CBD">
      <w:pPr>
        <w:widowControl w:val="0"/>
        <w:jc w:val="left"/>
      </w:pPr>
      <w:r>
        <w:t>General Bill</w:t>
      </w:r>
    </w:p>
    <w:p w:rsidR="00676CBD" w:rsidRDefault="00F1260D" w:rsidP="00676CBD">
      <w:pPr>
        <w:widowControl w:val="0"/>
        <w:jc w:val="left"/>
      </w:pPr>
      <w:r>
        <w:t>Sponsors: Reps. Hardee, Clemmons, Johnson, Duckworth, Riley, Goldfinch, Kirby and Pitts</w:t>
      </w:r>
    </w:p>
    <w:p w:rsidR="00676CBD" w:rsidRDefault="00676CBD" w:rsidP="00676CBD">
      <w:pPr>
        <w:widowControl w:val="0"/>
        <w:jc w:val="left"/>
      </w:pPr>
      <w:r>
        <w:t>Document Path: l:\council\bills\swb\5221cm15.docx</w:t>
      </w:r>
    </w:p>
    <w:p w:rsidR="00676CBD" w:rsidRDefault="00676CBD" w:rsidP="00676CBD">
      <w:pPr>
        <w:widowControl w:val="0"/>
        <w:jc w:val="left"/>
      </w:pPr>
    </w:p>
    <w:p w:rsidR="00676CBD" w:rsidRDefault="00676CBD" w:rsidP="00676CBD">
      <w:pPr>
        <w:widowControl w:val="0"/>
        <w:jc w:val="left"/>
      </w:pPr>
      <w:r>
        <w:t>Introduced in the House on March 5, 2015</w:t>
      </w:r>
    </w:p>
    <w:p w:rsidR="00676CBD" w:rsidRDefault="00676CBD" w:rsidP="00676CBD">
      <w:pPr>
        <w:widowControl w:val="0"/>
        <w:jc w:val="left"/>
      </w:pPr>
      <w:r>
        <w:t xml:space="preserve">Currently residing in the House Committee on </w:t>
      </w:r>
      <w:r w:rsidRPr="00676CBD">
        <w:rPr>
          <w:b/>
        </w:rPr>
        <w:t>Agriculture, Natural Resources and Environmental Affairs</w:t>
      </w:r>
    </w:p>
    <w:p w:rsidR="00676CBD" w:rsidRDefault="00676CBD" w:rsidP="00676CBD">
      <w:pPr>
        <w:widowControl w:val="0"/>
        <w:jc w:val="left"/>
      </w:pPr>
    </w:p>
    <w:p w:rsidR="00676CBD" w:rsidRDefault="00676CBD" w:rsidP="00676CBD">
      <w:pPr>
        <w:widowControl w:val="0"/>
        <w:jc w:val="left"/>
      </w:pPr>
      <w:r>
        <w:t xml:space="preserve">Summary: </w:t>
      </w:r>
      <w:r w:rsidR="001246BF">
        <w:t>Watercraft</w:t>
      </w:r>
    </w:p>
    <w:p w:rsidR="00676CBD" w:rsidRDefault="00676CBD" w:rsidP="00676CBD">
      <w:pPr>
        <w:widowControl w:val="0"/>
        <w:jc w:val="left"/>
      </w:pPr>
    </w:p>
    <w:p w:rsidR="00676CBD" w:rsidRDefault="00676CBD" w:rsidP="00676CBD">
      <w:pPr>
        <w:widowControl w:val="0"/>
        <w:jc w:val="left"/>
      </w:pPr>
    </w:p>
    <w:p w:rsidR="00676CBD" w:rsidRDefault="00676CBD" w:rsidP="00676C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6CBD">
        <w:rPr>
          <w:b/>
        </w:rPr>
        <w:t>HISTORY OF LEGISLATIVE ACTIONS</w:t>
      </w:r>
    </w:p>
    <w:p w:rsidR="00676CBD" w:rsidRDefault="00676CBD" w:rsidP="00676C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6CBD" w:rsidRPr="00676CBD" w:rsidRDefault="00676CBD" w:rsidP="00676C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6CBD">
        <w:rPr>
          <w:u w:val="single"/>
        </w:rPr>
        <w:tab/>
        <w:t>Date</w:t>
      </w:r>
      <w:r w:rsidRPr="00676CBD">
        <w:rPr>
          <w:u w:val="single"/>
        </w:rPr>
        <w:tab/>
        <w:t>Body</w:t>
      </w:r>
      <w:r w:rsidRPr="00676CBD">
        <w:rPr>
          <w:u w:val="single"/>
        </w:rPr>
        <w:tab/>
        <w:t>Action Description with journal page number</w:t>
      </w:r>
      <w:r w:rsidRPr="00676CBD">
        <w:rPr>
          <w:u w:val="single"/>
        </w:rPr>
        <w:tab/>
      </w:r>
    </w:p>
    <w:p w:rsidR="006A5B1C" w:rsidRDefault="006A5B1C" w:rsidP="006A5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3A42DA">
        <w:t>Introduced and read first time (</w:t>
      </w:r>
      <w:hyperlink r:id="rId7" w:history="1">
        <w:r w:rsidRPr="009B5EC1">
          <w:rPr>
            <w:rStyle w:val="Hyperlink"/>
          </w:rPr>
          <w:t>House Journal</w:t>
        </w:r>
        <w:r w:rsidRPr="009B5EC1">
          <w:rPr>
            <w:rStyle w:val="Hyperlink"/>
          </w:rPr>
          <w:noBreakHyphen/>
          <w:t>page 39</w:t>
        </w:r>
      </w:hyperlink>
      <w:r w:rsidRPr="003A42DA">
        <w:t>)</w:t>
      </w:r>
    </w:p>
    <w:p w:rsidR="006A5B1C" w:rsidRDefault="006A5B1C" w:rsidP="006A5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3A42DA">
        <w:t>Referred to Co</w:t>
      </w:r>
      <w:r>
        <w:t xml:space="preserve">mmittee on </w:t>
      </w:r>
      <w:r w:rsidRPr="003A42DA">
        <w:rPr>
          <w:b/>
        </w:rPr>
        <w:t>Agriculture, Natural Resources and Environmental Affairs</w:t>
      </w:r>
      <w:r>
        <w:t xml:space="preserve"> </w:t>
      </w:r>
      <w:r w:rsidRPr="003A42DA">
        <w:t>(</w:t>
      </w:r>
      <w:hyperlink r:id="rId8" w:history="1">
        <w:r w:rsidRPr="009B5EC1">
          <w:rPr>
            <w:rStyle w:val="Hyperlink"/>
          </w:rPr>
          <w:t>House Journal</w:t>
        </w:r>
        <w:r w:rsidRPr="009B5EC1">
          <w:rPr>
            <w:rStyle w:val="Hyperlink"/>
          </w:rPr>
          <w:noBreakHyphen/>
          <w:t>page 39</w:t>
        </w:r>
      </w:hyperlink>
      <w:r w:rsidRPr="003A42DA">
        <w:t>)</w:t>
      </w:r>
    </w:p>
    <w:p w:rsidR="006A5B1C" w:rsidRDefault="006A5B1C" w:rsidP="006A5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6CBD" w:rsidRDefault="00676CBD" w:rsidP="00676C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76CBD">
          <w:rPr>
            <w:rStyle w:val="Hyperlink"/>
          </w:rPr>
          <w:t>legislative information</w:t>
        </w:r>
      </w:hyperlink>
      <w:r>
        <w:t xml:space="preserve"> at the website</w:t>
      </w:r>
    </w:p>
    <w:p w:rsidR="00676CBD" w:rsidRDefault="00676CBD" w:rsidP="00676C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6CBD" w:rsidRPr="00676CBD" w:rsidRDefault="00676CBD" w:rsidP="00676C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6CBD" w:rsidRDefault="00676CBD" w:rsidP="00676CBD">
      <w:pPr>
        <w:widowControl w:val="0"/>
        <w:jc w:val="left"/>
      </w:pPr>
      <w:r w:rsidRPr="00676CBD">
        <w:rPr>
          <w:b/>
        </w:rPr>
        <w:t>VERSIONS OF THIS BILL</w:t>
      </w:r>
    </w:p>
    <w:p w:rsidR="00676CBD" w:rsidRDefault="00676CBD" w:rsidP="00676CBD">
      <w:pPr>
        <w:widowControl w:val="0"/>
        <w:jc w:val="left"/>
      </w:pPr>
    </w:p>
    <w:p w:rsidR="00676CBD" w:rsidRDefault="009B5EC1" w:rsidP="00676CBD">
      <w:pPr>
        <w:widowControl w:val="0"/>
        <w:jc w:val="left"/>
      </w:pPr>
      <w:hyperlink r:id="rId10" w:history="1">
        <w:r w:rsidR="00676CBD">
          <w:rPr>
            <w:rStyle w:val="Hyperlink"/>
          </w:rPr>
          <w:t>3/5/2015</w:t>
        </w:r>
      </w:hyperlink>
    </w:p>
    <w:p w:rsidR="00676CBD" w:rsidRDefault="00676CBD" w:rsidP="00676CBD"/>
    <w:p w:rsidR="00676CBD" w:rsidRDefault="00676CBD" w:rsidP="00676CBD">
      <w:pPr>
        <w:sectPr w:rsidR="00676CBD" w:rsidSect="00676C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2C5D" w:rsidRDefault="00E52C5D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2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0E5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49</w:t>
      </w:r>
      <w:r w:rsidR="00640D07">
        <w:noBreakHyphen/>
      </w:r>
      <w:r>
        <w:t>1</w:t>
      </w:r>
      <w:r w:rsidR="00640D07">
        <w:noBreakHyphen/>
      </w:r>
      <w:r>
        <w:t>100 SO AS TO PROVIDE PROCEDURES FOR THE RECOVERY AND LAUNCHING OF VESSELS AND WATERCRAFT, AND FOR THE USE OF ACCESS WAYS AND PUBLIC BOAT LANDINGS.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0E57" w:rsidRDefault="00C10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0E57" w:rsidRDefault="00C10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E57" w:rsidRDefault="00C10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3495">
        <w:t>Chapter 1, Title 49 of the 1976 Code is amended by adding:</w:t>
      </w:r>
    </w:p>
    <w:p w:rsidR="00783495" w:rsidRDefault="00783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95" w:rsidRDefault="00783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49</w:t>
      </w:r>
      <w:r w:rsidR="00640D07">
        <w:noBreakHyphen/>
      </w:r>
      <w:r>
        <w:t>1</w:t>
      </w:r>
      <w:r w:rsidR="00640D07">
        <w:noBreakHyphen/>
      </w:r>
      <w:r>
        <w:t>100.</w:t>
      </w:r>
      <w:r>
        <w:tab/>
      </w:r>
      <w:r w:rsidR="00912F0F">
        <w:t>(A)</w:t>
      </w:r>
      <w:r w:rsidR="00912F0F">
        <w:tab/>
        <w:t>A vehicle that is ready to recover a vessel or watercraft from the water at an access way or public landing shall have preference over those ready to launch a vessel or watercraft, the order being on a first</w:t>
      </w:r>
      <w:r w:rsidR="00640D07">
        <w:noBreakHyphen/>
      </w:r>
      <w:r w:rsidR="00912F0F">
        <w:t>come basis.</w:t>
      </w:r>
    </w:p>
    <w:p w:rsidR="00912F0F" w:rsidRDefault="00912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primary use of access ways and public boat landing</w:t>
      </w:r>
      <w:r w:rsidR="007D2167">
        <w:t>s</w:t>
      </w:r>
      <w:r>
        <w:t xml:space="preserve"> shall be for placement in the water and the retrieval of boats from the water.</w:t>
      </w:r>
    </w:p>
    <w:p w:rsidR="00912F0F" w:rsidRDefault="00912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It is unlawful for individuals, vehicles, or watercraft to obstruct, interfere with, or limit the use of any pier, dock, wharf, boat ramp or the access areas to these facilities.</w:t>
      </w:r>
    </w:p>
    <w:p w:rsidR="00912F0F" w:rsidRDefault="00912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 xml:space="preserve">Any vessel, vehicle or other object left unattended which obstructs any public boat landing, access to </w:t>
      </w:r>
      <w:r w:rsidR="00BF2CEE">
        <w:t>it</w:t>
      </w:r>
      <w:r>
        <w:t xml:space="preserve">, or the facilities </w:t>
      </w:r>
      <w:r w:rsidR="00BF2CEE">
        <w:t>associated with it</w:t>
      </w:r>
      <w:r>
        <w:t xml:space="preserve"> may be removed entirely at the risk and expense of the owner of the obstruction.</w:t>
      </w:r>
    </w:p>
    <w:p w:rsidR="00912F0F" w:rsidRDefault="00912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No person shall intentionally obstruct access to or any departure from a public boat landing by parking vehicles or submerging vessels or other obstructions in areas in or around a public boat landing.</w:t>
      </w:r>
    </w:p>
    <w:p w:rsidR="00912F0F" w:rsidRDefault="00912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(F)</w:t>
      </w:r>
      <w:r>
        <w:tab/>
        <w:t xml:space="preserve">The appropriate agency within a county is empowered to remove any watercraft, vessel, or vehicle that has been abandoned.  </w:t>
      </w:r>
      <w:r>
        <w:lastRenderedPageBreak/>
        <w:t>A watercraft, vessel, or vehicle will be deemed abandoned if it is left unattended at a public boat landing for more than seventy</w:t>
      </w:r>
      <w:r w:rsidR="00640D07">
        <w:noBreakHyphen/>
      </w:r>
      <w:r>
        <w:t>two hours unless express permission is obtained from the county.</w:t>
      </w:r>
    </w:p>
    <w:p w:rsidR="00640D07" w:rsidRDefault="00640D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(G)</w:t>
      </w:r>
      <w:r>
        <w:tab/>
        <w:t xml:space="preserve">The appropriate agency within a county may, in its discretion, destroy an abandoned watercraft or vessel if it is determined to have been permanently abandoned and has no salvage value.  Vessels removed by a county which appear to have salvage value may be towed to and stored at a location designated by the county where they may be claimed by the owner with proper identification and payment of a five hundred dollar fee plus the actual cost of removal, towing, and storage.  Vessels left unclaimed after a period of thirty days must be disposed of pursuant to </w:t>
      </w:r>
      <w:r w:rsidR="007D2167">
        <w:t>s</w:t>
      </w:r>
      <w:r>
        <w:t>tate law.</w:t>
      </w:r>
    </w:p>
    <w:p w:rsidR="00640D07" w:rsidRDefault="00640D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(H)</w:t>
      </w:r>
      <w:r>
        <w:tab/>
        <w:t>No person shall park in any area where notice is posted prohibiting parking.  No vehicle shall be parked at a public boat landing for more than seventy</w:t>
      </w:r>
      <w:r>
        <w:noBreakHyphen/>
        <w:t>two hours without express permission for the appropriate agency of a county.</w:t>
      </w:r>
    </w:p>
    <w:p w:rsidR="00640D07" w:rsidRDefault="00640D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(I)</w:t>
      </w:r>
      <w:r>
        <w:tab/>
        <w:t xml:space="preserve">Any person who violates a provision contained in this section is guilty of a misdemeanor and, upon conviction, must be fined not less than one hundred dollars </w:t>
      </w:r>
      <w:r w:rsidR="00BF2CEE">
        <w:t>or</w:t>
      </w:r>
      <w:r>
        <w:t xml:space="preserve"> not more than five hundred dollars</w:t>
      </w:r>
      <w:r w:rsidR="00BF2CEE">
        <w:t>, or both</w:t>
      </w:r>
      <w:r>
        <w:t>.”</w:t>
      </w:r>
    </w:p>
    <w:p w:rsidR="00C10E57" w:rsidRDefault="00C10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E57" w:rsidRDefault="00C10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0D07">
        <w:t>2</w:t>
      </w:r>
      <w:r>
        <w:t>.</w:t>
      </w:r>
      <w:r>
        <w:tab/>
        <w:t>This act takes effect upon approval by the Governor.</w:t>
      </w:r>
    </w:p>
    <w:p w:rsidR="00C573EF" w:rsidRDefault="00640D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CBD" w:rsidRDefault="00676CBD" w:rsidP="00676CBD">
      <w:pPr>
        <w:suppressAutoHyphens/>
      </w:pPr>
    </w:p>
    <w:sectPr w:rsidR="00676CBD" w:rsidSect="00676CB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F0F" w:rsidRDefault="00912F0F" w:rsidP="009F0C77">
      <w:r>
        <w:separator/>
      </w:r>
    </w:p>
  </w:endnote>
  <w:endnote w:type="continuationSeparator" w:id="0">
    <w:p w:rsidR="00912F0F" w:rsidRDefault="00912F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788703-A8CC-4091-B240-B3AC9D061AB8}"/>
    <w:embedBold r:id="rId2" w:fontKey="{292B3B9C-19A7-469E-BB87-34D7711D63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30F7E0-0CE2-4A25-B94C-DEBECEB46C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843E87-4A5B-48A9-8A3C-85B04CE013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11EFCF-AEE4-4E16-9A5E-74468DA37F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CBD" w:rsidRPr="00E52C5D" w:rsidRDefault="00676CBD" w:rsidP="00E52C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5E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F0F" w:rsidRDefault="00912F0F" w:rsidP="009F0C77">
      <w:r>
        <w:separator/>
      </w:r>
    </w:p>
  </w:footnote>
  <w:footnote w:type="continuationSeparator" w:id="0">
    <w:p w:rsidR="00912F0F" w:rsidRDefault="00912F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1CM15"/>
    <w:docVar w:name="CoverBillType" w:val="b"/>
    <w:docVar w:name="docpath" w:val="L:\Council\bills\SWB\5221CM15.DOCX"/>
    <w:docVar w:name="dvBillNumber" w:val="379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10E57"/>
    <w:rsid w:val="00011869"/>
    <w:rsid w:val="00015CD6"/>
    <w:rsid w:val="000E1785"/>
    <w:rsid w:val="000F40FA"/>
    <w:rsid w:val="0010776B"/>
    <w:rsid w:val="001246BF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0932"/>
    <w:rsid w:val="005273C6"/>
    <w:rsid w:val="00530A69"/>
    <w:rsid w:val="00545593"/>
    <w:rsid w:val="00577C6C"/>
    <w:rsid w:val="005C2FE2"/>
    <w:rsid w:val="005E2BC9"/>
    <w:rsid w:val="00605102"/>
    <w:rsid w:val="006215AA"/>
    <w:rsid w:val="00640D07"/>
    <w:rsid w:val="00676CBD"/>
    <w:rsid w:val="006913C9"/>
    <w:rsid w:val="0069470D"/>
    <w:rsid w:val="006A5B1C"/>
    <w:rsid w:val="00734F00"/>
    <w:rsid w:val="00783495"/>
    <w:rsid w:val="007A70AE"/>
    <w:rsid w:val="007D2167"/>
    <w:rsid w:val="008362E8"/>
    <w:rsid w:val="008A1768"/>
    <w:rsid w:val="008F0F33"/>
    <w:rsid w:val="008F4429"/>
    <w:rsid w:val="00912F0F"/>
    <w:rsid w:val="0094021A"/>
    <w:rsid w:val="009B44AF"/>
    <w:rsid w:val="009B5EC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CEE"/>
    <w:rsid w:val="00C0345E"/>
    <w:rsid w:val="00C10E57"/>
    <w:rsid w:val="00C3483A"/>
    <w:rsid w:val="00C573EF"/>
    <w:rsid w:val="00C74E9D"/>
    <w:rsid w:val="00C82FD3"/>
    <w:rsid w:val="00C92819"/>
    <w:rsid w:val="00CB2A82"/>
    <w:rsid w:val="00CC6B7B"/>
    <w:rsid w:val="00CD2089"/>
    <w:rsid w:val="00D73A67"/>
    <w:rsid w:val="00D970A9"/>
    <w:rsid w:val="00DF3845"/>
    <w:rsid w:val="00E41911"/>
    <w:rsid w:val="00E52C5D"/>
    <w:rsid w:val="00E737E7"/>
    <w:rsid w:val="00E92EEF"/>
    <w:rsid w:val="00F1260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010CE8-26ED-4F2D-A681-F90CD644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D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D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6C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0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796_201503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9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81D25-6D7D-41EE-9970-FA5894920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576</Words>
  <Characters>3284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3796: Watercraft - South Carolina Legislature Online</dc:title>
  <dc:creator>SandyBarden</dc:creator>
  <cp:lastModifiedBy>N Cumfer</cp:lastModifiedBy>
  <cp:revision>2</cp:revision>
  <cp:lastPrinted>2015-03-04T18:51:00Z</cp:lastPrinted>
  <dcterms:created xsi:type="dcterms:W3CDTF">2016-12-02T18:22:00Z</dcterms:created>
  <dcterms:modified xsi:type="dcterms:W3CDTF">2016-12-02T18:22:00Z</dcterms:modified>
</cp:coreProperties>
</file>