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781" w:rsidRDefault="00291781" w:rsidP="00291781">
      <w:pPr>
        <w:widowControl w:val="0"/>
        <w:jc w:val="center"/>
      </w:pPr>
      <w:bookmarkStart w:id="0" w:name="_GoBack"/>
      <w:bookmarkEnd w:id="0"/>
      <w:r w:rsidRPr="00291781">
        <w:rPr>
          <w:b/>
        </w:rPr>
        <w:t>South Carolina General Assembly</w:t>
      </w:r>
    </w:p>
    <w:p w:rsidR="00291781" w:rsidRDefault="00291781" w:rsidP="00291781">
      <w:pPr>
        <w:widowControl w:val="0"/>
        <w:jc w:val="center"/>
      </w:pPr>
      <w:r>
        <w:t>121st Session, 2015-2016</w:t>
      </w:r>
    </w:p>
    <w:p w:rsidR="00291781" w:rsidRDefault="00291781" w:rsidP="00291781">
      <w:pPr>
        <w:widowControl w:val="0"/>
        <w:jc w:val="left"/>
      </w:pPr>
    </w:p>
    <w:p w:rsidR="00291781" w:rsidRDefault="00291781" w:rsidP="00291781">
      <w:pPr>
        <w:widowControl w:val="0"/>
        <w:jc w:val="left"/>
        <w:rPr>
          <w:b/>
        </w:rPr>
      </w:pPr>
      <w:r w:rsidRPr="00291781">
        <w:rPr>
          <w:b/>
        </w:rPr>
        <w:t>H. 4334</w:t>
      </w:r>
    </w:p>
    <w:p w:rsidR="00291781" w:rsidRDefault="00291781" w:rsidP="00291781">
      <w:pPr>
        <w:widowControl w:val="0"/>
        <w:jc w:val="left"/>
        <w:rPr>
          <w:b/>
        </w:rPr>
      </w:pPr>
    </w:p>
    <w:p w:rsidR="00291781" w:rsidRDefault="00291781" w:rsidP="00291781">
      <w:pPr>
        <w:widowControl w:val="0"/>
        <w:jc w:val="left"/>
      </w:pPr>
      <w:r w:rsidRPr="00291781">
        <w:rPr>
          <w:b/>
        </w:rPr>
        <w:t>STATUS INFORMATION</w:t>
      </w:r>
    </w:p>
    <w:p w:rsidR="00291781" w:rsidRDefault="00291781" w:rsidP="00291781">
      <w:pPr>
        <w:widowControl w:val="0"/>
        <w:jc w:val="left"/>
      </w:pPr>
    </w:p>
    <w:p w:rsidR="00291781" w:rsidRDefault="00291781" w:rsidP="00291781">
      <w:pPr>
        <w:widowControl w:val="0"/>
        <w:jc w:val="left"/>
      </w:pPr>
      <w:r>
        <w:t>House Resolution</w:t>
      </w:r>
    </w:p>
    <w:p w:rsidR="00291781" w:rsidRDefault="00291781" w:rsidP="00291781">
      <w:pPr>
        <w:widowControl w:val="0"/>
        <w:jc w:val="left"/>
      </w:pPr>
      <w:r>
        <w:t>Sponsors: Reps. G.A. Brown, Alexander, Allison, Anderson, Anthony, Atwater, Bales,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291781" w:rsidRDefault="00291781" w:rsidP="00291781">
      <w:pPr>
        <w:widowControl w:val="0"/>
        <w:jc w:val="left"/>
      </w:pPr>
      <w:r>
        <w:t>Document Path: l:\council\bills\gm\24482cm15.docx</w:t>
      </w:r>
    </w:p>
    <w:p w:rsidR="00291781" w:rsidRDefault="00291781" w:rsidP="00291781">
      <w:pPr>
        <w:widowControl w:val="0"/>
        <w:jc w:val="left"/>
      </w:pPr>
    </w:p>
    <w:p w:rsidR="00291781" w:rsidRDefault="00291781" w:rsidP="00291781">
      <w:pPr>
        <w:widowControl w:val="0"/>
        <w:jc w:val="left"/>
      </w:pPr>
      <w:r>
        <w:t>Introduced in the House on June 4, 2015</w:t>
      </w:r>
    </w:p>
    <w:p w:rsidR="00291781" w:rsidRDefault="00291781" w:rsidP="00291781">
      <w:pPr>
        <w:widowControl w:val="0"/>
        <w:jc w:val="left"/>
      </w:pPr>
      <w:r>
        <w:t>Adopted by the House on June 4, 2015</w:t>
      </w:r>
    </w:p>
    <w:p w:rsidR="00291781" w:rsidRDefault="00291781" w:rsidP="00291781">
      <w:pPr>
        <w:widowControl w:val="0"/>
        <w:jc w:val="left"/>
      </w:pPr>
    </w:p>
    <w:p w:rsidR="00291781" w:rsidRDefault="00291781" w:rsidP="00291781">
      <w:pPr>
        <w:widowControl w:val="0"/>
        <w:jc w:val="left"/>
      </w:pPr>
      <w:r>
        <w:t xml:space="preserve">Summary: </w:t>
      </w:r>
      <w:r w:rsidR="00CA52DE">
        <w:t>Wilburn Samuel Christmas</w:t>
      </w:r>
    </w:p>
    <w:p w:rsidR="00291781" w:rsidRDefault="00291781" w:rsidP="00291781">
      <w:pPr>
        <w:widowControl w:val="0"/>
        <w:jc w:val="left"/>
      </w:pPr>
    </w:p>
    <w:p w:rsidR="00291781" w:rsidRDefault="00291781" w:rsidP="00291781">
      <w:pPr>
        <w:widowControl w:val="0"/>
        <w:jc w:val="left"/>
      </w:pPr>
    </w:p>
    <w:p w:rsidR="00291781" w:rsidRDefault="00291781" w:rsidP="002917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1781">
        <w:rPr>
          <w:b/>
        </w:rPr>
        <w:t>HISTORY OF LEGISLATIVE ACTIONS</w:t>
      </w:r>
    </w:p>
    <w:p w:rsidR="00291781" w:rsidRDefault="00291781" w:rsidP="002917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91781" w:rsidRPr="00291781" w:rsidRDefault="00291781" w:rsidP="002917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1781">
        <w:rPr>
          <w:u w:val="single"/>
        </w:rPr>
        <w:tab/>
        <w:t>Date</w:t>
      </w:r>
      <w:r w:rsidRPr="00291781">
        <w:rPr>
          <w:u w:val="single"/>
        </w:rPr>
        <w:tab/>
        <w:t>Body</w:t>
      </w:r>
      <w:r w:rsidRPr="00291781">
        <w:rPr>
          <w:u w:val="single"/>
        </w:rPr>
        <w:tab/>
        <w:t>Action Description with journal page number</w:t>
      </w:r>
      <w:r w:rsidRPr="00291781">
        <w:rPr>
          <w:u w:val="single"/>
        </w:rPr>
        <w:tab/>
      </w:r>
    </w:p>
    <w:p w:rsidR="00C005E8" w:rsidRDefault="00C005E8" w:rsidP="00C005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6/4/2015</w:t>
      </w:r>
      <w:r>
        <w:tab/>
        <w:t>House</w:t>
      </w:r>
      <w:r>
        <w:tab/>
      </w:r>
      <w:r w:rsidRPr="00AB63B4">
        <w:t>Introduced and adopted (</w:t>
      </w:r>
      <w:hyperlink r:id="rId7" w:history="1">
        <w:r w:rsidRPr="003C6DFA">
          <w:rPr>
            <w:rStyle w:val="Hyperlink"/>
          </w:rPr>
          <w:t>House Journal</w:t>
        </w:r>
        <w:r w:rsidRPr="003C6DFA">
          <w:rPr>
            <w:rStyle w:val="Hyperlink"/>
          </w:rPr>
          <w:noBreakHyphen/>
          <w:t>page 57</w:t>
        </w:r>
      </w:hyperlink>
      <w:r w:rsidRPr="00AB63B4">
        <w:t>)</w:t>
      </w:r>
    </w:p>
    <w:p w:rsidR="00C005E8" w:rsidRDefault="00C005E8" w:rsidP="00C005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1781" w:rsidRDefault="00291781" w:rsidP="002917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91781">
          <w:rPr>
            <w:rStyle w:val="Hyperlink"/>
          </w:rPr>
          <w:t>legislative information</w:t>
        </w:r>
      </w:hyperlink>
      <w:r>
        <w:t xml:space="preserve"> at the website</w:t>
      </w:r>
    </w:p>
    <w:p w:rsidR="00291781" w:rsidRDefault="00291781" w:rsidP="002917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1781" w:rsidRPr="00291781" w:rsidRDefault="00291781" w:rsidP="002917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1781" w:rsidRDefault="00291781" w:rsidP="00291781">
      <w:r w:rsidRPr="00291781">
        <w:rPr>
          <w:b/>
        </w:rPr>
        <w:t>VERSIONS OF THIS BILL</w:t>
      </w:r>
    </w:p>
    <w:p w:rsidR="00291781" w:rsidRDefault="00291781" w:rsidP="00291781"/>
    <w:p w:rsidR="00291781" w:rsidRDefault="003C6DFA" w:rsidP="00291781">
      <w:hyperlink r:id="rId9" w:history="1">
        <w:r w:rsidR="00291781">
          <w:rPr>
            <w:rStyle w:val="Hyperlink"/>
          </w:rPr>
          <w:t>6/4/2015</w:t>
        </w:r>
      </w:hyperlink>
    </w:p>
    <w:p w:rsidR="00291781" w:rsidRDefault="00291781" w:rsidP="00291781"/>
    <w:p w:rsidR="00291781" w:rsidRDefault="00291781" w:rsidP="00291781">
      <w:pPr>
        <w:sectPr w:rsidR="00291781" w:rsidSect="0029178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55C83" w:rsidRDefault="00455C8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5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24F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01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131BDD" w:rsidRPr="000B2375">
        <w:rPr>
          <w:color w:val="000000" w:themeColor="text1"/>
          <w:u w:color="000000" w:themeColor="text1"/>
        </w:rPr>
        <w:t>WILBURN SAMUEL CHRISTMAS</w:t>
      </w:r>
      <w:r w:rsidR="00131BDD">
        <w:t xml:space="preserve"> </w:t>
      </w:r>
      <w:r>
        <w:t xml:space="preserve">OF </w:t>
      </w:r>
      <w:r w:rsidR="00131BDD">
        <w:t>LEE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</w:t>
      </w:r>
      <w:r w:rsidR="00131BDD">
        <w:t>D HIS</w:t>
      </w:r>
      <w:r>
        <w:t xml:space="preserve">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0133" w:rsidRDefault="003724F7" w:rsidP="00455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20133">
        <w:t xml:space="preserve">the members of the South Carolina House of Representatives were saddened to learn that </w:t>
      </w:r>
      <w:r w:rsidR="00D20133" w:rsidRPr="000B2375">
        <w:rPr>
          <w:color w:val="000000" w:themeColor="text1"/>
          <w:u w:color="000000" w:themeColor="text1"/>
        </w:rPr>
        <w:t>Wilburn Samuel Christmas</w:t>
      </w:r>
      <w:r w:rsidR="00D20133">
        <w:t xml:space="preserve"> passed away at the age of seventy</w:t>
      </w:r>
      <w:r w:rsidR="00037B17">
        <w:noBreakHyphen/>
      </w:r>
      <w:r w:rsidR="00D20133">
        <w:t xml:space="preserve">three on </w:t>
      </w:r>
      <w:r w:rsidR="00D20133" w:rsidRPr="000B2375">
        <w:rPr>
          <w:color w:val="000000" w:themeColor="text1"/>
          <w:u w:color="000000" w:themeColor="text1"/>
        </w:rPr>
        <w:t>Sunday, Nov</w:t>
      </w:r>
      <w:r w:rsidR="00D20133">
        <w:rPr>
          <w:color w:val="000000" w:themeColor="text1"/>
          <w:u w:color="000000" w:themeColor="text1"/>
        </w:rPr>
        <w:t>ember</w:t>
      </w:r>
      <w:r w:rsidR="00D20133" w:rsidRPr="000B2375">
        <w:rPr>
          <w:color w:val="000000" w:themeColor="text1"/>
          <w:u w:color="000000" w:themeColor="text1"/>
        </w:rPr>
        <w:t xml:space="preserve"> 9, 2014</w:t>
      </w:r>
      <w:r w:rsidR="00D20133">
        <w:rPr>
          <w:color w:val="000000" w:themeColor="text1"/>
          <w:u w:color="000000" w:themeColor="text1"/>
        </w:rPr>
        <w:t xml:space="preserve">, </w:t>
      </w:r>
      <w:r w:rsidR="00D20133" w:rsidRPr="000B2375">
        <w:rPr>
          <w:color w:val="000000" w:themeColor="text1"/>
          <w:u w:color="000000" w:themeColor="text1"/>
        </w:rPr>
        <w:t xml:space="preserve">at KershawHealth Medical Center </w:t>
      </w:r>
      <w:r w:rsidR="00131BDD">
        <w:rPr>
          <w:color w:val="000000" w:themeColor="text1"/>
          <w:u w:color="000000" w:themeColor="text1"/>
        </w:rPr>
        <w:t>in</w:t>
      </w:r>
      <w:r w:rsidR="00D20133" w:rsidRPr="000B2375">
        <w:rPr>
          <w:color w:val="000000" w:themeColor="text1"/>
          <w:u w:color="000000" w:themeColor="text1"/>
        </w:rPr>
        <w:t xml:space="preserve"> Camden</w:t>
      </w:r>
      <w:r w:rsidR="00D20133">
        <w:t>; and</w:t>
      </w:r>
    </w:p>
    <w:p w:rsidR="00D20133" w:rsidRDefault="00D20133" w:rsidP="00455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20133" w:rsidRDefault="00D20133" w:rsidP="00455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0B2375">
        <w:rPr>
          <w:color w:val="000000" w:themeColor="text1"/>
          <w:u w:color="000000" w:themeColor="text1"/>
        </w:rPr>
        <w:t>Sumter</w:t>
      </w:r>
      <w:r>
        <w:rPr>
          <w:color w:val="000000" w:themeColor="text1"/>
          <w:u w:color="000000" w:themeColor="text1"/>
        </w:rPr>
        <w:t xml:space="preserve"> on October 6, 1941</w:t>
      </w:r>
      <w:r>
        <w:t xml:space="preserve">, </w:t>
      </w:r>
      <w:r>
        <w:rPr>
          <w:color w:val="000000" w:themeColor="text1"/>
          <w:u w:color="000000" w:themeColor="text1"/>
        </w:rPr>
        <w:t>Wilburn Christmas</w:t>
      </w:r>
      <w:r w:rsidRPr="000B2375">
        <w:rPr>
          <w:color w:val="000000" w:themeColor="text1"/>
          <w:u w:color="000000" w:themeColor="text1"/>
        </w:rPr>
        <w:t xml:space="preserve"> was a son of the</w:t>
      </w:r>
      <w:r w:rsidR="00C34A2A">
        <w:rPr>
          <w:color w:val="000000" w:themeColor="text1"/>
          <w:u w:color="000000" w:themeColor="text1"/>
        </w:rPr>
        <w:t xml:space="preserve"> late Duncan Christmas and Bessie Bramlett Christmas</w:t>
      </w:r>
      <w:r>
        <w:rPr>
          <w:color w:val="000000" w:themeColor="text1"/>
          <w:u w:color="000000" w:themeColor="text1"/>
        </w:rPr>
        <w:t>; and</w:t>
      </w:r>
    </w:p>
    <w:p w:rsidR="00D20133" w:rsidRDefault="00D20133" w:rsidP="00455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20133" w:rsidRPr="000B2375" w:rsidRDefault="00D20133" w:rsidP="00D20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31BDD">
        <w:rPr>
          <w:color w:val="000000" w:themeColor="text1"/>
          <w:u w:color="000000" w:themeColor="text1"/>
        </w:rPr>
        <w:t xml:space="preserve">Mr. Christmas served for fifteen </w:t>
      </w:r>
      <w:r w:rsidRPr="000B2375">
        <w:rPr>
          <w:color w:val="000000" w:themeColor="text1"/>
          <w:u w:color="000000" w:themeColor="text1"/>
        </w:rPr>
        <w:t>years in law enforcement with the Bishopville Police Department and Lee County Sheriff</w:t>
      </w:r>
      <w:r w:rsidR="00037B17" w:rsidRPr="00037B17">
        <w:rPr>
          <w:color w:val="000000" w:themeColor="text1"/>
          <w:u w:color="000000" w:themeColor="text1"/>
        </w:rPr>
        <w:t>’</w:t>
      </w:r>
      <w:r w:rsidRPr="000B2375">
        <w:rPr>
          <w:color w:val="000000" w:themeColor="text1"/>
          <w:u w:color="000000" w:themeColor="text1"/>
        </w:rPr>
        <w:t>s Department</w:t>
      </w:r>
      <w:r w:rsidR="00131BDD">
        <w:rPr>
          <w:color w:val="000000" w:themeColor="text1"/>
          <w:u w:color="000000" w:themeColor="text1"/>
        </w:rPr>
        <w:t xml:space="preserve"> and </w:t>
      </w:r>
      <w:r w:rsidRPr="000B2375">
        <w:rPr>
          <w:color w:val="000000" w:themeColor="text1"/>
          <w:u w:color="000000" w:themeColor="text1"/>
        </w:rPr>
        <w:t>later worked as a</w:t>
      </w:r>
      <w:r w:rsidR="00131BDD">
        <w:rPr>
          <w:color w:val="000000" w:themeColor="text1"/>
          <w:u w:color="000000" w:themeColor="text1"/>
        </w:rPr>
        <w:t xml:space="preserve"> salesman for auto parts stores; and</w:t>
      </w:r>
    </w:p>
    <w:p w:rsidR="00D20133" w:rsidRPr="000B2375" w:rsidRDefault="00D20133" w:rsidP="00D20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BDD" w:rsidRDefault="00131BDD" w:rsidP="0013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B2375">
        <w:rPr>
          <w:color w:val="000000" w:themeColor="text1"/>
          <w:u w:color="000000" w:themeColor="text1"/>
        </w:rPr>
        <w:t xml:space="preserve">a member of Memorial Chapel </w:t>
      </w:r>
      <w:r>
        <w:rPr>
          <w:color w:val="000000" w:themeColor="text1"/>
          <w:u w:color="000000" w:themeColor="text1"/>
        </w:rPr>
        <w:t xml:space="preserve">Christian and Missionary Alliance </w:t>
      </w:r>
      <w:r w:rsidRPr="000B2375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>, Mr. Christmas was survived by his beloved wife, Mildred Dubose Christmas; and</w:t>
      </w:r>
    </w:p>
    <w:p w:rsidR="00131BDD" w:rsidRDefault="00131BDD" w:rsidP="0013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0133" w:rsidRDefault="00131BDD" w:rsidP="00455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he was also survived by his</w:t>
      </w:r>
      <w:r w:rsidR="00D20133" w:rsidRPr="000B2375">
        <w:rPr>
          <w:color w:val="000000" w:themeColor="text1"/>
          <w:u w:color="000000" w:themeColor="text1"/>
        </w:rPr>
        <w:t xml:space="preserve"> </w:t>
      </w:r>
      <w:r w:rsidR="00037B17">
        <w:rPr>
          <w:color w:val="000000" w:themeColor="text1"/>
          <w:u w:color="000000" w:themeColor="text1"/>
        </w:rPr>
        <w:t xml:space="preserve">fine </w:t>
      </w:r>
      <w:r w:rsidR="00D20133" w:rsidRPr="000B2375">
        <w:rPr>
          <w:color w:val="000000" w:themeColor="text1"/>
          <w:u w:color="000000" w:themeColor="text1"/>
        </w:rPr>
        <w:t xml:space="preserve">son, </w:t>
      </w:r>
      <w:r>
        <w:rPr>
          <w:color w:val="000000" w:themeColor="text1"/>
          <w:u w:color="000000" w:themeColor="text1"/>
        </w:rPr>
        <w:t>Sammy Christmas of Sumter and his wife, Sheila.  He was blessed with the love of four grandchildren: Victoria Bundy, Chad Touchberry, Kellee Christmas, and Ashley Baker.  They blessed him with two g</w:t>
      </w:r>
      <w:r w:rsidR="00D20133" w:rsidRPr="000B2375">
        <w:rPr>
          <w:color w:val="000000" w:themeColor="text1"/>
          <w:u w:color="000000" w:themeColor="text1"/>
        </w:rPr>
        <w:t>reat</w:t>
      </w:r>
      <w:r w:rsidR="00037B17">
        <w:rPr>
          <w:color w:val="000000" w:themeColor="text1"/>
          <w:u w:color="000000" w:themeColor="text1"/>
        </w:rPr>
        <w:noBreakHyphen/>
      </w:r>
      <w:r w:rsidR="00D20133" w:rsidRPr="000B2375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, Landon Touchberry and C</w:t>
      </w:r>
      <w:r w:rsidR="00C34A2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le Touchberry; and</w:t>
      </w:r>
    </w:p>
    <w:p w:rsidR="00D20133" w:rsidRDefault="00D20133" w:rsidP="00455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24F7" w:rsidRDefault="00D20133" w:rsidP="00D20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members of the South Carolina House of Representatives are grateful for the life and </w:t>
      </w:r>
      <w:r w:rsidR="00037B17">
        <w:t>service</w:t>
      </w:r>
      <w:r>
        <w:t xml:space="preserve"> of </w:t>
      </w:r>
      <w:r w:rsidRPr="000B2375">
        <w:rPr>
          <w:color w:val="000000" w:themeColor="text1"/>
          <w:u w:color="000000" w:themeColor="text1"/>
        </w:rPr>
        <w:t>Wilburn Christmas</w:t>
      </w:r>
      <w:r>
        <w:t xml:space="preserve"> and for the example of kindness he set for all who knew him</w:t>
      </w:r>
      <w:r w:rsidR="003724F7">
        <w:t>.  Now, therefore,</w:t>
      </w:r>
    </w:p>
    <w:p w:rsidR="003724F7" w:rsidRDefault="003724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4F7" w:rsidRDefault="003724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724F7" w:rsidRDefault="003724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133" w:rsidRDefault="003724F7" w:rsidP="00455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D20133">
        <w:t xml:space="preserve"> </w:t>
      </w:r>
      <w:r w:rsidR="00D20133" w:rsidRPr="00C90AA3">
        <w:t xml:space="preserve">the members of the South Carolina House of Representatives, by this resolution, </w:t>
      </w:r>
      <w:r w:rsidR="00D20133">
        <w:t xml:space="preserve">express their profound sorrow upon the passing of </w:t>
      </w:r>
      <w:r w:rsidR="00D20133" w:rsidRPr="000B2375">
        <w:rPr>
          <w:color w:val="000000" w:themeColor="text1"/>
          <w:u w:color="000000" w:themeColor="text1"/>
        </w:rPr>
        <w:t>Wilburn Samuel Christmas</w:t>
      </w:r>
      <w:r w:rsidR="00D20133">
        <w:t xml:space="preserve"> of </w:t>
      </w:r>
      <w:r w:rsidR="00131BDD">
        <w:t>Lee</w:t>
      </w:r>
      <w:r w:rsidR="00D20133">
        <w:t xml:space="preserve"> County</w:t>
      </w:r>
      <w:r w:rsidR="00D20133">
        <w:rPr>
          <w:color w:val="000000" w:themeColor="text1"/>
          <w:u w:color="000000" w:themeColor="text1"/>
        </w:rPr>
        <w:t xml:space="preserve"> </w:t>
      </w:r>
      <w:r w:rsidR="00D20133">
        <w:t>and extend their deepest sympathy to his large and loving family and his many friends.</w:t>
      </w:r>
    </w:p>
    <w:p w:rsidR="00D20133" w:rsidRDefault="00D20133" w:rsidP="00455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24F7" w:rsidRDefault="00D20133" w:rsidP="00D20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0B2375">
        <w:rPr>
          <w:color w:val="000000" w:themeColor="text1"/>
          <w:u w:color="000000" w:themeColor="text1"/>
        </w:rPr>
        <w:t>Wilburn Samuel Christmas</w:t>
      </w:r>
      <w:r>
        <w:t>.</w:t>
      </w:r>
    </w:p>
    <w:p w:rsidR="00F43AFA" w:rsidRDefault="00037B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1781" w:rsidRDefault="00291781" w:rsidP="00291781">
      <w:pPr>
        <w:suppressAutoHyphens/>
      </w:pPr>
    </w:p>
    <w:sectPr w:rsidR="00291781" w:rsidSect="0029178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7B17" w:rsidRDefault="00037B17" w:rsidP="009F0C77">
      <w:r>
        <w:separator/>
      </w:r>
    </w:p>
  </w:endnote>
  <w:endnote w:type="continuationSeparator" w:id="0">
    <w:p w:rsidR="00037B17" w:rsidRDefault="00037B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E199DF-5874-4D02-86CE-3A68AD3A22D7}"/>
    <w:embedBold r:id="rId2" w:fontKey="{6D416FC7-CAF7-4379-9C99-C027041324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92F3DC-B505-4BC5-B1FA-08B8B028A00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8DC8F11-7AED-432D-85DA-1DC338B311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DE95B6B-7F50-4BDC-91EA-5AD171B542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781" w:rsidRPr="00455C83" w:rsidRDefault="00291781" w:rsidP="00455C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C6DF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7B17" w:rsidRDefault="00037B17" w:rsidP="009F0C77">
      <w:r>
        <w:separator/>
      </w:r>
    </w:p>
  </w:footnote>
  <w:footnote w:type="continuationSeparator" w:id="0">
    <w:p w:rsidR="00037B17" w:rsidRDefault="00037B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82CM15"/>
    <w:docVar w:name="CoverBillType" w:val="r"/>
    <w:docVar w:name="docpath" w:val="L:\Council\bills\GM\24482CM15.DOCX"/>
    <w:docVar w:name="dvBillNumber" w:val="43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724F7"/>
    <w:rsid w:val="00011869"/>
    <w:rsid w:val="00015CD6"/>
    <w:rsid w:val="00037B17"/>
    <w:rsid w:val="000604C8"/>
    <w:rsid w:val="000E1785"/>
    <w:rsid w:val="000F40FA"/>
    <w:rsid w:val="0010776B"/>
    <w:rsid w:val="00131BDD"/>
    <w:rsid w:val="00133E66"/>
    <w:rsid w:val="001435A3"/>
    <w:rsid w:val="00146ED3"/>
    <w:rsid w:val="00151044"/>
    <w:rsid w:val="001C33B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1781"/>
    <w:rsid w:val="002E5912"/>
    <w:rsid w:val="00301B21"/>
    <w:rsid w:val="00325348"/>
    <w:rsid w:val="0032732C"/>
    <w:rsid w:val="00336AD0"/>
    <w:rsid w:val="0037079A"/>
    <w:rsid w:val="003724F7"/>
    <w:rsid w:val="003C4DAB"/>
    <w:rsid w:val="003C6DFA"/>
    <w:rsid w:val="003D01E8"/>
    <w:rsid w:val="003E5288"/>
    <w:rsid w:val="003F6D79"/>
    <w:rsid w:val="0041760A"/>
    <w:rsid w:val="00417C01"/>
    <w:rsid w:val="004403BD"/>
    <w:rsid w:val="00455C83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015D2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05E8"/>
    <w:rsid w:val="00C0345E"/>
    <w:rsid w:val="00C3483A"/>
    <w:rsid w:val="00C34A2A"/>
    <w:rsid w:val="00C74E9D"/>
    <w:rsid w:val="00C82FD3"/>
    <w:rsid w:val="00C92819"/>
    <w:rsid w:val="00CA52DE"/>
    <w:rsid w:val="00CC6B7B"/>
    <w:rsid w:val="00CD2089"/>
    <w:rsid w:val="00D20133"/>
    <w:rsid w:val="00D73A67"/>
    <w:rsid w:val="00D970A9"/>
    <w:rsid w:val="00DF3845"/>
    <w:rsid w:val="00E41911"/>
    <w:rsid w:val="00E92EEF"/>
    <w:rsid w:val="00EF2368"/>
    <w:rsid w:val="00F24442"/>
    <w:rsid w:val="00F43AFA"/>
    <w:rsid w:val="00F50AE3"/>
    <w:rsid w:val="00F55BB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86CC75-2956-42D2-8A0D-26086F433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7B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B1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91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3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0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334_201506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3920F-631A-4476-94B7-665C9A86E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567</Words>
  <Characters>3238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4334: Wilburn Samuel Christmas - South Carolina Legislature Online</dc:title>
  <dc:creator>Gail Pinckney Moore</dc:creator>
  <cp:lastModifiedBy>N Cumfer</cp:lastModifiedBy>
  <cp:revision>2</cp:revision>
  <cp:lastPrinted>2015-06-04T14:11:00Z</cp:lastPrinted>
  <dcterms:created xsi:type="dcterms:W3CDTF">2016-12-02T19:06:00Z</dcterms:created>
  <dcterms:modified xsi:type="dcterms:W3CDTF">2016-12-02T19:06:00Z</dcterms:modified>
</cp:coreProperties>
</file>