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5C6" w:rsidRDefault="00EA55C6" w:rsidP="00EA55C6">
      <w:pPr>
        <w:widowControl w:val="0"/>
        <w:jc w:val="center"/>
      </w:pPr>
      <w:bookmarkStart w:id="0" w:name="_GoBack"/>
      <w:bookmarkEnd w:id="0"/>
      <w:r w:rsidRPr="00EA55C6">
        <w:rPr>
          <w:b/>
        </w:rPr>
        <w:t>South Carolina General Assembly</w:t>
      </w:r>
    </w:p>
    <w:p w:rsidR="00EA55C6" w:rsidRDefault="00EA55C6" w:rsidP="00EA55C6">
      <w:pPr>
        <w:widowControl w:val="0"/>
        <w:jc w:val="center"/>
      </w:pPr>
      <w:r>
        <w:t>121st Session, 2015-2016</w:t>
      </w:r>
    </w:p>
    <w:p w:rsidR="00EA55C6" w:rsidRDefault="00EA55C6" w:rsidP="00EA55C6">
      <w:pPr>
        <w:widowControl w:val="0"/>
        <w:jc w:val="left"/>
      </w:pPr>
    </w:p>
    <w:p w:rsidR="00EA55C6" w:rsidRDefault="00EA55C6" w:rsidP="00EA55C6">
      <w:pPr>
        <w:widowControl w:val="0"/>
        <w:jc w:val="left"/>
        <w:rPr>
          <w:b/>
        </w:rPr>
      </w:pPr>
      <w:r w:rsidRPr="00EA55C6">
        <w:rPr>
          <w:b/>
        </w:rPr>
        <w:t>H. 4366</w:t>
      </w:r>
    </w:p>
    <w:p w:rsidR="00EA55C6" w:rsidRDefault="00EA55C6" w:rsidP="00EA55C6">
      <w:pPr>
        <w:widowControl w:val="0"/>
        <w:jc w:val="left"/>
        <w:rPr>
          <w:b/>
        </w:rPr>
      </w:pPr>
    </w:p>
    <w:p w:rsidR="00EA55C6" w:rsidRDefault="00EA55C6" w:rsidP="00EA55C6">
      <w:pPr>
        <w:widowControl w:val="0"/>
        <w:jc w:val="left"/>
      </w:pPr>
      <w:r w:rsidRPr="00EA55C6">
        <w:rPr>
          <w:b/>
        </w:rPr>
        <w:t>STATUS INFORMATION</w:t>
      </w:r>
    </w:p>
    <w:p w:rsidR="00EA55C6" w:rsidRDefault="00EA55C6" w:rsidP="00EA55C6">
      <w:pPr>
        <w:widowControl w:val="0"/>
        <w:jc w:val="left"/>
      </w:pPr>
    </w:p>
    <w:p w:rsidR="00EA55C6" w:rsidRDefault="00EA55C6" w:rsidP="00EA55C6">
      <w:pPr>
        <w:widowControl w:val="0"/>
        <w:jc w:val="left"/>
      </w:pPr>
      <w:r>
        <w:t>General Bill</w:t>
      </w:r>
    </w:p>
    <w:p w:rsidR="00EA55C6" w:rsidRDefault="00EA55C6" w:rsidP="00EA55C6">
      <w:pPr>
        <w:widowControl w:val="0"/>
        <w:jc w:val="left"/>
      </w:pPr>
      <w:r>
        <w:t>Sponsors: Reps. Brannon, Whipper, Clary, Gilliard, Kirby, Alexander, R.L. Brown, Henegan and Mack</w:t>
      </w:r>
    </w:p>
    <w:p w:rsidR="00EA55C6" w:rsidRDefault="00EA55C6" w:rsidP="00EA55C6">
      <w:pPr>
        <w:widowControl w:val="0"/>
        <w:jc w:val="left"/>
      </w:pPr>
      <w:r>
        <w:t>Document Path: l:\council\bills\bh\26323ab15.docx</w:t>
      </w:r>
    </w:p>
    <w:p w:rsidR="00844F65" w:rsidRDefault="00844F65" w:rsidP="00EA55C6">
      <w:pPr>
        <w:widowControl w:val="0"/>
        <w:jc w:val="left"/>
      </w:pPr>
      <w:r>
        <w:t>Companion/Similar bill(s): 897, 4365</w:t>
      </w:r>
    </w:p>
    <w:p w:rsidR="00EA55C6" w:rsidRDefault="00EA55C6" w:rsidP="00EA55C6">
      <w:pPr>
        <w:widowControl w:val="0"/>
        <w:jc w:val="left"/>
      </w:pPr>
    </w:p>
    <w:p w:rsidR="00EA55C6" w:rsidRDefault="00EA55C6" w:rsidP="00EA55C6">
      <w:pPr>
        <w:widowControl w:val="0"/>
        <w:jc w:val="left"/>
      </w:pPr>
      <w:r>
        <w:t>Introduced in the House on June 23, 2015</w:t>
      </w:r>
    </w:p>
    <w:p w:rsidR="00EA55C6" w:rsidRDefault="00EA55C6" w:rsidP="00EA55C6">
      <w:pPr>
        <w:widowControl w:val="0"/>
        <w:jc w:val="left"/>
      </w:pPr>
      <w:r>
        <w:t xml:space="preserve">Currently residing in the House Committee on </w:t>
      </w:r>
      <w:r w:rsidRPr="00EA55C6">
        <w:rPr>
          <w:b/>
        </w:rPr>
        <w:t>Judiciary</w:t>
      </w:r>
    </w:p>
    <w:p w:rsidR="00EA55C6" w:rsidRDefault="00EA55C6" w:rsidP="00EA55C6">
      <w:pPr>
        <w:widowControl w:val="0"/>
        <w:jc w:val="left"/>
      </w:pPr>
    </w:p>
    <w:p w:rsidR="00EA55C6" w:rsidRDefault="00EA55C6" w:rsidP="00EA55C6">
      <w:pPr>
        <w:widowControl w:val="0"/>
        <w:jc w:val="left"/>
      </w:pPr>
      <w:r>
        <w:t xml:space="preserve">Summary: </w:t>
      </w:r>
      <w:r w:rsidR="00CF5867">
        <w:t>Clementa C. Pinckney Act</w:t>
      </w:r>
    </w:p>
    <w:p w:rsidR="00EA55C6" w:rsidRDefault="00EA55C6" w:rsidP="00EA55C6">
      <w:pPr>
        <w:widowControl w:val="0"/>
        <w:jc w:val="left"/>
      </w:pPr>
    </w:p>
    <w:p w:rsidR="00EA55C6" w:rsidRDefault="00EA55C6" w:rsidP="00EA55C6">
      <w:pPr>
        <w:widowControl w:val="0"/>
        <w:jc w:val="left"/>
      </w:pPr>
    </w:p>
    <w:p w:rsidR="00EA55C6" w:rsidRDefault="00EA55C6" w:rsidP="00EA55C6">
      <w:pPr>
        <w:widowControl w:val="0"/>
        <w:tabs>
          <w:tab w:val="center" w:pos="590"/>
          <w:tab w:val="center" w:pos="1440"/>
          <w:tab w:val="left" w:pos="1872"/>
          <w:tab w:val="left" w:pos="9187"/>
        </w:tabs>
        <w:jc w:val="left"/>
      </w:pPr>
      <w:r w:rsidRPr="00EA55C6">
        <w:rPr>
          <w:b/>
        </w:rPr>
        <w:t>HISTORY OF LEGISLATIVE ACTIONS</w:t>
      </w:r>
    </w:p>
    <w:p w:rsidR="00EA55C6" w:rsidRDefault="00EA55C6" w:rsidP="00EA55C6">
      <w:pPr>
        <w:widowControl w:val="0"/>
        <w:tabs>
          <w:tab w:val="center" w:pos="590"/>
          <w:tab w:val="center" w:pos="1440"/>
          <w:tab w:val="left" w:pos="1872"/>
          <w:tab w:val="left" w:pos="9187"/>
        </w:tabs>
        <w:jc w:val="left"/>
      </w:pPr>
    </w:p>
    <w:p w:rsidR="00EA55C6" w:rsidRPr="00EA55C6" w:rsidRDefault="00EA55C6" w:rsidP="00EA55C6">
      <w:pPr>
        <w:widowControl w:val="0"/>
        <w:tabs>
          <w:tab w:val="center" w:pos="590"/>
          <w:tab w:val="center" w:pos="1440"/>
          <w:tab w:val="left" w:pos="1872"/>
          <w:tab w:val="left" w:pos="9187"/>
        </w:tabs>
        <w:jc w:val="left"/>
      </w:pPr>
      <w:r w:rsidRPr="00EA55C6">
        <w:rPr>
          <w:u w:val="single"/>
        </w:rPr>
        <w:tab/>
        <w:t>Date</w:t>
      </w:r>
      <w:r w:rsidRPr="00EA55C6">
        <w:rPr>
          <w:u w:val="single"/>
        </w:rPr>
        <w:tab/>
        <w:t>Body</w:t>
      </w:r>
      <w:r w:rsidRPr="00EA55C6">
        <w:rPr>
          <w:u w:val="single"/>
        </w:rPr>
        <w:tab/>
        <w:t>Action Description with journal page number</w:t>
      </w:r>
      <w:r w:rsidRPr="00EA55C6">
        <w:rPr>
          <w:u w:val="single"/>
        </w:rPr>
        <w:tab/>
      </w:r>
    </w:p>
    <w:p w:rsidR="00AE6C77" w:rsidRDefault="00AE6C77" w:rsidP="00AE6C77">
      <w:pPr>
        <w:widowControl w:val="0"/>
        <w:tabs>
          <w:tab w:val="right" w:pos="1008"/>
          <w:tab w:val="left" w:pos="1152"/>
          <w:tab w:val="left" w:pos="1872"/>
          <w:tab w:val="left" w:pos="9187"/>
        </w:tabs>
        <w:ind w:left="2088" w:hanging="2088"/>
        <w:jc w:val="left"/>
      </w:pPr>
      <w:r>
        <w:tab/>
        <w:t>6/23/2015</w:t>
      </w:r>
      <w:r>
        <w:tab/>
        <w:t>House</w:t>
      </w:r>
      <w:r>
        <w:tab/>
      </w:r>
      <w:r w:rsidRPr="00BA5C4F">
        <w:t>Introduced and read first time (</w:t>
      </w:r>
      <w:hyperlink r:id="rId7" w:history="1">
        <w:r w:rsidRPr="00557742">
          <w:rPr>
            <w:rStyle w:val="Hyperlink"/>
          </w:rPr>
          <w:t>House Journal</w:t>
        </w:r>
        <w:r w:rsidRPr="00557742">
          <w:rPr>
            <w:rStyle w:val="Hyperlink"/>
          </w:rPr>
          <w:noBreakHyphen/>
          <w:t>page 16</w:t>
        </w:r>
      </w:hyperlink>
      <w:r w:rsidRPr="00BA5C4F">
        <w:t>)</w:t>
      </w:r>
    </w:p>
    <w:p w:rsidR="00AE6C77" w:rsidRDefault="00AE6C77" w:rsidP="00AE6C77">
      <w:pPr>
        <w:widowControl w:val="0"/>
        <w:tabs>
          <w:tab w:val="right" w:pos="1008"/>
          <w:tab w:val="left" w:pos="1152"/>
          <w:tab w:val="left" w:pos="1872"/>
          <w:tab w:val="left" w:pos="9187"/>
        </w:tabs>
        <w:ind w:left="2088" w:hanging="2088"/>
        <w:jc w:val="left"/>
      </w:pPr>
      <w:r>
        <w:tab/>
        <w:t>6/23/2015</w:t>
      </w:r>
      <w:r>
        <w:tab/>
        <w:t>House</w:t>
      </w:r>
      <w:r>
        <w:tab/>
      </w:r>
      <w:r w:rsidRPr="00BA5C4F">
        <w:t>Ref</w:t>
      </w:r>
      <w:r>
        <w:t xml:space="preserve">erred to Committee on </w:t>
      </w:r>
      <w:r w:rsidRPr="00BA5C4F">
        <w:rPr>
          <w:b/>
        </w:rPr>
        <w:t>Judiciary</w:t>
      </w:r>
      <w:r>
        <w:t xml:space="preserve"> </w:t>
      </w:r>
      <w:r w:rsidRPr="00BA5C4F">
        <w:t>(</w:t>
      </w:r>
      <w:hyperlink r:id="rId8" w:history="1">
        <w:r w:rsidRPr="00557742">
          <w:rPr>
            <w:rStyle w:val="Hyperlink"/>
          </w:rPr>
          <w:t>House Journal</w:t>
        </w:r>
        <w:r w:rsidRPr="00557742">
          <w:rPr>
            <w:rStyle w:val="Hyperlink"/>
          </w:rPr>
          <w:noBreakHyphen/>
          <w:t>page 16</w:t>
        </w:r>
      </w:hyperlink>
      <w:r w:rsidRPr="00BA5C4F">
        <w:t>)</w:t>
      </w:r>
    </w:p>
    <w:p w:rsidR="00AE6C77" w:rsidRDefault="00AE6C77" w:rsidP="00AE6C77">
      <w:pPr>
        <w:widowControl w:val="0"/>
        <w:tabs>
          <w:tab w:val="right" w:pos="1008"/>
          <w:tab w:val="left" w:pos="1152"/>
          <w:tab w:val="left" w:pos="1872"/>
          <w:tab w:val="left" w:pos="9187"/>
        </w:tabs>
        <w:ind w:left="2088" w:hanging="2088"/>
        <w:jc w:val="left"/>
      </w:pPr>
    </w:p>
    <w:p w:rsidR="00EA55C6" w:rsidRDefault="00EA55C6" w:rsidP="00EA55C6">
      <w:pPr>
        <w:widowControl w:val="0"/>
        <w:tabs>
          <w:tab w:val="right" w:pos="1008"/>
          <w:tab w:val="left" w:pos="1152"/>
          <w:tab w:val="left" w:pos="1872"/>
          <w:tab w:val="left" w:pos="9187"/>
        </w:tabs>
        <w:ind w:left="2088" w:hanging="2088"/>
        <w:jc w:val="left"/>
      </w:pPr>
      <w:r>
        <w:t xml:space="preserve">View the latest </w:t>
      </w:r>
      <w:hyperlink r:id="rId9" w:history="1">
        <w:r w:rsidRPr="00EA55C6">
          <w:rPr>
            <w:rStyle w:val="Hyperlink"/>
          </w:rPr>
          <w:t>legislative information</w:t>
        </w:r>
      </w:hyperlink>
      <w:r>
        <w:t xml:space="preserve"> at the website</w:t>
      </w:r>
    </w:p>
    <w:p w:rsidR="00EA55C6" w:rsidRDefault="00EA55C6" w:rsidP="00EA55C6">
      <w:pPr>
        <w:widowControl w:val="0"/>
        <w:tabs>
          <w:tab w:val="right" w:pos="1008"/>
          <w:tab w:val="left" w:pos="1152"/>
          <w:tab w:val="left" w:pos="1872"/>
          <w:tab w:val="left" w:pos="9187"/>
        </w:tabs>
        <w:ind w:left="2088" w:hanging="2088"/>
        <w:jc w:val="left"/>
      </w:pPr>
    </w:p>
    <w:p w:rsidR="00EA55C6" w:rsidRPr="00EA55C6" w:rsidRDefault="00EA55C6" w:rsidP="00EA55C6">
      <w:pPr>
        <w:widowControl w:val="0"/>
        <w:tabs>
          <w:tab w:val="right" w:pos="1008"/>
          <w:tab w:val="left" w:pos="1152"/>
          <w:tab w:val="left" w:pos="1872"/>
          <w:tab w:val="left" w:pos="9187"/>
        </w:tabs>
        <w:ind w:left="2088" w:hanging="2088"/>
        <w:jc w:val="left"/>
      </w:pPr>
    </w:p>
    <w:p w:rsidR="00EA55C6" w:rsidRDefault="00EA55C6" w:rsidP="00EA55C6">
      <w:pPr>
        <w:widowControl w:val="0"/>
        <w:jc w:val="left"/>
      </w:pPr>
      <w:r w:rsidRPr="00EA55C6">
        <w:rPr>
          <w:b/>
        </w:rPr>
        <w:t>VERSIONS OF THIS BILL</w:t>
      </w:r>
    </w:p>
    <w:p w:rsidR="00EA55C6" w:rsidRDefault="00EA55C6" w:rsidP="00EA55C6">
      <w:pPr>
        <w:widowControl w:val="0"/>
        <w:jc w:val="left"/>
      </w:pPr>
    </w:p>
    <w:p w:rsidR="00EA55C6" w:rsidRDefault="00557742" w:rsidP="00EA55C6">
      <w:pPr>
        <w:widowControl w:val="0"/>
        <w:jc w:val="left"/>
      </w:pPr>
      <w:hyperlink r:id="rId10" w:history="1">
        <w:r w:rsidR="00EA55C6">
          <w:rPr>
            <w:rStyle w:val="Hyperlink"/>
          </w:rPr>
          <w:t>6/23/2015</w:t>
        </w:r>
      </w:hyperlink>
    </w:p>
    <w:p w:rsidR="00EA55C6" w:rsidRDefault="00EA55C6" w:rsidP="00EA55C6"/>
    <w:p w:rsidR="00EA55C6" w:rsidRDefault="00EA55C6" w:rsidP="00EA55C6">
      <w:pPr>
        <w:sectPr w:rsidR="00EA55C6" w:rsidSect="00EA55C6">
          <w:pgSz w:w="12240" w:h="15840" w:code="1"/>
          <w:pgMar w:top="1080" w:right="1440" w:bottom="1080" w:left="1440" w:header="720" w:footer="720" w:gutter="0"/>
          <w:cols w:space="720"/>
          <w:noEndnote/>
          <w:docGrid w:linePitch="360"/>
        </w:sectPr>
      </w:pPr>
    </w:p>
    <w:p w:rsidR="000977C2" w:rsidRDefault="000977C2"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4D" w:rsidRDefault="004B784D" w:rsidP="004B7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8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0521B">
        <w:t>THE CODE OF LAWS OF SOUTH CAROLINA, 1976, TO ENACT THE “CLEMENTA C. PINCKNEY ACT OF 2015”</w:t>
      </w:r>
      <w:r w:rsidR="009A4D9D">
        <w:t>;</w:t>
      </w:r>
      <w:r w:rsidR="00E53DCF">
        <w:t xml:space="preserve"> TO AMEND </w:t>
      </w:r>
      <w:r w:rsidR="0000521B">
        <w:t>SECTION 1</w:t>
      </w:r>
      <w:r w:rsidR="00A863CA">
        <w:noBreakHyphen/>
      </w:r>
      <w:r w:rsidR="0000521B">
        <w:t>10</w:t>
      </w:r>
      <w:r w:rsidR="00A863CA">
        <w:noBreakHyphen/>
      </w:r>
      <w:r w:rsidR="0000521B">
        <w:t xml:space="preserve">10, </w:t>
      </w:r>
      <w:r>
        <w:t>RELATING TO THE PLACEMENT OF THE CONFEDERATE FLAG ON THE GROUNDS OF THE CAPITOL COMPLEX, SO AS TO PROHIBIT THE PLACEMENT OF ANY CONFEDERATE FLAG ON THE GROUNDS OF THE CAPITOL COMPLEX, AND TO REMOVE THE CURRENT CONFEDERATE FLAG FLOWN ON THE SOUTH SIDE OF THE CONFEDERATE SOLDIER MONUMENT.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21B" w:rsidRDefault="00005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21B" w:rsidRDefault="00005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w:t>
      </w:r>
      <w:r w:rsidR="00C22D61">
        <w:t>ust</w:t>
      </w:r>
      <w:r>
        <w:t xml:space="preserve"> be known and may be cited as the “Clementa C. Pinckney Act of 2015”.</w:t>
      </w: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21B">
        <w:t>2</w:t>
      </w:r>
      <w:r>
        <w:t>.</w:t>
      </w:r>
      <w:r>
        <w:tab/>
      </w:r>
      <w:r w:rsidR="00DB5D38">
        <w:t>Section 1</w:t>
      </w:r>
      <w:r w:rsidR="00A863CA">
        <w:noBreakHyphen/>
      </w:r>
      <w:r w:rsidR="00DB5D38">
        <w:t>10</w:t>
      </w:r>
      <w:r w:rsidR="00A863CA">
        <w:noBreakHyphen/>
      </w:r>
      <w:r w:rsidR="00DB5D38">
        <w:t>10</w:t>
      </w:r>
      <w:r w:rsidR="00A863CA">
        <w:t xml:space="preserve">(A) </w:t>
      </w:r>
      <w:r w:rsidR="00DB5D38">
        <w:t>of the 1976 Code is amended to read:</w:t>
      </w:r>
    </w:p>
    <w:p w:rsidR="00DB5D38" w:rsidRDefault="00DB5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38" w:rsidRDefault="00DB5D38"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92F58">
        <w:t>(A)</w:t>
      </w:r>
      <w:r>
        <w:rPr>
          <w:u w:val="single"/>
        </w:rPr>
        <w:t>(1)</w:t>
      </w:r>
      <w:r>
        <w:tab/>
      </w:r>
      <w:r w:rsidRPr="00D92F58">
        <w:t xml:space="preserve">As of </w:t>
      </w:r>
      <w:r w:rsidRPr="0000521B">
        <w:rPr>
          <w:strike/>
        </w:rPr>
        <w:t>12:00 noon on</w:t>
      </w:r>
      <w:r w:rsidRPr="00D92F58">
        <w:t xml:space="preserve"> the effective date of this </w:t>
      </w:r>
      <w:r w:rsidRPr="00406ADB">
        <w:rPr>
          <w:strike/>
        </w:rPr>
        <w:t>act</w:t>
      </w:r>
      <w:r w:rsidR="00406ADB">
        <w:t xml:space="preserve"> </w:t>
      </w:r>
      <w:r w:rsidR="00406ADB">
        <w:rPr>
          <w:u w:val="single"/>
        </w:rPr>
        <w:t>section</w:t>
      </w:r>
      <w:r w:rsidR="00406ADB">
        <w:t xml:space="preserve">, </w:t>
      </w:r>
      <w:r w:rsidRPr="00D92F58">
        <w:t xml:space="preserve">and permanently </w:t>
      </w:r>
      <w:r w:rsidRPr="00406ADB">
        <w:rPr>
          <w:strike/>
        </w:rPr>
        <w:t>thereafter</w:t>
      </w:r>
      <w:r w:rsidR="00406ADB">
        <w:t xml:space="preserve"> </w:t>
      </w:r>
      <w:r w:rsidR="00406ADB">
        <w:rPr>
          <w:u w:val="single"/>
        </w:rPr>
        <w:t>after that time</w:t>
      </w:r>
      <w:r w:rsidR="00406ADB">
        <w:t xml:space="preserve">, </w:t>
      </w:r>
      <w:r w:rsidRPr="00D92F58">
        <w:t>the only flags authorized to be flown atop the dome of the State House, in the chambers of the Senate and House of Representatives, and on the grounds of the Capitol Complex shall be as authorized in this section.</w:t>
      </w:r>
    </w:p>
    <w:p w:rsidR="00DB5D38" w:rsidRPr="00406ADB" w:rsidRDefault="00406AD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(2)</w:t>
      </w:r>
      <w:r>
        <w:tab/>
      </w:r>
      <w:r w:rsidR="00DB5D38" w:rsidRPr="00D92F58">
        <w:t xml:space="preserve">The flags authorized to be flown atop the dome of the State House and in the chambers of the Senate and House of Representatives are the United States Flag and the South Carolina State Flag. </w:t>
      </w:r>
      <w:r w:rsidR="00DB5D38" w:rsidRPr="00406ADB">
        <w:rPr>
          <w:strike/>
        </w:rPr>
        <w:t xml:space="preserve">As of 12:00 noon on the effective date of this act, the flag authorized to be flown at a designated location on the grounds of the Capitol Complex is the South Carolina Infantry Battle Flag of </w:t>
      </w:r>
      <w:r w:rsidR="00DB5D38" w:rsidRPr="00406ADB">
        <w:rPr>
          <w:strike/>
        </w:rPr>
        <w:lastRenderedPageBreak/>
        <w:t>the Confederate States of America [the Battle Flag of the Army of Northern Virginia (General Robert E. Lee</w:t>
      </w:r>
      <w:r w:rsidR="00A863CA" w:rsidRPr="00A863CA">
        <w:rPr>
          <w:strike/>
        </w:rPr>
        <w:t>’</w:t>
      </w:r>
      <w:r w:rsidR="00DB5D38" w:rsidRPr="00406ADB">
        <w:rPr>
          <w:strike/>
        </w:rPr>
        <w:t>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DB5D38" w:rsidRDefault="00D30A6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0A6B">
        <w:tab/>
      </w:r>
      <w:r w:rsidR="00DB5D38" w:rsidRPr="00406ADB">
        <w:rPr>
          <w:strike/>
        </w:rPr>
        <w:t>The South Carolina Infantry Battle Flag of the Confederate States of America is square measuring fifty</w:t>
      </w:r>
      <w:r w:rsidR="00A863CA">
        <w:rPr>
          <w:strike/>
        </w:rPr>
        <w:noBreakHyphen/>
      </w:r>
      <w:r w:rsidR="00DB5D38" w:rsidRPr="00406ADB">
        <w:rPr>
          <w:strike/>
        </w:rPr>
        <w:t>two inches on each side, inclusive of the white border, with a St. Andrews Cross of blue, edged with white, with thirteen equal five</w:t>
      </w:r>
      <w:r w:rsidR="00A863CA">
        <w:rPr>
          <w:strike/>
        </w:rPr>
        <w:noBreakHyphen/>
      </w:r>
      <w:r w:rsidR="00DB5D38" w:rsidRPr="00406ADB">
        <w:rPr>
          <w:strike/>
        </w:rPr>
        <w:t>pointed stars, upon a red field, with the whole banner bordered in white. The blue arms of the cross are 7.5 inches wide and the white border around the flag proper is 1.5 inches wide. The stars are five</w:t>
      </w:r>
      <w:r w:rsidR="00A863CA">
        <w:rPr>
          <w:strike/>
        </w:rPr>
        <w:noBreakHyphen/>
      </w:r>
      <w:r w:rsidR="00DB5D38" w:rsidRPr="00406ADB">
        <w:rPr>
          <w:strike/>
        </w:rPr>
        <w:t>pointed, inscribed within a circle six inches in diameter, and are uniform in size.</w:t>
      </w:r>
    </w:p>
    <w:p w:rsidR="00406ADB" w:rsidRPr="0000521B" w:rsidRDefault="00406AD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D30A6B" w:rsidRPr="00D30A6B">
        <w:tab/>
      </w:r>
      <w:r>
        <w:rPr>
          <w:u w:val="single"/>
        </w:rPr>
        <w:t>Any confederate flag, including the South Carolina In</w:t>
      </w:r>
      <w:r w:rsidR="00E53DCF">
        <w:rPr>
          <w:u w:val="single"/>
        </w:rPr>
        <w:t xml:space="preserve">fantry Battle Flag of the Confederate </w:t>
      </w:r>
      <w:r>
        <w:rPr>
          <w:u w:val="single"/>
        </w:rPr>
        <w:t>States of America, must not be flown at any location on the grounds of the Capitol Complex.  The South Carolina Infantry Battle Flag of the Confederate States of America must be removed from its current location at the south side of the Confederate Soldier Monument on the effective date of this section, and permanently after that time.</w:t>
      </w:r>
      <w:r w:rsidR="0000521B">
        <w:rPr>
          <w:u w:val="single"/>
        </w:rPr>
        <w:t xml:space="preserve">  The flagpole located on the south side of the Confederate Soldier Monument also must be removed.</w:t>
      </w:r>
    </w:p>
    <w:p w:rsidR="00DB5D38" w:rsidRDefault="00406ADB" w:rsidP="00DB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DB5D38" w:rsidRPr="00D92F58">
        <w:t xml:space="preserve">From any funds appropriated to the </w:t>
      </w:r>
      <w:r w:rsidR="00DB5D38" w:rsidRPr="00E53DCF">
        <w:rPr>
          <w:strike/>
        </w:rPr>
        <w:t>Budget and Control Board, the Division of General Services of the Budget and Control Board</w:t>
      </w:r>
      <w:r w:rsidR="00E53DCF">
        <w:t xml:space="preserve"> </w:t>
      </w:r>
      <w:r w:rsidR="00E53DCF">
        <w:rPr>
          <w:u w:val="single"/>
        </w:rPr>
        <w:t>Department of Administration</w:t>
      </w:r>
      <w:r w:rsidR="00E53DCF">
        <w:t xml:space="preserve">, </w:t>
      </w:r>
      <w:r w:rsidR="00DB5D38" w:rsidRPr="00D92F58">
        <w:t xml:space="preserve">or its successor in interest, shall ensure that the flags authorized </w:t>
      </w:r>
      <w:r w:rsidR="00DB5D38" w:rsidRPr="00D30A6B">
        <w:rPr>
          <w:strike/>
        </w:rPr>
        <w:t>above shall</w:t>
      </w:r>
      <w:r w:rsidR="00DB5D38" w:rsidRPr="00D92F58">
        <w:t xml:space="preserve"> </w:t>
      </w:r>
      <w:r w:rsidR="00D30A6B">
        <w:rPr>
          <w:u w:val="single"/>
        </w:rPr>
        <w:t>pursuant to this subsection must</w:t>
      </w:r>
      <w:r w:rsidR="00D30A6B">
        <w:t xml:space="preserve"> </w:t>
      </w:r>
      <w:r w:rsidR="00DB5D38" w:rsidRPr="00D92F58">
        <w:t>be placed at all times as directed in this section and shall replace the flags at appropriate intervals as may be necessary due to wear.</w:t>
      </w:r>
      <w:r w:rsidR="00DB5D38">
        <w:t>”</w:t>
      </w: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816" w:rsidRDefault="00607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21B">
        <w:t>3</w:t>
      </w:r>
      <w:r>
        <w:t>.</w:t>
      </w:r>
      <w:r>
        <w:tab/>
        <w:t xml:space="preserve">This act takes effect </w:t>
      </w:r>
      <w:r w:rsidR="00DB5D38">
        <w:t xml:space="preserve">sixty days after </w:t>
      </w:r>
      <w:r>
        <w:t>approval by the Governor.</w:t>
      </w:r>
    </w:p>
    <w:p w:rsidR="009A7F4A" w:rsidRDefault="00A86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5C6" w:rsidRDefault="00EA55C6" w:rsidP="00EA55C6">
      <w:pPr>
        <w:suppressAutoHyphens/>
      </w:pPr>
    </w:p>
    <w:sectPr w:rsidR="00EA55C6" w:rsidSect="00EA55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ADB" w:rsidRDefault="00406ADB" w:rsidP="009F0C77">
      <w:r>
        <w:separator/>
      </w:r>
    </w:p>
  </w:endnote>
  <w:endnote w:type="continuationSeparator" w:id="0">
    <w:p w:rsidR="00406ADB" w:rsidRDefault="00406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1F329D-1B54-49F4-98C1-72427495B079}"/>
    <w:embedBold r:id="rId2" w:fontKey="{33856FAA-22C3-4871-8F8E-2E924C8448CD}"/>
  </w:font>
  <w:font w:name="Calibri">
    <w:panose1 w:val="020F0502020204030204"/>
    <w:charset w:val="00"/>
    <w:family w:val="swiss"/>
    <w:pitch w:val="variable"/>
    <w:sig w:usb0="E00002FF" w:usb1="4000ACFF" w:usb2="00000001" w:usb3="00000000" w:csb0="0000019F" w:csb1="00000000"/>
    <w:embedRegular r:id="rId3" w:fontKey="{7C6A1A2A-CFFB-4B86-99B6-15F86F0B0C22}"/>
  </w:font>
  <w:font w:name="Segoe UI">
    <w:panose1 w:val="020B0502040204020203"/>
    <w:charset w:val="00"/>
    <w:family w:val="swiss"/>
    <w:pitch w:val="variable"/>
    <w:sig w:usb0="E10022FF" w:usb1="C000E47F" w:usb2="00000029" w:usb3="00000000" w:csb0="000001DF" w:csb1="00000000"/>
    <w:embedRegular r:id="rId4" w:fontKey="{3BB6F1FA-A126-41EA-A48D-B78BD57CFE8D}"/>
  </w:font>
  <w:font w:name="Cambria">
    <w:panose1 w:val="02040503050406030204"/>
    <w:charset w:val="00"/>
    <w:family w:val="roman"/>
    <w:pitch w:val="variable"/>
    <w:sig w:usb0="E00002FF" w:usb1="400004FF" w:usb2="00000000" w:usb3="00000000" w:csb0="0000019F" w:csb1="00000000"/>
    <w:embedRegular r:id="rId5" w:fontKey="{AD3E3E41-6062-4647-B500-FDAD4BB77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5C6" w:rsidRPr="000977C2" w:rsidRDefault="00EA55C6" w:rsidP="000977C2">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sidR="005577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ADB" w:rsidRDefault="00406ADB" w:rsidP="009F0C77">
      <w:r>
        <w:separator/>
      </w:r>
    </w:p>
  </w:footnote>
  <w:footnote w:type="continuationSeparator" w:id="0">
    <w:p w:rsidR="00406ADB" w:rsidRDefault="00406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23AB15"/>
    <w:docVar w:name="CoverBillType" w:val="b"/>
    <w:docVar w:name="docpath" w:val="L:\Council\bills\BH\26323AB15.DOCX"/>
    <w:docVar w:name="dvBillNumber" w:val="4366"/>
    <w:docVar w:name="dvBillNumberPrefix" w:val="H. "/>
    <w:docVar w:name="dvOriginalBody" w:val="House"/>
    <w:docVar w:name="dvSteno" w:val="BH"/>
    <w:docVar w:name="NameofBody" w:val="h"/>
    <w:docVar w:name="vgroup2" w:val="Council"/>
  </w:docVars>
  <w:rsids>
    <w:rsidRoot w:val="00607816"/>
    <w:rsid w:val="0000521B"/>
    <w:rsid w:val="00011869"/>
    <w:rsid w:val="00015CD6"/>
    <w:rsid w:val="000977C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564F0"/>
    <w:rsid w:val="00284AAE"/>
    <w:rsid w:val="002E5912"/>
    <w:rsid w:val="00301B21"/>
    <w:rsid w:val="00325348"/>
    <w:rsid w:val="0032732C"/>
    <w:rsid w:val="00336AD0"/>
    <w:rsid w:val="0037079A"/>
    <w:rsid w:val="003C4DAB"/>
    <w:rsid w:val="003D01E8"/>
    <w:rsid w:val="003E5288"/>
    <w:rsid w:val="003F6D79"/>
    <w:rsid w:val="00406ADB"/>
    <w:rsid w:val="0041760A"/>
    <w:rsid w:val="00417C01"/>
    <w:rsid w:val="004403BD"/>
    <w:rsid w:val="00461441"/>
    <w:rsid w:val="004809EE"/>
    <w:rsid w:val="004B784D"/>
    <w:rsid w:val="004D045D"/>
    <w:rsid w:val="004E7D54"/>
    <w:rsid w:val="004F43F2"/>
    <w:rsid w:val="005273C6"/>
    <w:rsid w:val="00530A69"/>
    <w:rsid w:val="00545593"/>
    <w:rsid w:val="00557742"/>
    <w:rsid w:val="00577C6C"/>
    <w:rsid w:val="005C2FE2"/>
    <w:rsid w:val="005E2BC9"/>
    <w:rsid w:val="00605102"/>
    <w:rsid w:val="00607816"/>
    <w:rsid w:val="006215AA"/>
    <w:rsid w:val="006913C9"/>
    <w:rsid w:val="0069470D"/>
    <w:rsid w:val="006C6A1F"/>
    <w:rsid w:val="00734F00"/>
    <w:rsid w:val="007A70AE"/>
    <w:rsid w:val="008362E8"/>
    <w:rsid w:val="00844F65"/>
    <w:rsid w:val="008A1768"/>
    <w:rsid w:val="008F0F33"/>
    <w:rsid w:val="008F4429"/>
    <w:rsid w:val="0094021A"/>
    <w:rsid w:val="009A4D9D"/>
    <w:rsid w:val="009A7F4A"/>
    <w:rsid w:val="009B44AF"/>
    <w:rsid w:val="009C6A0B"/>
    <w:rsid w:val="009F0C77"/>
    <w:rsid w:val="009F4DD1"/>
    <w:rsid w:val="00A41684"/>
    <w:rsid w:val="00A64E80"/>
    <w:rsid w:val="00A72BCD"/>
    <w:rsid w:val="00A741D9"/>
    <w:rsid w:val="00A833AB"/>
    <w:rsid w:val="00A863CA"/>
    <w:rsid w:val="00A9741D"/>
    <w:rsid w:val="00AD4B17"/>
    <w:rsid w:val="00AE6C77"/>
    <w:rsid w:val="00B412D4"/>
    <w:rsid w:val="00BE3C22"/>
    <w:rsid w:val="00C0345E"/>
    <w:rsid w:val="00C22D61"/>
    <w:rsid w:val="00C3483A"/>
    <w:rsid w:val="00C74E9D"/>
    <w:rsid w:val="00C82FD3"/>
    <w:rsid w:val="00C92819"/>
    <w:rsid w:val="00CC66B6"/>
    <w:rsid w:val="00CC6B7B"/>
    <w:rsid w:val="00CD2089"/>
    <w:rsid w:val="00CF5867"/>
    <w:rsid w:val="00D30A6B"/>
    <w:rsid w:val="00D73A67"/>
    <w:rsid w:val="00D970A9"/>
    <w:rsid w:val="00DB5D38"/>
    <w:rsid w:val="00DF3845"/>
    <w:rsid w:val="00E41911"/>
    <w:rsid w:val="00E53DCF"/>
    <w:rsid w:val="00E92EEF"/>
    <w:rsid w:val="00EA55C6"/>
    <w:rsid w:val="00EF2368"/>
    <w:rsid w:val="00F24442"/>
    <w:rsid w:val="00F50AE3"/>
    <w:rsid w:val="00F656BA"/>
    <w:rsid w:val="00F67CF1"/>
    <w:rsid w:val="00F840F0"/>
    <w:rsid w:val="00F9774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A468F-062E-4B7A-B806-CB203AF1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5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D38"/>
    <w:rPr>
      <w:rFonts w:ascii="Segoe UI" w:eastAsia="Times New Roman" w:hAnsi="Segoe UI" w:cs="Segoe UI"/>
      <w:sz w:val="18"/>
      <w:szCs w:val="18"/>
    </w:rPr>
  </w:style>
  <w:style w:type="character" w:styleId="Hyperlink">
    <w:name w:val="Hyperlink"/>
    <w:basedOn w:val="DefaultParagraphFont"/>
    <w:uiPriority w:val="99"/>
    <w:unhideWhenUsed/>
    <w:rsid w:val="00EA5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66_2015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6DD2E-4244-4AB6-94E4-B55FA2B5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677</Words>
  <Characters>3861</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4366: Clementa C. Pinckney Act - South Carolina Legislature Online</dc:title>
  <dc:creator>%USERNAME%</dc:creator>
  <cp:lastModifiedBy>N Cumfer</cp:lastModifiedBy>
  <cp:revision>2</cp:revision>
  <cp:lastPrinted>2015-06-23T14:59:00Z</cp:lastPrinted>
  <dcterms:created xsi:type="dcterms:W3CDTF">2016-12-02T19:07:00Z</dcterms:created>
  <dcterms:modified xsi:type="dcterms:W3CDTF">2016-12-02T19:07:00Z</dcterms:modified>
</cp:coreProperties>
</file>