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115" w:rsidRDefault="00C13115" w:rsidP="00C13115">
      <w:pPr>
        <w:widowControl w:val="0"/>
        <w:jc w:val="center"/>
      </w:pPr>
      <w:bookmarkStart w:id="0" w:name="_GoBack"/>
      <w:bookmarkEnd w:id="0"/>
      <w:r w:rsidRPr="00C13115">
        <w:rPr>
          <w:b/>
        </w:rPr>
        <w:t>South Carolina General Assembly</w:t>
      </w:r>
    </w:p>
    <w:p w:rsidR="00C13115" w:rsidRDefault="00C13115" w:rsidP="00C13115">
      <w:pPr>
        <w:widowControl w:val="0"/>
        <w:jc w:val="center"/>
      </w:pPr>
      <w:r>
        <w:t>121st Session, 2015-2016</w:t>
      </w:r>
    </w:p>
    <w:p w:rsidR="00C13115" w:rsidRDefault="00C13115" w:rsidP="00C13115">
      <w:pPr>
        <w:widowControl w:val="0"/>
        <w:jc w:val="left"/>
      </w:pPr>
    </w:p>
    <w:p w:rsidR="00C13115" w:rsidRDefault="00C13115" w:rsidP="00C13115">
      <w:pPr>
        <w:widowControl w:val="0"/>
        <w:jc w:val="left"/>
        <w:rPr>
          <w:b/>
        </w:rPr>
      </w:pPr>
      <w:r w:rsidRPr="00C13115">
        <w:rPr>
          <w:b/>
        </w:rPr>
        <w:t>H. 4419</w:t>
      </w:r>
    </w:p>
    <w:p w:rsidR="00C13115" w:rsidRDefault="00C13115" w:rsidP="00C13115">
      <w:pPr>
        <w:widowControl w:val="0"/>
        <w:jc w:val="left"/>
        <w:rPr>
          <w:b/>
        </w:rPr>
      </w:pPr>
    </w:p>
    <w:p w:rsidR="00C13115" w:rsidRDefault="00C13115" w:rsidP="00C13115">
      <w:pPr>
        <w:widowControl w:val="0"/>
        <w:jc w:val="left"/>
      </w:pPr>
      <w:r w:rsidRPr="00C13115">
        <w:rPr>
          <w:b/>
        </w:rPr>
        <w:t>STATUS INFORMATION</w:t>
      </w:r>
    </w:p>
    <w:p w:rsidR="00C13115" w:rsidRDefault="00C13115" w:rsidP="00C13115">
      <w:pPr>
        <w:widowControl w:val="0"/>
        <w:jc w:val="left"/>
      </w:pPr>
    </w:p>
    <w:p w:rsidR="00C13115" w:rsidRDefault="00C13115" w:rsidP="00C13115">
      <w:pPr>
        <w:widowControl w:val="0"/>
        <w:jc w:val="left"/>
      </w:pPr>
      <w:r>
        <w:t>General Bill</w:t>
      </w:r>
    </w:p>
    <w:p w:rsidR="00C13115" w:rsidRDefault="004E0925" w:rsidP="00C13115">
      <w:pPr>
        <w:widowControl w:val="0"/>
        <w:jc w:val="left"/>
      </w:pPr>
      <w:r>
        <w:t>Sponsors: Reps. Gilliard and Henegan</w:t>
      </w:r>
    </w:p>
    <w:p w:rsidR="00C13115" w:rsidRDefault="00C13115" w:rsidP="00C13115">
      <w:pPr>
        <w:widowControl w:val="0"/>
        <w:jc w:val="left"/>
      </w:pPr>
      <w:r>
        <w:t>Document Path: l:\council\bills\bh\26349cm16.docx</w:t>
      </w:r>
    </w:p>
    <w:p w:rsidR="00C13115" w:rsidRDefault="00C13115" w:rsidP="00C13115">
      <w:pPr>
        <w:widowControl w:val="0"/>
        <w:jc w:val="left"/>
      </w:pPr>
    </w:p>
    <w:p w:rsidR="009D1E99" w:rsidRDefault="009D1E99" w:rsidP="00C13115">
      <w:pPr>
        <w:widowControl w:val="0"/>
        <w:jc w:val="left"/>
      </w:pPr>
      <w:r>
        <w:t>Introduced in the House on January 12, 2016</w:t>
      </w:r>
    </w:p>
    <w:p w:rsidR="009D1E99" w:rsidRPr="009D1E99" w:rsidRDefault="009D1E99" w:rsidP="00C13115">
      <w:pPr>
        <w:widowControl w:val="0"/>
        <w:jc w:val="left"/>
      </w:pPr>
      <w:r>
        <w:t xml:space="preserve">Currently residing in the House Committee on </w:t>
      </w:r>
      <w:r w:rsidRPr="009D1E99">
        <w:rPr>
          <w:b/>
        </w:rPr>
        <w:t>Judiciary</w:t>
      </w:r>
    </w:p>
    <w:p w:rsidR="009D1E99" w:rsidRDefault="009D1E99" w:rsidP="00C13115">
      <w:pPr>
        <w:widowControl w:val="0"/>
        <w:jc w:val="left"/>
      </w:pPr>
    </w:p>
    <w:p w:rsidR="00C13115" w:rsidRDefault="00C13115" w:rsidP="00C13115">
      <w:pPr>
        <w:widowControl w:val="0"/>
        <w:jc w:val="left"/>
      </w:pPr>
      <w:r>
        <w:t xml:space="preserve">Summary: </w:t>
      </w:r>
      <w:r w:rsidR="00D00A31">
        <w:t>Fraudulent Firearms Purchase Prevention</w:t>
      </w:r>
    </w:p>
    <w:p w:rsidR="00C13115" w:rsidRDefault="00C13115" w:rsidP="00C13115">
      <w:pPr>
        <w:widowControl w:val="0"/>
        <w:jc w:val="left"/>
      </w:pPr>
    </w:p>
    <w:p w:rsidR="00C13115" w:rsidRDefault="00C13115" w:rsidP="00C13115">
      <w:pPr>
        <w:widowControl w:val="0"/>
        <w:jc w:val="left"/>
      </w:pPr>
    </w:p>
    <w:p w:rsidR="00C13115" w:rsidRDefault="00C13115" w:rsidP="00C131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3115">
        <w:rPr>
          <w:b/>
        </w:rPr>
        <w:t>HISTORY OF LEGISLATIVE ACTIONS</w:t>
      </w:r>
    </w:p>
    <w:p w:rsidR="00C13115" w:rsidRDefault="00C13115" w:rsidP="00C131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13115" w:rsidRPr="00C13115" w:rsidRDefault="00C13115" w:rsidP="00C131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3115">
        <w:rPr>
          <w:u w:val="single"/>
        </w:rPr>
        <w:tab/>
        <w:t>Date</w:t>
      </w:r>
      <w:r w:rsidRPr="00C13115">
        <w:rPr>
          <w:u w:val="single"/>
        </w:rPr>
        <w:tab/>
        <w:t>Body</w:t>
      </w:r>
      <w:r w:rsidRPr="00C13115">
        <w:rPr>
          <w:u w:val="single"/>
        </w:rPr>
        <w:tab/>
        <w:t>Action Description with journal page number</w:t>
      </w:r>
      <w:r w:rsidRPr="00C13115">
        <w:rPr>
          <w:u w:val="single"/>
        </w:rPr>
        <w:tab/>
      </w:r>
    </w:p>
    <w:p w:rsidR="00044230" w:rsidRDefault="00044230" w:rsidP="000442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6434FB">
        <w:t>Prefiled</w:t>
      </w:r>
    </w:p>
    <w:p w:rsidR="00044230" w:rsidRDefault="00044230" w:rsidP="000442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6434FB">
        <w:t xml:space="preserve">Referred to Committee on </w:t>
      </w:r>
      <w:r w:rsidRPr="006434FB">
        <w:rPr>
          <w:b/>
        </w:rPr>
        <w:t>Judiciary</w:t>
      </w:r>
    </w:p>
    <w:p w:rsidR="00044230" w:rsidRDefault="00044230" w:rsidP="000442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6434FB">
        <w:t>Introduced and read first time (</w:t>
      </w:r>
      <w:hyperlink r:id="rId7" w:history="1">
        <w:r w:rsidRPr="00DD6FD9">
          <w:rPr>
            <w:rStyle w:val="Hyperlink"/>
          </w:rPr>
          <w:t>House Journal</w:t>
        </w:r>
        <w:r w:rsidRPr="00DD6FD9">
          <w:rPr>
            <w:rStyle w:val="Hyperlink"/>
          </w:rPr>
          <w:noBreakHyphen/>
          <w:t>page 61</w:t>
        </w:r>
      </w:hyperlink>
      <w:r w:rsidRPr="006434FB">
        <w:t>)</w:t>
      </w:r>
    </w:p>
    <w:p w:rsidR="00044230" w:rsidRDefault="00044230" w:rsidP="000442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6434FB">
        <w:t>Ref</w:t>
      </w:r>
      <w:r>
        <w:t xml:space="preserve">erred to Committee on </w:t>
      </w:r>
      <w:r w:rsidRPr="006434FB">
        <w:rPr>
          <w:b/>
        </w:rPr>
        <w:t>Judiciary</w:t>
      </w:r>
      <w:r>
        <w:t xml:space="preserve"> </w:t>
      </w:r>
      <w:r w:rsidRPr="006434FB">
        <w:t>(</w:t>
      </w:r>
      <w:hyperlink r:id="rId8" w:history="1">
        <w:r w:rsidRPr="00DD6FD9">
          <w:rPr>
            <w:rStyle w:val="Hyperlink"/>
          </w:rPr>
          <w:t>House Journal</w:t>
        </w:r>
        <w:r w:rsidRPr="00DD6FD9">
          <w:rPr>
            <w:rStyle w:val="Hyperlink"/>
          </w:rPr>
          <w:noBreakHyphen/>
          <w:t>page 61</w:t>
        </w:r>
      </w:hyperlink>
      <w:r w:rsidRPr="006434FB">
        <w:t>)</w:t>
      </w:r>
    </w:p>
    <w:p w:rsidR="00044230" w:rsidRDefault="00044230" w:rsidP="000442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3115" w:rsidRDefault="00C13115" w:rsidP="00C131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13115">
          <w:rPr>
            <w:rStyle w:val="Hyperlink"/>
          </w:rPr>
          <w:t>legislative information</w:t>
        </w:r>
      </w:hyperlink>
      <w:r>
        <w:t xml:space="preserve"> at the website</w:t>
      </w:r>
    </w:p>
    <w:p w:rsidR="00C13115" w:rsidRDefault="00C13115" w:rsidP="00C131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3115" w:rsidRPr="00C13115" w:rsidRDefault="00C13115" w:rsidP="00C131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3115" w:rsidRDefault="00C13115" w:rsidP="00C13115">
      <w:pPr>
        <w:widowControl w:val="0"/>
        <w:jc w:val="left"/>
      </w:pPr>
      <w:r w:rsidRPr="00C13115">
        <w:rPr>
          <w:b/>
        </w:rPr>
        <w:t>VERSIONS OF THIS BILL</w:t>
      </w:r>
    </w:p>
    <w:p w:rsidR="00C13115" w:rsidRDefault="00C13115" w:rsidP="00C13115">
      <w:pPr>
        <w:widowControl w:val="0"/>
        <w:jc w:val="left"/>
      </w:pPr>
    </w:p>
    <w:p w:rsidR="00C13115" w:rsidRDefault="00DD6FD9" w:rsidP="00C13115">
      <w:pPr>
        <w:widowControl w:val="0"/>
        <w:jc w:val="left"/>
      </w:pPr>
      <w:hyperlink r:id="rId10" w:history="1">
        <w:r w:rsidR="00C13115">
          <w:rPr>
            <w:rStyle w:val="Hyperlink"/>
          </w:rPr>
          <w:t>12/3/2015</w:t>
        </w:r>
      </w:hyperlink>
    </w:p>
    <w:p w:rsidR="00C13115" w:rsidRDefault="00C13115" w:rsidP="00C13115"/>
    <w:p w:rsidR="00C13115" w:rsidRDefault="00C13115" w:rsidP="00C13115">
      <w:pPr>
        <w:sectPr w:rsidR="00C13115" w:rsidSect="00C131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62461" w:rsidRDefault="00962461" w:rsidP="00FE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D7D" w:rsidRDefault="00FE0D7D" w:rsidP="00FE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D7D" w:rsidRDefault="00FE0D7D" w:rsidP="00FE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D7D" w:rsidRDefault="00FE0D7D" w:rsidP="00FE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D7D" w:rsidRDefault="00FE0D7D" w:rsidP="00FE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D7D" w:rsidRDefault="00FE0D7D" w:rsidP="00FE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D7D" w:rsidRDefault="00FE0D7D" w:rsidP="00FE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2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7B0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76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ARTICLE 9 TO CHAPTER 31, TITLE 23 SO AS TO PROVIDE THAT CERTAIN PERSONS WHO KNOWINGLY SOLICIT, PERSUADE, ENCOURAGE, OR ENTICE A LICENSED DEALER OR PRIVATE SELLER OF FIREARMS IN VIOLATION OF STATE </w:t>
      </w:r>
      <w:r w:rsidR="002B7BAE">
        <w:t>LAW</w:t>
      </w:r>
      <w:r>
        <w:t>, OR KNOWINGLY PROVIDE THAT PERSON WITH MATERIALLY FALSE INFORMATION TO DECEIVE HIM ABOUT THE LEGA</w:t>
      </w:r>
      <w:r w:rsidR="002B7BAE">
        <w:t>LITY OF A TRANSFER OF A FIREARM</w:t>
      </w:r>
      <w:r>
        <w:t>, OR WILFULLY PROCURE ANOTHER PERSON TO ENGAGE IN CERTAIN ILLEGAL ACTIVITIES ARE GUILTY OF A FELONY, TO PROVIDE PENALTIES, AND TO PROVIDE CERTAIN TERMS AND THEIR DEFINITIONS THAT RELATE TO THESE OFFENSES</w:t>
      </w:r>
      <w:r w:rsidR="00AD212A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7B01" w:rsidRDefault="00D97B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97B01" w:rsidRDefault="00D97B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6BA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345F">
        <w:t>SECTION</w:t>
      </w:r>
      <w:r w:rsidRPr="0007345F">
        <w:tab/>
        <w:t>1.</w:t>
      </w:r>
      <w:r w:rsidRPr="0007345F">
        <w:tab/>
        <w:t>Chapter 31, Title 23 of the 1976 Code is amended by adding:</w:t>
      </w:r>
    </w:p>
    <w:p w:rsidR="005D76BA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76BA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07345F">
        <w:t>“Article 9</w:t>
      </w:r>
    </w:p>
    <w:p w:rsidR="005D76BA" w:rsidRPr="0007345F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</w:p>
    <w:p w:rsidR="005D76BA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07345F">
        <w:t>Fraudulent Firearms Purchase Prevention</w:t>
      </w:r>
    </w:p>
    <w:p w:rsidR="005D76BA" w:rsidRPr="0007345F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</w:p>
    <w:p w:rsidR="005D76BA" w:rsidRPr="0007345F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345F">
        <w:tab/>
        <w:t>Section 23</w:t>
      </w:r>
      <w:r w:rsidRPr="0007345F">
        <w:noBreakHyphen/>
        <w:t>31</w:t>
      </w:r>
      <w:r w:rsidRPr="0007345F">
        <w:noBreakHyphen/>
        <w:t>700.</w:t>
      </w:r>
      <w:r w:rsidRPr="0007345F">
        <w:tab/>
        <w:t>(A)</w:t>
      </w:r>
      <w:r w:rsidRPr="0007345F">
        <w:tab/>
        <w:t>For purposes of this section:</w:t>
      </w:r>
    </w:p>
    <w:p w:rsidR="005D76BA" w:rsidRPr="0007345F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345F">
        <w:tab/>
      </w:r>
      <w:r w:rsidRPr="0007345F">
        <w:tab/>
        <w:t>(1)</w:t>
      </w:r>
      <w:r w:rsidRPr="0007345F">
        <w:tab/>
        <w:t>‘Licensed dealer’ means a person who is licensed pursuant to federal and state law to engage in the business of dealing in firearms.</w:t>
      </w:r>
    </w:p>
    <w:p w:rsidR="005D76BA" w:rsidRPr="0007345F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345F">
        <w:tab/>
      </w:r>
      <w:r w:rsidRPr="0007345F">
        <w:tab/>
        <w:t>(2)</w:t>
      </w:r>
      <w:r w:rsidRPr="0007345F">
        <w:tab/>
        <w:t>‘Private seller’ means a person who sells or offers for sale any firearm or ammunition in this State.</w:t>
      </w:r>
    </w:p>
    <w:p w:rsidR="005D76BA" w:rsidRPr="0007345F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345F">
        <w:lastRenderedPageBreak/>
        <w:tab/>
      </w:r>
      <w:r w:rsidRPr="0007345F">
        <w:tab/>
        <w:t>(</w:t>
      </w:r>
      <w:r w:rsidR="002B7BAE">
        <w:t>3</w:t>
      </w:r>
      <w:r w:rsidRPr="0007345F">
        <w:t>)</w:t>
      </w:r>
      <w:r w:rsidRPr="0007345F">
        <w:tab/>
        <w:t>‘Materially false information’ means information that portrays an illegal transaction as legal or a legal transaction as illegal.</w:t>
      </w:r>
    </w:p>
    <w:p w:rsidR="005D76BA" w:rsidRPr="0007345F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345F">
        <w:tab/>
        <w:t>(B)</w:t>
      </w:r>
      <w:r w:rsidRPr="0007345F">
        <w:tab/>
        <w:t>It is unlawful for a person to knowingly solicit, persuade, encourage or entice a licensed dealer or private seller of firearms to transfer a firearm under circumstances which the person knows would violate the laws of this State.</w:t>
      </w:r>
    </w:p>
    <w:p w:rsidR="005D76BA" w:rsidRPr="0007345F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345F">
        <w:tab/>
        <w:t>(C)</w:t>
      </w:r>
      <w:r w:rsidRPr="0007345F">
        <w:tab/>
        <w:t>It is unlawful for a person to knowingly provide to a licensed dealer or private seller of firearms materially false information with intent to deceive the dealer or seller about the lega</w:t>
      </w:r>
      <w:r w:rsidR="002B7BAE">
        <w:t>lity of a transfer of a firearm</w:t>
      </w:r>
      <w:r w:rsidRPr="0007345F">
        <w:t>.</w:t>
      </w:r>
    </w:p>
    <w:p w:rsidR="005D76BA" w:rsidRPr="0007345F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345F">
        <w:tab/>
        <w:t>(D)</w:t>
      </w:r>
      <w:r w:rsidRPr="0007345F">
        <w:tab/>
        <w:t>It is unlawful for a person to wilfully procure another person to engage in conduct prohibited by this section.</w:t>
      </w:r>
    </w:p>
    <w:p w:rsidR="005D76BA" w:rsidRPr="0007345F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345F">
        <w:tab/>
        <w:t>(E)</w:t>
      </w:r>
      <w:r w:rsidRPr="0007345F">
        <w:tab/>
        <w:t xml:space="preserve">This section does not apply to a law enforcement officer certified by </w:t>
      </w:r>
      <w:r w:rsidR="002B7BAE">
        <w:t xml:space="preserve">a </w:t>
      </w:r>
      <w:r w:rsidRPr="0007345F">
        <w:t xml:space="preserve">law enforcement </w:t>
      </w:r>
      <w:r w:rsidR="002B7BAE">
        <w:t xml:space="preserve">agency </w:t>
      </w:r>
      <w:r w:rsidRPr="0007345F">
        <w:t xml:space="preserve">of South Carolina acting in his official capacity or to a person acting at the direction of a law enforcement officer certified by </w:t>
      </w:r>
      <w:r w:rsidR="002B7BAE">
        <w:t xml:space="preserve">a </w:t>
      </w:r>
      <w:r w:rsidRPr="0007345F">
        <w:t xml:space="preserve">law enforcement </w:t>
      </w:r>
      <w:r w:rsidR="002B7BAE">
        <w:t xml:space="preserve">agency </w:t>
      </w:r>
      <w:r w:rsidRPr="0007345F">
        <w:t>of South Carolina.</w:t>
      </w:r>
    </w:p>
    <w:p w:rsidR="005D76BA" w:rsidRPr="0007345F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345F">
        <w:tab/>
        <w:t>(F)</w:t>
      </w:r>
      <w:r w:rsidRPr="0007345F">
        <w:tab/>
        <w:t>A person who violates a provision of this section is guilty of a felony and, upon conviction</w:t>
      </w:r>
      <w:r w:rsidR="002B7BAE">
        <w:t xml:space="preserve"> for a first offense</w:t>
      </w:r>
      <w:r w:rsidRPr="0007345F">
        <w:t xml:space="preserve">, must be imprisoned for not more than </w:t>
      </w:r>
      <w:r w:rsidR="002B7BAE">
        <w:t>ten</w:t>
      </w:r>
      <w:r w:rsidRPr="0007345F">
        <w:t xml:space="preserve"> years</w:t>
      </w:r>
      <w:r w:rsidR="00A33B4F">
        <w:t xml:space="preserve"> and fined fifty thousand dollars</w:t>
      </w:r>
      <w:r w:rsidRPr="0007345F">
        <w:t xml:space="preserve">, or </w:t>
      </w:r>
      <w:r w:rsidR="002B7BAE">
        <w:t>not more than twenty years</w:t>
      </w:r>
      <w:r w:rsidR="00A33B4F">
        <w:t xml:space="preserve"> and fined fifty thousand dollars</w:t>
      </w:r>
      <w:r w:rsidR="002B7BAE">
        <w:t xml:space="preserve"> for a second or subsequent offense</w:t>
      </w:r>
      <w:r w:rsidRPr="0007345F">
        <w:t>.”</w:t>
      </w:r>
    </w:p>
    <w:p w:rsidR="005D76BA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B01" w:rsidRDefault="002B7B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="00D97B01">
        <w:t>ECTION</w:t>
      </w:r>
      <w:r w:rsidR="00D97B01">
        <w:tab/>
      </w:r>
      <w:r>
        <w:t>2</w:t>
      </w:r>
      <w:r w:rsidR="00D97B01">
        <w:t>.</w:t>
      </w:r>
      <w:r w:rsidR="00D97B01">
        <w:tab/>
        <w:t>This act takes effect upon approval by the Governor.</w:t>
      </w:r>
    </w:p>
    <w:p w:rsidR="00A6066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13115" w:rsidRDefault="00C13115" w:rsidP="00C13115">
      <w:pPr>
        <w:suppressAutoHyphens/>
      </w:pPr>
    </w:p>
    <w:sectPr w:rsidR="00C13115" w:rsidSect="00C1311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B01" w:rsidRDefault="00D97B01" w:rsidP="009F0C77">
      <w:r>
        <w:separator/>
      </w:r>
    </w:p>
  </w:endnote>
  <w:endnote w:type="continuationSeparator" w:id="0">
    <w:p w:rsidR="00D97B01" w:rsidRDefault="00D97B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CE0D8B-01C8-4B56-B792-535DF4ED58C8}"/>
    <w:embedBold r:id="rId2" w:fontKey="{5B902CC5-B33F-404C-AE66-922BA0778C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C6A563-F9F1-4597-AA2E-CA80D2BCD6A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D3A2A3E-A992-4ABE-8830-7A7B4FD971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9341D8-6CE6-4010-BDE1-35C2ACD111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15" w:rsidRPr="00962461" w:rsidRDefault="00C13115" w:rsidP="009624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6F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B01" w:rsidRDefault="00D97B01" w:rsidP="009F0C77">
      <w:r>
        <w:separator/>
      </w:r>
    </w:p>
  </w:footnote>
  <w:footnote w:type="continuationSeparator" w:id="0">
    <w:p w:rsidR="00D97B01" w:rsidRDefault="00D97B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49CM16"/>
    <w:docVar w:name="CoverBillType" w:val="b"/>
    <w:docVar w:name="docpath" w:val="L:\Council\bills\BH\26349CM16.DOCX"/>
    <w:docVar w:name="dvBillNumber" w:val="4419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D97B01"/>
    <w:rsid w:val="00011869"/>
    <w:rsid w:val="00015CD6"/>
    <w:rsid w:val="00044230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7B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0925"/>
    <w:rsid w:val="004E7D54"/>
    <w:rsid w:val="005273C6"/>
    <w:rsid w:val="00530A69"/>
    <w:rsid w:val="00545593"/>
    <w:rsid w:val="00565D7F"/>
    <w:rsid w:val="00577C6C"/>
    <w:rsid w:val="005C2FE2"/>
    <w:rsid w:val="005D76BA"/>
    <w:rsid w:val="005E2BC9"/>
    <w:rsid w:val="00605102"/>
    <w:rsid w:val="006215AA"/>
    <w:rsid w:val="006913C9"/>
    <w:rsid w:val="0069470D"/>
    <w:rsid w:val="006A73D5"/>
    <w:rsid w:val="007302EF"/>
    <w:rsid w:val="00734F00"/>
    <w:rsid w:val="007A70AE"/>
    <w:rsid w:val="008362E8"/>
    <w:rsid w:val="008A1768"/>
    <w:rsid w:val="008F0F33"/>
    <w:rsid w:val="008F4429"/>
    <w:rsid w:val="0094021A"/>
    <w:rsid w:val="00962461"/>
    <w:rsid w:val="009B44AF"/>
    <w:rsid w:val="009C5486"/>
    <w:rsid w:val="009C6A0B"/>
    <w:rsid w:val="009D1E99"/>
    <w:rsid w:val="009F0C77"/>
    <w:rsid w:val="009F4DD1"/>
    <w:rsid w:val="00A33B4F"/>
    <w:rsid w:val="00A41684"/>
    <w:rsid w:val="00A60660"/>
    <w:rsid w:val="00A64E80"/>
    <w:rsid w:val="00A72BCD"/>
    <w:rsid w:val="00A741D9"/>
    <w:rsid w:val="00A833AB"/>
    <w:rsid w:val="00A9741D"/>
    <w:rsid w:val="00AD212A"/>
    <w:rsid w:val="00AD4B17"/>
    <w:rsid w:val="00B412D4"/>
    <w:rsid w:val="00BE3C22"/>
    <w:rsid w:val="00C0345E"/>
    <w:rsid w:val="00C13115"/>
    <w:rsid w:val="00C3483A"/>
    <w:rsid w:val="00C74E9D"/>
    <w:rsid w:val="00C82FD3"/>
    <w:rsid w:val="00C92819"/>
    <w:rsid w:val="00CC6B7B"/>
    <w:rsid w:val="00CD2089"/>
    <w:rsid w:val="00D00A31"/>
    <w:rsid w:val="00D73A67"/>
    <w:rsid w:val="00D970A9"/>
    <w:rsid w:val="00D97B01"/>
    <w:rsid w:val="00DD6FD9"/>
    <w:rsid w:val="00DF3845"/>
    <w:rsid w:val="00E41911"/>
    <w:rsid w:val="00E92EEF"/>
    <w:rsid w:val="00EA0E26"/>
    <w:rsid w:val="00EF2368"/>
    <w:rsid w:val="00F11CB1"/>
    <w:rsid w:val="00F24442"/>
    <w:rsid w:val="00F50AE3"/>
    <w:rsid w:val="00F656BA"/>
    <w:rsid w:val="00F67CF1"/>
    <w:rsid w:val="00F840F0"/>
    <w:rsid w:val="00FB0D0D"/>
    <w:rsid w:val="00FB43B4"/>
    <w:rsid w:val="00FE0D7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BEA573-99F5-4FD4-B096-61596C76B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4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48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131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419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1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AAECF-5DB8-42B9-88C7-940BE0FD3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521</Words>
  <Characters>2970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4419: Fraudulent Firearms Purchase Prevention - South Carolina Legislature Online</dc:title>
  <dc:creator>%USERNAME%</dc:creator>
  <cp:lastModifiedBy>N Cumfer</cp:lastModifiedBy>
  <cp:revision>2</cp:revision>
  <cp:lastPrinted>2015-11-30T16:25:00Z</cp:lastPrinted>
  <dcterms:created xsi:type="dcterms:W3CDTF">2016-12-02T19:08:00Z</dcterms:created>
  <dcterms:modified xsi:type="dcterms:W3CDTF">2016-12-02T19:08:00Z</dcterms:modified>
</cp:coreProperties>
</file>