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4F2" w:rsidRDefault="00B964F2" w:rsidP="00B964F2">
      <w:pPr>
        <w:widowControl w:val="0"/>
        <w:jc w:val="center"/>
      </w:pPr>
      <w:bookmarkStart w:id="0" w:name="_GoBack"/>
      <w:bookmarkEnd w:id="0"/>
      <w:r w:rsidRPr="00B964F2">
        <w:rPr>
          <w:b/>
        </w:rPr>
        <w:t>South Carolina General Assembly</w:t>
      </w:r>
    </w:p>
    <w:p w:rsidR="00B964F2" w:rsidRDefault="00B964F2" w:rsidP="00B964F2">
      <w:pPr>
        <w:widowControl w:val="0"/>
        <w:jc w:val="center"/>
      </w:pPr>
      <w:r>
        <w:t>121st Session, 2015-2016</w:t>
      </w:r>
    </w:p>
    <w:p w:rsidR="00B964F2" w:rsidRDefault="00B964F2" w:rsidP="00B964F2">
      <w:pPr>
        <w:widowControl w:val="0"/>
        <w:jc w:val="left"/>
      </w:pPr>
    </w:p>
    <w:p w:rsidR="00B964F2" w:rsidRDefault="00B964F2" w:rsidP="00B964F2">
      <w:pPr>
        <w:widowControl w:val="0"/>
        <w:jc w:val="left"/>
        <w:rPr>
          <w:b/>
        </w:rPr>
      </w:pPr>
      <w:r w:rsidRPr="00B964F2">
        <w:rPr>
          <w:b/>
        </w:rPr>
        <w:t>S.</w:t>
      </w:r>
      <w:r>
        <w:rPr>
          <w:b/>
        </w:rPr>
        <w:t xml:space="preserve"> </w:t>
      </w:r>
      <w:r w:rsidRPr="00B964F2">
        <w:rPr>
          <w:b/>
        </w:rPr>
        <w:t>442</w:t>
      </w:r>
    </w:p>
    <w:p w:rsidR="00B964F2" w:rsidRDefault="00B964F2" w:rsidP="00B964F2">
      <w:pPr>
        <w:widowControl w:val="0"/>
        <w:jc w:val="left"/>
        <w:rPr>
          <w:b/>
        </w:rPr>
      </w:pPr>
    </w:p>
    <w:p w:rsidR="00B964F2" w:rsidRDefault="00B964F2" w:rsidP="00B964F2">
      <w:pPr>
        <w:widowControl w:val="0"/>
        <w:jc w:val="left"/>
      </w:pPr>
      <w:r w:rsidRPr="00B964F2">
        <w:rPr>
          <w:b/>
        </w:rPr>
        <w:t>STATUS INFORMATION</w:t>
      </w:r>
    </w:p>
    <w:p w:rsidR="00B964F2" w:rsidRDefault="00B964F2" w:rsidP="00B964F2">
      <w:pPr>
        <w:widowControl w:val="0"/>
        <w:jc w:val="left"/>
      </w:pPr>
    </w:p>
    <w:p w:rsidR="00B964F2" w:rsidRDefault="00B964F2" w:rsidP="00B964F2">
      <w:pPr>
        <w:widowControl w:val="0"/>
        <w:jc w:val="left"/>
      </w:pPr>
      <w:r>
        <w:t>Senate Resolution</w:t>
      </w:r>
    </w:p>
    <w:p w:rsidR="00B964F2" w:rsidRDefault="00B964F2" w:rsidP="00B964F2">
      <w:pPr>
        <w:widowControl w:val="0"/>
        <w:jc w:val="left"/>
      </w:pPr>
      <w:r>
        <w:t>Sponsors: Senator L. Martin</w:t>
      </w:r>
    </w:p>
    <w:p w:rsidR="00B964F2" w:rsidRDefault="00B964F2" w:rsidP="00B964F2">
      <w:pPr>
        <w:widowControl w:val="0"/>
        <w:jc w:val="left"/>
      </w:pPr>
      <w:r>
        <w:t>Document Path: l:\council\bills\rm\1126cm15.docx</w:t>
      </w:r>
    </w:p>
    <w:p w:rsidR="00B964F2" w:rsidRDefault="00B964F2" w:rsidP="00B964F2">
      <w:pPr>
        <w:widowControl w:val="0"/>
        <w:jc w:val="left"/>
      </w:pPr>
    </w:p>
    <w:p w:rsidR="00B964F2" w:rsidRDefault="00B964F2" w:rsidP="00B964F2">
      <w:pPr>
        <w:widowControl w:val="0"/>
        <w:jc w:val="left"/>
      </w:pPr>
      <w:r>
        <w:t>Introduced in the Senate on February 11, 2015</w:t>
      </w:r>
    </w:p>
    <w:p w:rsidR="00B964F2" w:rsidRDefault="00B964F2" w:rsidP="00B964F2">
      <w:pPr>
        <w:widowControl w:val="0"/>
        <w:jc w:val="left"/>
      </w:pPr>
      <w:r>
        <w:t>Adopted by the Senate on February 11, 2015</w:t>
      </w:r>
    </w:p>
    <w:p w:rsidR="00B964F2" w:rsidRDefault="00B964F2" w:rsidP="00B964F2">
      <w:pPr>
        <w:widowControl w:val="0"/>
        <w:jc w:val="left"/>
      </w:pPr>
    </w:p>
    <w:p w:rsidR="00B964F2" w:rsidRDefault="00B964F2" w:rsidP="00B964F2">
      <w:pPr>
        <w:widowControl w:val="0"/>
        <w:jc w:val="left"/>
      </w:pPr>
      <w:r>
        <w:t xml:space="preserve">Summary: </w:t>
      </w:r>
      <w:r w:rsidR="00DE2145">
        <w:t>Pickens High School Volleyball Team</w:t>
      </w:r>
    </w:p>
    <w:p w:rsidR="00B964F2" w:rsidRDefault="00B964F2" w:rsidP="00B964F2">
      <w:pPr>
        <w:widowControl w:val="0"/>
        <w:jc w:val="left"/>
      </w:pPr>
    </w:p>
    <w:p w:rsidR="00B964F2" w:rsidRDefault="00B964F2" w:rsidP="00B964F2">
      <w:pPr>
        <w:widowControl w:val="0"/>
        <w:jc w:val="left"/>
      </w:pPr>
    </w:p>
    <w:p w:rsidR="00B964F2" w:rsidRDefault="00B964F2" w:rsidP="00B96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4F2">
        <w:rPr>
          <w:b/>
        </w:rPr>
        <w:t>HISTORY OF LEGISLATIVE ACTIONS</w:t>
      </w:r>
    </w:p>
    <w:p w:rsidR="00B964F2" w:rsidRDefault="00B964F2" w:rsidP="00B96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64F2" w:rsidRPr="00B964F2" w:rsidRDefault="00B964F2" w:rsidP="00B964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4F2">
        <w:rPr>
          <w:u w:val="single"/>
        </w:rPr>
        <w:tab/>
        <w:t>Date</w:t>
      </w:r>
      <w:r w:rsidRPr="00B964F2">
        <w:rPr>
          <w:u w:val="single"/>
        </w:rPr>
        <w:tab/>
        <w:t>Body</w:t>
      </w:r>
      <w:r w:rsidRPr="00B964F2">
        <w:rPr>
          <w:u w:val="single"/>
        </w:rPr>
        <w:tab/>
        <w:t>Action Description with journal page number</w:t>
      </w:r>
      <w:r w:rsidRPr="00B964F2">
        <w:rPr>
          <w:u w:val="single"/>
        </w:rPr>
        <w:tab/>
      </w:r>
    </w:p>
    <w:p w:rsidR="00DC063C" w:rsidRDefault="00DC063C" w:rsidP="00DC0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Senate</w:t>
      </w:r>
      <w:r>
        <w:tab/>
      </w:r>
      <w:r w:rsidRPr="00174ACF">
        <w:t>Introduced and adopted (</w:t>
      </w:r>
      <w:hyperlink r:id="rId7" w:history="1">
        <w:r w:rsidRPr="00CD5C8A">
          <w:rPr>
            <w:rStyle w:val="Hyperlink"/>
          </w:rPr>
          <w:t>Senate Journal</w:t>
        </w:r>
        <w:r w:rsidRPr="00CD5C8A">
          <w:rPr>
            <w:rStyle w:val="Hyperlink"/>
          </w:rPr>
          <w:noBreakHyphen/>
          <w:t>page 4</w:t>
        </w:r>
      </w:hyperlink>
      <w:r w:rsidRPr="00174ACF">
        <w:t>)</w:t>
      </w:r>
    </w:p>
    <w:p w:rsidR="00DC063C" w:rsidRDefault="00DC063C" w:rsidP="00DC0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4F2" w:rsidRDefault="00B964F2" w:rsidP="00B96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964F2">
          <w:rPr>
            <w:rStyle w:val="Hyperlink"/>
          </w:rPr>
          <w:t>legislative information</w:t>
        </w:r>
      </w:hyperlink>
      <w:r>
        <w:t xml:space="preserve"> at the website</w:t>
      </w:r>
    </w:p>
    <w:p w:rsidR="00B964F2" w:rsidRDefault="00B964F2" w:rsidP="00B96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4F2" w:rsidRPr="00B964F2" w:rsidRDefault="00B964F2" w:rsidP="00B96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4F2" w:rsidRDefault="00B964F2" w:rsidP="00B964F2">
      <w:r w:rsidRPr="00B964F2">
        <w:rPr>
          <w:b/>
        </w:rPr>
        <w:t>VERSIONS OF THIS BILL</w:t>
      </w:r>
    </w:p>
    <w:p w:rsidR="00B964F2" w:rsidRDefault="00B964F2" w:rsidP="00B964F2"/>
    <w:p w:rsidR="00B964F2" w:rsidRDefault="00CD5C8A" w:rsidP="00B964F2">
      <w:hyperlink r:id="rId9" w:history="1">
        <w:r w:rsidR="00B964F2">
          <w:rPr>
            <w:rStyle w:val="Hyperlink"/>
          </w:rPr>
          <w:t>2/11/2015</w:t>
        </w:r>
      </w:hyperlink>
    </w:p>
    <w:p w:rsidR="00B964F2" w:rsidRDefault="00B964F2" w:rsidP="00B964F2"/>
    <w:p w:rsidR="00B964F2" w:rsidRDefault="00B964F2" w:rsidP="00B964F2">
      <w:pPr>
        <w:sectPr w:rsidR="00B964F2" w:rsidSect="00B964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6604" w:rsidRDefault="008D66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E3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62A" w:rsidRDefault="002E2CF0" w:rsidP="0036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96B97">
        <w:t>HONOR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THE PICKENS HIGH SCHOOL VOLLEYBALL TEAM FOR ITS </w:t>
      </w:r>
      <w:r w:rsidR="00296B97">
        <w:rPr>
          <w:rFonts w:eastAsiaTheme="minorHAnsi"/>
          <w:color w:val="000000" w:themeColor="text1"/>
          <w:szCs w:val="22"/>
          <w:u w:color="000000" w:themeColor="text1"/>
        </w:rPr>
        <w:t>SUPERLATIVE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SEASON</w:t>
      </w:r>
      <w:r w:rsidR="00296B97">
        <w:rPr>
          <w:rFonts w:eastAsiaTheme="minorHAnsi"/>
          <w:color w:val="000000" w:themeColor="text1"/>
          <w:szCs w:val="22"/>
          <w:u w:color="000000" w:themeColor="text1"/>
        </w:rPr>
        <w:t xml:space="preserve"> AND TO CELEBRATE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697D51" w:rsidRPr="00697D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</w:t>
      </w:r>
      <w:r w:rsidR="00AD272D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2014 CLASS 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1F2" w:rsidRDefault="00B74E3C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D177D">
        <w:t xml:space="preserve">defeating Hilton Head in four games, </w:t>
      </w:r>
      <w:r w:rsidR="00B921F2">
        <w:t xml:space="preserve">the Pickens High School volleyball team </w:t>
      </w:r>
      <w:r w:rsidR="007D177D">
        <w:t>claimed the crown at t</w:t>
      </w:r>
      <w:r w:rsidR="00B921F2">
        <w:t xml:space="preserve">he 2014 </w:t>
      </w:r>
      <w:r w:rsidR="00B921F2">
        <w:rPr>
          <w:rFonts w:eastAsiaTheme="minorHAnsi"/>
          <w:color w:val="000000" w:themeColor="text1"/>
          <w:szCs w:val="22"/>
          <w:u w:color="000000" w:themeColor="text1"/>
        </w:rPr>
        <w:t>Class AAA State Championship title</w:t>
      </w:r>
      <w:r w:rsidR="001B3F3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921F2">
        <w:t>on November 8, 2014</w:t>
      </w:r>
      <w:r w:rsidR="00B921F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3282">
        <w:rPr>
          <w:color w:val="000000" w:themeColor="text1"/>
          <w:u w:color="000000" w:themeColor="text1"/>
        </w:rPr>
        <w:t>t</w:t>
      </w:r>
      <w:r w:rsidRPr="00327D1B">
        <w:rPr>
          <w:color w:val="000000" w:themeColor="text1"/>
          <w:u w:color="000000" w:themeColor="text1"/>
        </w:rPr>
        <w:t>he Lady Blue Flame</w:t>
      </w:r>
      <w:r w:rsidR="005E3282">
        <w:rPr>
          <w:color w:val="000000" w:themeColor="text1"/>
          <w:u w:color="000000" w:themeColor="text1"/>
        </w:rPr>
        <w:t>, in</w:t>
      </w:r>
      <w:r w:rsidRPr="00327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wrapp</w:t>
      </w:r>
      <w:r w:rsidR="005E328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up this back</w:t>
      </w:r>
      <w:r w:rsidR="00697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97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state</w:t>
      </w:r>
      <w:r w:rsidR="00697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title win</w:t>
      </w:r>
      <w:r w:rsidR="005E3282">
        <w:rPr>
          <w:color w:val="000000" w:themeColor="text1"/>
          <w:u w:color="000000" w:themeColor="text1"/>
        </w:rPr>
        <w:t xml:space="preserve">, </w:t>
      </w:r>
      <w:r w:rsidR="009909C1">
        <w:rPr>
          <w:color w:val="000000" w:themeColor="text1"/>
          <w:u w:color="000000" w:themeColor="text1"/>
        </w:rPr>
        <w:t xml:space="preserve">also </w:t>
      </w:r>
      <w:r w:rsidR="005E3282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the school</w:t>
      </w:r>
      <w:r w:rsidR="00697D51" w:rsidRPr="00697D5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fifteenth state title in volleyball</w:t>
      </w:r>
      <w:r w:rsidR="005E3282">
        <w:rPr>
          <w:rFonts w:eastAsiaTheme="minorHAnsi"/>
          <w:color w:val="000000" w:themeColor="text1"/>
          <w:szCs w:val="22"/>
          <w:u w:color="000000" w:themeColor="text1"/>
        </w:rPr>
        <w:t xml:space="preserve"> and its sixth under Coach Jennifer Gravely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921F2" w:rsidRPr="00327D1B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3282">
        <w:rPr>
          <w:color w:val="000000" w:themeColor="text1"/>
          <w:u w:color="000000" w:themeColor="text1"/>
        </w:rPr>
        <w:t>after dropping the first match, Pickens settled into its game and wore its opponents down with defense and a relentless pursuit of the ball to take the next three games 26</w:t>
      </w:r>
      <w:r w:rsidR="00697D51">
        <w:rPr>
          <w:color w:val="000000" w:themeColor="text1"/>
          <w:u w:color="000000" w:themeColor="text1"/>
        </w:rPr>
        <w:noBreakHyphen/>
      </w:r>
      <w:r w:rsidR="005E3282">
        <w:rPr>
          <w:color w:val="000000" w:themeColor="text1"/>
          <w:u w:color="000000" w:themeColor="text1"/>
        </w:rPr>
        <w:t xml:space="preserve">24, </w:t>
      </w:r>
      <w:r w:rsidRPr="00327D1B">
        <w:rPr>
          <w:color w:val="000000" w:themeColor="text1"/>
          <w:u w:color="000000" w:themeColor="text1"/>
        </w:rPr>
        <w:t>25</w:t>
      </w:r>
      <w:r w:rsidR="00697D5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18</w:t>
      </w:r>
      <w:r w:rsidR="005E3282">
        <w:rPr>
          <w:color w:val="000000" w:themeColor="text1"/>
          <w:u w:color="000000" w:themeColor="text1"/>
        </w:rPr>
        <w:t>,</w:t>
      </w:r>
      <w:r w:rsidRPr="00327D1B">
        <w:rPr>
          <w:color w:val="000000" w:themeColor="text1"/>
          <w:u w:color="000000" w:themeColor="text1"/>
        </w:rPr>
        <w:t xml:space="preserve"> and 25</w:t>
      </w:r>
      <w:r w:rsidR="00697D5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16</w:t>
      </w:r>
      <w:r w:rsidR="005E328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Coach Gravely, with grueling practices, hard work, and determination, built her volleyball program into a championship team and plans to keep it that way; and</w:t>
      </w:r>
    </w:p>
    <w:p w:rsidR="00916331" w:rsidRDefault="00916331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6331" w:rsidRDefault="00916331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making a sweet victory even sweeter, Pickens </w:t>
      </w:r>
      <w:r w:rsidR="007E255E">
        <w:rPr>
          <w:rFonts w:eastAsiaTheme="minorHAnsi"/>
          <w:color w:val="000000" w:themeColor="text1"/>
          <w:szCs w:val="22"/>
          <w:u w:color="000000" w:themeColor="text1"/>
        </w:rPr>
        <w:t xml:space="preserve">earned berths on </w:t>
      </w:r>
      <w:r>
        <w:rPr>
          <w:rFonts w:eastAsiaTheme="minorHAnsi"/>
          <w:color w:val="000000" w:themeColor="text1"/>
          <w:szCs w:val="22"/>
          <w:u w:color="000000" w:themeColor="text1"/>
        </w:rPr>
        <w:t>the 2014 1</w:t>
      </w:r>
      <w:r w:rsidR="00697D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AAA All</w:t>
      </w:r>
      <w:r w:rsidR="00697D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Region team</w:t>
      </w:r>
      <w:r w:rsidR="007E255E">
        <w:rPr>
          <w:rFonts w:eastAsiaTheme="minorHAnsi"/>
          <w:color w:val="000000" w:themeColor="text1"/>
          <w:szCs w:val="22"/>
          <w:u w:color="000000" w:themeColor="text1"/>
        </w:rPr>
        <w:t xml:space="preserve"> for four </w:t>
      </w:r>
      <w:r w:rsidR="003B1C4C">
        <w:rPr>
          <w:rFonts w:eastAsiaTheme="minorHAnsi"/>
          <w:color w:val="000000" w:themeColor="text1"/>
          <w:szCs w:val="22"/>
          <w:u w:color="000000" w:themeColor="text1"/>
        </w:rPr>
        <w:t xml:space="preserve">of its </w:t>
      </w:r>
      <w:r w:rsidR="007E255E">
        <w:rPr>
          <w:rFonts w:eastAsiaTheme="minorHAnsi"/>
          <w:color w:val="000000" w:themeColor="text1"/>
          <w:szCs w:val="22"/>
          <w:u w:color="000000" w:themeColor="text1"/>
        </w:rPr>
        <w:t xml:space="preserve">players,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Laiken Porterfield, Melodie Broom, Faith </w:t>
      </w:r>
      <w:r w:rsidR="008B5FEF">
        <w:rPr>
          <w:rFonts w:eastAsiaTheme="minorHAnsi"/>
          <w:color w:val="000000" w:themeColor="text1"/>
          <w:szCs w:val="22"/>
          <w:u w:color="000000" w:themeColor="text1"/>
        </w:rPr>
        <w:t>Dickard,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Taylor Farmer; and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Pickens High School volleyball team has brought great pride and recognition to its school and community, and the </w:t>
      </w:r>
      <w:r w:rsidR="0072438B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207CE">
        <w:rPr>
          <w:rFonts w:eastAsiaTheme="minorHAnsi"/>
          <w:color w:val="000000" w:themeColor="text1"/>
          <w:szCs w:val="22"/>
          <w:u w:color="000000" w:themeColor="text1"/>
        </w:rPr>
        <w:t>looks with interest to hear of further accomplishment</w:t>
      </w:r>
      <w:r w:rsidR="00F84B1F">
        <w:rPr>
          <w:rFonts w:eastAsiaTheme="minorHAnsi"/>
          <w:color w:val="000000" w:themeColor="text1"/>
          <w:szCs w:val="22"/>
          <w:u w:color="000000" w:themeColor="text1"/>
        </w:rPr>
        <w:t>s by th</w:t>
      </w:r>
      <w:r w:rsidR="00E207CE">
        <w:rPr>
          <w:rFonts w:eastAsiaTheme="minorHAnsi"/>
          <w:color w:val="000000" w:themeColor="text1"/>
          <w:szCs w:val="22"/>
          <w:u w:color="000000" w:themeColor="text1"/>
        </w:rPr>
        <w:t>ese talented athletes</w:t>
      </w:r>
      <w:r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38B" w:rsidRDefault="0072438B" w:rsidP="0072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AE2BF9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DE03E5">
        <w:rPr>
          <w:rFonts w:eastAsiaTheme="minorHAnsi"/>
          <w:color w:val="000000" w:themeColor="text1"/>
          <w:szCs w:val="22"/>
          <w:u w:color="000000" w:themeColor="text1"/>
        </w:rPr>
        <w:t>honor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Pickens High School volleyball team for its </w:t>
      </w:r>
      <w:r w:rsidR="00DE03E5">
        <w:rPr>
          <w:rFonts w:eastAsiaTheme="minorHAnsi"/>
          <w:color w:val="000000" w:themeColor="text1"/>
          <w:szCs w:val="22"/>
          <w:u w:color="000000" w:themeColor="text1"/>
        </w:rPr>
        <w:t>superlative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and c</w:t>
      </w:r>
      <w:r w:rsidR="00DE03E5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697D51" w:rsidRPr="00697D5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</w:t>
      </w:r>
      <w:r w:rsidR="00AD272D">
        <w:rPr>
          <w:rFonts w:eastAsiaTheme="minorHAnsi"/>
          <w:color w:val="000000" w:themeColor="text1"/>
          <w:szCs w:val="22"/>
          <w:u w:color="000000" w:themeColor="text1"/>
        </w:rPr>
        <w:t>for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2014 Class AAA State Championship title.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Principal Marion Lawson and Coach Jennifer Gravely of Pickens High School.</w:t>
      </w:r>
    </w:p>
    <w:p w:rsidR="004916B3" w:rsidRDefault="00697D51" w:rsidP="00C43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64F2" w:rsidRDefault="00B964F2" w:rsidP="00B964F2">
      <w:pPr>
        <w:suppressAutoHyphens/>
      </w:pPr>
    </w:p>
    <w:sectPr w:rsidR="00B964F2" w:rsidSect="00B964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E3C" w:rsidRDefault="00B74E3C" w:rsidP="009F0C77">
      <w:r>
        <w:separator/>
      </w:r>
    </w:p>
  </w:endnote>
  <w:endnote w:type="continuationSeparator" w:id="0">
    <w:p w:rsidR="00B74E3C" w:rsidRDefault="00B74E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FAEBA3-5184-461D-AE9B-3B5CBB3877CD}"/>
    <w:embedBold r:id="rId2" w:fontKey="{9376FC08-D7E5-4D66-9336-5E8FDDE315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85B510-C41C-4A45-9221-A2FE793E64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025A13-AAEB-4E54-90ED-FD0B60FE21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0980A2-B3F8-42F9-934B-5FE0EA71A0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F2" w:rsidRPr="008D6604" w:rsidRDefault="00B964F2" w:rsidP="008D66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5C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E3C" w:rsidRDefault="00B74E3C" w:rsidP="009F0C77">
      <w:r>
        <w:separator/>
      </w:r>
    </w:p>
  </w:footnote>
  <w:footnote w:type="continuationSeparator" w:id="0">
    <w:p w:rsidR="00B74E3C" w:rsidRDefault="00B74E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6CM15"/>
    <w:docVar w:name="CoverBillType" w:val="r"/>
    <w:docVar w:name="docpath" w:val="L:\Council\bills\RM\1126CM15.DOCX"/>
    <w:docVar w:name="dvBillNumber" w:val="4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74E3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F3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0BAD"/>
    <w:rsid w:val="00294ABE"/>
    <w:rsid w:val="00296B97"/>
    <w:rsid w:val="002A3EB4"/>
    <w:rsid w:val="002E2CF0"/>
    <w:rsid w:val="00304F5B"/>
    <w:rsid w:val="00325348"/>
    <w:rsid w:val="0036662A"/>
    <w:rsid w:val="00393688"/>
    <w:rsid w:val="003B1C4C"/>
    <w:rsid w:val="003D411E"/>
    <w:rsid w:val="003E3C1E"/>
    <w:rsid w:val="003E6148"/>
    <w:rsid w:val="00400EAA"/>
    <w:rsid w:val="0041760A"/>
    <w:rsid w:val="004809EE"/>
    <w:rsid w:val="004916B3"/>
    <w:rsid w:val="00511EE9"/>
    <w:rsid w:val="00521E00"/>
    <w:rsid w:val="00577C6C"/>
    <w:rsid w:val="0058501B"/>
    <w:rsid w:val="005E3282"/>
    <w:rsid w:val="005F015F"/>
    <w:rsid w:val="0061228A"/>
    <w:rsid w:val="006215AA"/>
    <w:rsid w:val="006340D9"/>
    <w:rsid w:val="00643B8E"/>
    <w:rsid w:val="00665EBC"/>
    <w:rsid w:val="0069470D"/>
    <w:rsid w:val="00697D51"/>
    <w:rsid w:val="006A476C"/>
    <w:rsid w:val="006C6A93"/>
    <w:rsid w:val="006E02F9"/>
    <w:rsid w:val="0072438B"/>
    <w:rsid w:val="00732A57"/>
    <w:rsid w:val="00752EDC"/>
    <w:rsid w:val="00753C04"/>
    <w:rsid w:val="00756946"/>
    <w:rsid w:val="00757F80"/>
    <w:rsid w:val="00771EEC"/>
    <w:rsid w:val="00786819"/>
    <w:rsid w:val="007A325A"/>
    <w:rsid w:val="007D177D"/>
    <w:rsid w:val="007E255E"/>
    <w:rsid w:val="007F1523"/>
    <w:rsid w:val="007F509E"/>
    <w:rsid w:val="007F5799"/>
    <w:rsid w:val="007F6947"/>
    <w:rsid w:val="00872729"/>
    <w:rsid w:val="008B5FEF"/>
    <w:rsid w:val="008D6604"/>
    <w:rsid w:val="008F4429"/>
    <w:rsid w:val="00916331"/>
    <w:rsid w:val="00932670"/>
    <w:rsid w:val="009352BB"/>
    <w:rsid w:val="00990668"/>
    <w:rsid w:val="009909C1"/>
    <w:rsid w:val="009B397B"/>
    <w:rsid w:val="009F0C77"/>
    <w:rsid w:val="009F4DD1"/>
    <w:rsid w:val="00A64E80"/>
    <w:rsid w:val="00A741D9"/>
    <w:rsid w:val="00A9741D"/>
    <w:rsid w:val="00AD272D"/>
    <w:rsid w:val="00AD4B17"/>
    <w:rsid w:val="00AE2BF9"/>
    <w:rsid w:val="00B26FA6"/>
    <w:rsid w:val="00B741CB"/>
    <w:rsid w:val="00B74E3C"/>
    <w:rsid w:val="00B921F2"/>
    <w:rsid w:val="00B934F3"/>
    <w:rsid w:val="00B964F2"/>
    <w:rsid w:val="00BB6347"/>
    <w:rsid w:val="00BD2134"/>
    <w:rsid w:val="00C038D8"/>
    <w:rsid w:val="00C045DD"/>
    <w:rsid w:val="00C3136F"/>
    <w:rsid w:val="00C3483A"/>
    <w:rsid w:val="00C437BF"/>
    <w:rsid w:val="00C74E9D"/>
    <w:rsid w:val="00C82FD3"/>
    <w:rsid w:val="00CC6B7B"/>
    <w:rsid w:val="00CD3619"/>
    <w:rsid w:val="00CD5C8A"/>
    <w:rsid w:val="00CF4447"/>
    <w:rsid w:val="00D040E1"/>
    <w:rsid w:val="00D405E7"/>
    <w:rsid w:val="00D41D56"/>
    <w:rsid w:val="00D6260D"/>
    <w:rsid w:val="00D6662B"/>
    <w:rsid w:val="00D95E2F"/>
    <w:rsid w:val="00D970A9"/>
    <w:rsid w:val="00DA7E5C"/>
    <w:rsid w:val="00DB3AC0"/>
    <w:rsid w:val="00DC063C"/>
    <w:rsid w:val="00DC6813"/>
    <w:rsid w:val="00DE03E5"/>
    <w:rsid w:val="00DE2145"/>
    <w:rsid w:val="00DE68F0"/>
    <w:rsid w:val="00DF3845"/>
    <w:rsid w:val="00DF7E17"/>
    <w:rsid w:val="00E1015F"/>
    <w:rsid w:val="00E207CE"/>
    <w:rsid w:val="00EB00A2"/>
    <w:rsid w:val="00EB1BF3"/>
    <w:rsid w:val="00EF3EEE"/>
    <w:rsid w:val="00F149A7"/>
    <w:rsid w:val="00F50BAF"/>
    <w:rsid w:val="00F52C10"/>
    <w:rsid w:val="00F81FFD"/>
    <w:rsid w:val="00F84B1F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B28BC1-0DA8-40B7-8EF5-B6B5F172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9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9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4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1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42_2015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0206A-C2E7-4B75-8FA8-761CEEA07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394</Words>
  <Characters>2251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442: Pickens High School Volleyball Team - South Carolina Legislature Online</dc:title>
  <dc:subject/>
  <dc:creator>McDowell</dc:creator>
  <cp:keywords/>
  <dc:description/>
  <cp:lastModifiedBy>N Cumfer</cp:lastModifiedBy>
  <cp:revision>2</cp:revision>
  <cp:lastPrinted>2015-02-10T17:11:00Z</cp:lastPrinted>
  <dcterms:created xsi:type="dcterms:W3CDTF">2016-12-02T17:02:00Z</dcterms:created>
  <dcterms:modified xsi:type="dcterms:W3CDTF">2016-12-02T17:02:00Z</dcterms:modified>
</cp:coreProperties>
</file>