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4DF" w:rsidRDefault="00BC44DF" w:rsidP="00BC44DF">
      <w:pPr>
        <w:widowControl w:val="0"/>
        <w:jc w:val="center"/>
      </w:pPr>
      <w:bookmarkStart w:id="0" w:name="_GoBack"/>
      <w:bookmarkEnd w:id="0"/>
      <w:r w:rsidRPr="00BC44DF">
        <w:rPr>
          <w:b/>
        </w:rPr>
        <w:t>South Carolina General Assembly</w:t>
      </w:r>
    </w:p>
    <w:p w:rsidR="00BC44DF" w:rsidRDefault="00BC44DF" w:rsidP="00BC44DF">
      <w:pPr>
        <w:widowControl w:val="0"/>
        <w:jc w:val="center"/>
      </w:pPr>
      <w:r>
        <w:t>121st Session, 2015-2016</w:t>
      </w:r>
    </w:p>
    <w:p w:rsidR="00BC44DF" w:rsidRDefault="00BC44DF" w:rsidP="00BC44DF">
      <w:pPr>
        <w:widowControl w:val="0"/>
        <w:jc w:val="left"/>
      </w:pPr>
    </w:p>
    <w:p w:rsidR="00BC44DF" w:rsidRDefault="00BC44DF" w:rsidP="00BC44DF">
      <w:pPr>
        <w:widowControl w:val="0"/>
        <w:jc w:val="left"/>
        <w:rPr>
          <w:b/>
        </w:rPr>
      </w:pPr>
      <w:r w:rsidRPr="00BC44DF">
        <w:rPr>
          <w:b/>
        </w:rPr>
        <w:t>H. 4508</w:t>
      </w:r>
    </w:p>
    <w:p w:rsidR="00BC44DF" w:rsidRDefault="00BC44DF" w:rsidP="00BC44DF">
      <w:pPr>
        <w:widowControl w:val="0"/>
        <w:jc w:val="left"/>
        <w:rPr>
          <w:b/>
        </w:rPr>
      </w:pPr>
    </w:p>
    <w:p w:rsidR="00BC44DF" w:rsidRDefault="00BC44DF" w:rsidP="00BC44DF">
      <w:pPr>
        <w:widowControl w:val="0"/>
        <w:jc w:val="left"/>
      </w:pPr>
      <w:r w:rsidRPr="00BC44DF">
        <w:rPr>
          <w:b/>
        </w:rPr>
        <w:t>STATUS INFORMATION</w:t>
      </w:r>
    </w:p>
    <w:p w:rsidR="00BC44DF" w:rsidRDefault="00BC44DF" w:rsidP="00BC44DF">
      <w:pPr>
        <w:widowControl w:val="0"/>
        <w:jc w:val="left"/>
      </w:pPr>
    </w:p>
    <w:p w:rsidR="00BC44DF" w:rsidRDefault="00BC44DF" w:rsidP="00BC44DF">
      <w:pPr>
        <w:widowControl w:val="0"/>
        <w:jc w:val="left"/>
      </w:pPr>
      <w:r>
        <w:t>General Bill</w:t>
      </w:r>
    </w:p>
    <w:p w:rsidR="00BC44DF" w:rsidRDefault="00DF05E6" w:rsidP="00BC44DF">
      <w:pPr>
        <w:widowControl w:val="0"/>
        <w:jc w:val="left"/>
      </w:pPr>
      <w:r>
        <w:t>Sponsors: Reps. Thayer, Chumley, Burns, V.S. Moss, Yow, Gagnon and Gambrell</w:t>
      </w:r>
    </w:p>
    <w:p w:rsidR="00BC44DF" w:rsidRDefault="00BC44DF" w:rsidP="00BC44DF">
      <w:pPr>
        <w:widowControl w:val="0"/>
        <w:jc w:val="left"/>
      </w:pPr>
      <w:r>
        <w:t>Document Path: l:\council\bills\nbd\11167cz16.docx</w:t>
      </w:r>
    </w:p>
    <w:p w:rsidR="00D8465E" w:rsidRDefault="00D8465E" w:rsidP="00BC44DF">
      <w:pPr>
        <w:widowControl w:val="0"/>
        <w:jc w:val="left"/>
      </w:pPr>
      <w:r>
        <w:t>Companion/Similar bill(s): 4446</w:t>
      </w:r>
    </w:p>
    <w:p w:rsidR="00BC44DF" w:rsidRDefault="00BC44DF" w:rsidP="00BC44DF">
      <w:pPr>
        <w:widowControl w:val="0"/>
        <w:jc w:val="left"/>
      </w:pPr>
    </w:p>
    <w:p w:rsidR="00AF4174" w:rsidRDefault="00AF4174" w:rsidP="00BC44DF">
      <w:pPr>
        <w:widowControl w:val="0"/>
        <w:jc w:val="left"/>
      </w:pPr>
      <w:r>
        <w:t>Introduced in the House on January 12, 2016</w:t>
      </w:r>
    </w:p>
    <w:p w:rsidR="00AF4174" w:rsidRPr="00AF4174" w:rsidRDefault="00AF4174" w:rsidP="00BC44DF">
      <w:pPr>
        <w:widowControl w:val="0"/>
        <w:jc w:val="left"/>
      </w:pPr>
      <w:r>
        <w:t xml:space="preserve">Currently residing in the House Committee on </w:t>
      </w:r>
      <w:r w:rsidRPr="00AF4174">
        <w:rPr>
          <w:b/>
        </w:rPr>
        <w:t>Judiciary</w:t>
      </w:r>
    </w:p>
    <w:p w:rsidR="00AF4174" w:rsidRDefault="00AF4174" w:rsidP="00BC44DF">
      <w:pPr>
        <w:widowControl w:val="0"/>
        <w:jc w:val="left"/>
      </w:pPr>
    </w:p>
    <w:p w:rsidR="00BC44DF" w:rsidRDefault="00BC44DF" w:rsidP="00BC44DF">
      <w:pPr>
        <w:widowControl w:val="0"/>
        <w:jc w:val="left"/>
      </w:pPr>
      <w:r>
        <w:t xml:space="preserve">Summary: </w:t>
      </w:r>
      <w:r w:rsidR="006164D5">
        <w:t>South Carolina Pastor Protection Act</w:t>
      </w:r>
    </w:p>
    <w:p w:rsidR="00BC44DF" w:rsidRDefault="00BC44DF" w:rsidP="00BC44DF">
      <w:pPr>
        <w:widowControl w:val="0"/>
        <w:jc w:val="left"/>
      </w:pPr>
    </w:p>
    <w:p w:rsidR="00BC44DF" w:rsidRDefault="00BC44DF" w:rsidP="00BC44DF">
      <w:pPr>
        <w:widowControl w:val="0"/>
        <w:jc w:val="left"/>
      </w:pPr>
    </w:p>
    <w:p w:rsidR="00BC44DF" w:rsidRDefault="00BC44DF" w:rsidP="00BC44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44DF">
        <w:rPr>
          <w:b/>
        </w:rPr>
        <w:t>HISTORY OF LEGISLATIVE ACTIONS</w:t>
      </w:r>
    </w:p>
    <w:p w:rsidR="00BC44DF" w:rsidRDefault="00BC44DF" w:rsidP="00BC44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C44DF" w:rsidRPr="00BC44DF" w:rsidRDefault="00BC44DF" w:rsidP="00BC44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C44DF">
        <w:rPr>
          <w:u w:val="single"/>
        </w:rPr>
        <w:tab/>
        <w:t>Date</w:t>
      </w:r>
      <w:r w:rsidRPr="00BC44DF">
        <w:rPr>
          <w:u w:val="single"/>
        </w:rPr>
        <w:tab/>
        <w:t>Body</w:t>
      </w:r>
      <w:r w:rsidRPr="00BC44DF">
        <w:rPr>
          <w:u w:val="single"/>
        </w:rPr>
        <w:tab/>
        <w:t>Action Description with journal page number</w:t>
      </w:r>
      <w:r w:rsidRPr="00BC44DF">
        <w:rPr>
          <w:u w:val="single"/>
        </w:rPr>
        <w:tab/>
      </w:r>
    </w:p>
    <w:p w:rsidR="00DF05E6" w:rsidRDefault="00DF05E6" w:rsidP="00DF0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BA7026">
        <w:t>Prefiled</w:t>
      </w:r>
    </w:p>
    <w:p w:rsidR="00DF05E6" w:rsidRDefault="00DF05E6" w:rsidP="00DF0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BA7026">
        <w:t xml:space="preserve">Referred to Committee on </w:t>
      </w:r>
      <w:r w:rsidRPr="00BA7026">
        <w:rPr>
          <w:b/>
        </w:rPr>
        <w:t>Judiciary</w:t>
      </w:r>
    </w:p>
    <w:p w:rsidR="00DF05E6" w:rsidRDefault="00DF05E6" w:rsidP="00DF0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BA7026">
        <w:t>Introduced and read first time (</w:t>
      </w:r>
      <w:hyperlink r:id="rId7" w:history="1">
        <w:r w:rsidRPr="00294F14">
          <w:rPr>
            <w:rStyle w:val="Hyperlink"/>
          </w:rPr>
          <w:t>House Journal</w:t>
        </w:r>
        <w:r w:rsidRPr="00294F14">
          <w:rPr>
            <w:rStyle w:val="Hyperlink"/>
          </w:rPr>
          <w:noBreakHyphen/>
          <w:t>page 86</w:t>
        </w:r>
      </w:hyperlink>
      <w:r w:rsidRPr="00BA7026">
        <w:t>)</w:t>
      </w:r>
    </w:p>
    <w:p w:rsidR="00DF05E6" w:rsidRDefault="00DF05E6" w:rsidP="00DF0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BA7026">
        <w:t xml:space="preserve">Referred to Committee on </w:t>
      </w:r>
      <w:r w:rsidRPr="00BA7026">
        <w:rPr>
          <w:b/>
        </w:rPr>
        <w:t>Judiciary</w:t>
      </w:r>
      <w:r>
        <w:t xml:space="preserve"> </w:t>
      </w:r>
      <w:r w:rsidRPr="00BA7026">
        <w:t>(</w:t>
      </w:r>
      <w:hyperlink r:id="rId8" w:history="1">
        <w:r w:rsidRPr="00294F14">
          <w:rPr>
            <w:rStyle w:val="Hyperlink"/>
          </w:rPr>
          <w:t>House Journal</w:t>
        </w:r>
        <w:r w:rsidRPr="00294F14">
          <w:rPr>
            <w:rStyle w:val="Hyperlink"/>
          </w:rPr>
          <w:noBreakHyphen/>
          <w:t>page 86</w:t>
        </w:r>
      </w:hyperlink>
      <w:r w:rsidRPr="00BA7026">
        <w:t>)</w:t>
      </w:r>
    </w:p>
    <w:p w:rsidR="00DF05E6" w:rsidRDefault="00DF05E6" w:rsidP="00DF0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1/13/2016</w:t>
      </w:r>
      <w:r>
        <w:tab/>
        <w:t>House</w:t>
      </w:r>
      <w:r>
        <w:tab/>
      </w:r>
      <w:r w:rsidRPr="00BA7026">
        <w:t>Member(s) request name added as sponsor: Yow</w:t>
      </w:r>
    </w:p>
    <w:p w:rsidR="00DF05E6" w:rsidRDefault="00DF05E6" w:rsidP="00DF0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BA7026">
        <w:t>Member(s) request</w:t>
      </w:r>
      <w:r>
        <w:t xml:space="preserve"> name added as sponsor: Gagnon, </w:t>
      </w:r>
      <w:r w:rsidRPr="00BA7026">
        <w:t>Gambrell</w:t>
      </w:r>
    </w:p>
    <w:p w:rsidR="00DF05E6" w:rsidRDefault="00DF05E6" w:rsidP="00DF05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44DF" w:rsidRDefault="00BC44DF" w:rsidP="00BC44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C44DF">
          <w:rPr>
            <w:rStyle w:val="Hyperlink"/>
          </w:rPr>
          <w:t>legislative information</w:t>
        </w:r>
      </w:hyperlink>
      <w:r>
        <w:t xml:space="preserve"> at the website</w:t>
      </w:r>
    </w:p>
    <w:p w:rsidR="00BC44DF" w:rsidRDefault="00BC44DF" w:rsidP="00BC44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44DF" w:rsidRPr="00BC44DF" w:rsidRDefault="00BC44DF" w:rsidP="00BC44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C44DF" w:rsidRDefault="00BC44DF" w:rsidP="00BC44DF">
      <w:pPr>
        <w:widowControl w:val="0"/>
        <w:jc w:val="left"/>
      </w:pPr>
      <w:r w:rsidRPr="00BC44DF">
        <w:rPr>
          <w:b/>
        </w:rPr>
        <w:t>VERSIONS OF THIS BILL</w:t>
      </w:r>
    </w:p>
    <w:p w:rsidR="00BC44DF" w:rsidRDefault="00BC44DF" w:rsidP="00BC44DF">
      <w:pPr>
        <w:widowControl w:val="0"/>
        <w:jc w:val="left"/>
      </w:pPr>
    </w:p>
    <w:p w:rsidR="00BC44DF" w:rsidRDefault="00294F14" w:rsidP="00BC44DF">
      <w:pPr>
        <w:widowControl w:val="0"/>
        <w:jc w:val="left"/>
      </w:pPr>
      <w:hyperlink r:id="rId10" w:history="1">
        <w:r w:rsidR="00BC44DF">
          <w:rPr>
            <w:rStyle w:val="Hyperlink"/>
          </w:rPr>
          <w:t>12/3/2015</w:t>
        </w:r>
      </w:hyperlink>
    </w:p>
    <w:p w:rsidR="00BC44DF" w:rsidRDefault="00BC44DF" w:rsidP="00BC44DF"/>
    <w:p w:rsidR="00BC44DF" w:rsidRDefault="00BC44DF" w:rsidP="00BC44DF">
      <w:pPr>
        <w:sectPr w:rsidR="00BC44DF" w:rsidSect="00BC44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21E2" w:rsidRDefault="006821E2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DE1" w:rsidRDefault="00012DE1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DE1" w:rsidRDefault="00012DE1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DE1" w:rsidRDefault="00012DE1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DE1" w:rsidRDefault="00012DE1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DE1" w:rsidRDefault="00012DE1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DE1" w:rsidRDefault="00012DE1" w:rsidP="00012D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21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2F0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73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150B3">
        <w:rPr>
          <w:color w:val="000000" w:themeColor="text1"/>
          <w:u w:color="000000" w:themeColor="text1"/>
        </w:rPr>
        <w:t>TO AMEND THE CODE OF LAWS OF SOUTH CAROLINA, 1976, BY ADDING SECTION 20</w:t>
      </w:r>
      <w:r w:rsidR="002E03CC">
        <w:rPr>
          <w:color w:val="000000" w:themeColor="text1"/>
          <w:u w:color="000000" w:themeColor="text1"/>
        </w:rPr>
        <w:noBreakHyphen/>
      </w:r>
      <w:r w:rsidRPr="00B150B3">
        <w:rPr>
          <w:color w:val="000000" w:themeColor="text1"/>
          <w:u w:color="000000" w:themeColor="text1"/>
        </w:rPr>
        <w:t>1</w:t>
      </w:r>
      <w:r w:rsidR="002E03CC">
        <w:rPr>
          <w:color w:val="000000" w:themeColor="text1"/>
          <w:u w:color="000000" w:themeColor="text1"/>
        </w:rPr>
        <w:noBreakHyphen/>
      </w:r>
      <w:r w:rsidRPr="00B150B3">
        <w:rPr>
          <w:color w:val="000000" w:themeColor="text1"/>
          <w:u w:color="000000" w:themeColor="text1"/>
        </w:rPr>
        <w:t>25 SO AS TO ENACT THE “SOUTH CAROLINA PASTOR PROTECTION ACT”; TO ESTABLISH THAT A REFUSAL TO PERFORM A MARRIAGE CEREMONY IS NOT A BASIS FOR A CAUSE OF ACTION BY THE STATE OR POLITICAL SUBDIVISION AGAINST A RELIGIOUS ORGANIZATION, AN INDIVIDUAL EMPLOYED BY A RELIGIOUS ORGANIZATION OR A MINISTER OR OTHER MEMBER OF THE CLERGY; AND TO PROVIDE THAT AN INDIVIDUAL OR ORGANIZATION MAY NOT BE REQUIRED TO PERFORM A MARRIAGE CEREMONY IF IT WOULD CAUSE THE ORGANIZATION OR INDIVIDUAL TO VIOLATE A SINCERELY HELD RELIGIOUS BELIEF.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2F08" w:rsidRDefault="00EF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2F08" w:rsidRDefault="00EF2F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 xml:space="preserve">This act must be cited as the </w:t>
      </w:r>
      <w:r w:rsidR="002E03CC" w:rsidRPr="002E03CC">
        <w:rPr>
          <w:color w:val="000000" w:themeColor="text1"/>
          <w:u w:color="000000" w:themeColor="text1"/>
        </w:rPr>
        <w:t>‘</w:t>
      </w:r>
      <w:r w:rsidRPr="00B150B3">
        <w:rPr>
          <w:color w:val="000000" w:themeColor="text1"/>
          <w:u w:color="000000" w:themeColor="text1"/>
        </w:rPr>
        <w:t>South Carolina Pastor Protection Act</w:t>
      </w:r>
      <w:r w:rsidR="002E03CC" w:rsidRPr="002E03CC">
        <w:rPr>
          <w:color w:val="000000" w:themeColor="text1"/>
          <w:u w:color="000000" w:themeColor="text1"/>
        </w:rPr>
        <w:t>’</w:t>
      </w:r>
      <w:r w:rsidRPr="00B150B3">
        <w:rPr>
          <w:color w:val="000000" w:themeColor="text1"/>
          <w:u w:color="000000" w:themeColor="text1"/>
        </w:rPr>
        <w:t xml:space="preserve">. </w:t>
      </w: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 xml:space="preserve">Article 1, Chapter 1, Title 20 of the 1976 Code is amended by adding: </w:t>
      </w: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“Section 20</w:t>
      </w:r>
      <w:r w:rsidR="002E03CC">
        <w:rPr>
          <w:color w:val="000000" w:themeColor="text1"/>
          <w:u w:color="000000" w:themeColor="text1"/>
        </w:rPr>
        <w:noBreakHyphen/>
      </w:r>
      <w:r w:rsidRPr="00B150B3">
        <w:rPr>
          <w:color w:val="000000" w:themeColor="text1"/>
          <w:u w:color="000000" w:themeColor="text1"/>
        </w:rPr>
        <w:t>1</w:t>
      </w:r>
      <w:r w:rsidR="002E03CC">
        <w:rPr>
          <w:color w:val="000000" w:themeColor="text1"/>
          <w:u w:color="000000" w:themeColor="text1"/>
        </w:rPr>
        <w:noBreakHyphen/>
      </w:r>
      <w:r w:rsidRPr="00B150B3">
        <w:rPr>
          <w:color w:val="000000" w:themeColor="text1"/>
          <w:u w:color="000000" w:themeColor="text1"/>
        </w:rPr>
        <w:t>25.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 xml:space="preserve">A religious organization, an organization supervised or controlled by, or established in connection with, a religious organization, an individual employed by a religious organization acting within the scope of employment, or a minister or other member of the clergy who refuses to provide services, accommodations, facilities, goods, or privileges pursuant to this section is not liable in a civil or criminal cause of action. Any other action by this State or a political subdivision of this State to penalize or withhold benefits or privileges from a protected organization or </w:t>
      </w:r>
      <w:r w:rsidRPr="00B150B3">
        <w:rPr>
          <w:color w:val="000000" w:themeColor="text1"/>
          <w:u w:color="000000" w:themeColor="text1"/>
        </w:rPr>
        <w:lastRenderedPageBreak/>
        <w:t>individual, including tax exemptions or governmental contracts, grants, or licenses is prohibited.</w:t>
      </w: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A religious organization, an organization supervised or controlled by, or established in connection with, a religious organization, an individual employed by a religious organization acting within the scope of employment, or a minister or other member of the clergy may not be required to administer a marriage ceremony or provide services, accommodations, facilities, goods, or privileges for a purpose related to a marriage ceremony if the action would cause the organization or individual to violate a si</w:t>
      </w:r>
      <w:r>
        <w:rPr>
          <w:color w:val="000000" w:themeColor="text1"/>
          <w:u w:color="000000" w:themeColor="text1"/>
        </w:rPr>
        <w:t>ncerely held religious belief.”</w:t>
      </w:r>
    </w:p>
    <w:p w:rsidR="00337387" w:rsidRPr="00B150B3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2F08" w:rsidRDefault="00337387" w:rsidP="003373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3.</w:t>
      </w:r>
      <w:r>
        <w:rPr>
          <w:color w:val="000000" w:themeColor="text1"/>
          <w:u w:color="000000" w:themeColor="text1"/>
        </w:rPr>
        <w:tab/>
      </w:r>
      <w:r w:rsidRPr="00B150B3">
        <w:rPr>
          <w:color w:val="000000" w:themeColor="text1"/>
          <w:u w:color="000000" w:themeColor="text1"/>
        </w:rPr>
        <w:t>This act takes effect upon approval by the Governor.</w:t>
      </w:r>
    </w:p>
    <w:p w:rsidR="00DC7E67" w:rsidRDefault="002E03C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C44DF" w:rsidRDefault="00BC44DF" w:rsidP="00BC44DF">
      <w:pPr>
        <w:suppressAutoHyphens/>
      </w:pPr>
    </w:p>
    <w:sectPr w:rsidR="00BC44DF" w:rsidSect="00BC44D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2F08" w:rsidRDefault="00EF2F08" w:rsidP="009F0C77">
      <w:r>
        <w:separator/>
      </w:r>
    </w:p>
  </w:endnote>
  <w:endnote w:type="continuationSeparator" w:id="0">
    <w:p w:rsidR="00EF2F08" w:rsidRDefault="00EF2F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FFD6B5-8F11-4E43-B170-9C157AF827E0}"/>
    <w:embedBold r:id="rId2" w:fontKey="{85397BB0-4A1B-4513-A3E4-8136F163FE3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C730A84-F959-433F-8A45-A6068FE68EE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EA0F53-6E46-4753-AC29-081D8B9A5D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584FA2-1F52-4950-B4FF-CAF815B3BE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4DF" w:rsidRPr="006821E2" w:rsidRDefault="00BC44DF" w:rsidP="006821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94F1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2F08" w:rsidRDefault="00EF2F08" w:rsidP="009F0C77">
      <w:r>
        <w:separator/>
      </w:r>
    </w:p>
  </w:footnote>
  <w:footnote w:type="continuationSeparator" w:id="0">
    <w:p w:rsidR="00EF2F08" w:rsidRDefault="00EF2F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67CZ16"/>
    <w:docVar w:name="CoverBillType" w:val="b"/>
    <w:docVar w:name="docpath" w:val="L:\Council\bills\NBD\11167CZ16.DOCX"/>
    <w:docVar w:name="dvBillNumber" w:val="450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F2F08"/>
    <w:rsid w:val="00011869"/>
    <w:rsid w:val="00012DE1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4F14"/>
    <w:rsid w:val="002E03CC"/>
    <w:rsid w:val="002E5912"/>
    <w:rsid w:val="00301B21"/>
    <w:rsid w:val="00325348"/>
    <w:rsid w:val="0032732C"/>
    <w:rsid w:val="00336AD0"/>
    <w:rsid w:val="00337387"/>
    <w:rsid w:val="0037079A"/>
    <w:rsid w:val="003C4DAB"/>
    <w:rsid w:val="003D01E8"/>
    <w:rsid w:val="003E5288"/>
    <w:rsid w:val="003F6D79"/>
    <w:rsid w:val="0041760A"/>
    <w:rsid w:val="00417C01"/>
    <w:rsid w:val="004403BD"/>
    <w:rsid w:val="004505E0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64D5"/>
    <w:rsid w:val="006215AA"/>
    <w:rsid w:val="00655F60"/>
    <w:rsid w:val="006821E2"/>
    <w:rsid w:val="006913C9"/>
    <w:rsid w:val="0069470D"/>
    <w:rsid w:val="006C6A76"/>
    <w:rsid w:val="00734F00"/>
    <w:rsid w:val="007A70AE"/>
    <w:rsid w:val="007D4700"/>
    <w:rsid w:val="008362E8"/>
    <w:rsid w:val="008A1768"/>
    <w:rsid w:val="008F0F33"/>
    <w:rsid w:val="008F4429"/>
    <w:rsid w:val="009152C0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0D30"/>
    <w:rsid w:val="00AF4174"/>
    <w:rsid w:val="00B412D4"/>
    <w:rsid w:val="00BC44DF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465E"/>
    <w:rsid w:val="00D970A9"/>
    <w:rsid w:val="00DC7E67"/>
    <w:rsid w:val="00DF05E6"/>
    <w:rsid w:val="00DF3845"/>
    <w:rsid w:val="00E41911"/>
    <w:rsid w:val="00E92EEF"/>
    <w:rsid w:val="00ED5038"/>
    <w:rsid w:val="00EF2368"/>
    <w:rsid w:val="00EF2F0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75C04A-BC94-41E5-A691-9A0BC1B14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03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03C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C44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508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0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9B387-8DC0-4A86-8496-E8A91EA87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506</Words>
  <Characters>2888</Characters>
  <Application>Microsoft Office Word</Application>
  <DocSecurity>6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4508: South Carolina Pastor Protection Act - South Carolina Legislature Online</dc:title>
  <dc:creator>%USERNAME%</dc:creator>
  <cp:lastModifiedBy>N Cumfer</cp:lastModifiedBy>
  <cp:revision>2</cp:revision>
  <cp:lastPrinted>2015-12-02T13:53:00Z</cp:lastPrinted>
  <dcterms:created xsi:type="dcterms:W3CDTF">2016-12-02T19:11:00Z</dcterms:created>
  <dcterms:modified xsi:type="dcterms:W3CDTF">2016-12-02T19:11:00Z</dcterms:modified>
</cp:coreProperties>
</file>