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807" w:rsidRDefault="008F3807" w:rsidP="008F3807">
      <w:pPr>
        <w:widowControl w:val="0"/>
        <w:jc w:val="center"/>
      </w:pPr>
      <w:bookmarkStart w:id="0" w:name="_GoBack"/>
      <w:bookmarkEnd w:id="0"/>
      <w:r w:rsidRPr="008F3807">
        <w:rPr>
          <w:b/>
        </w:rPr>
        <w:t>South Carolina General Assembly</w:t>
      </w:r>
    </w:p>
    <w:p w:rsidR="008F3807" w:rsidRDefault="008F3807" w:rsidP="008F3807">
      <w:pPr>
        <w:widowControl w:val="0"/>
        <w:jc w:val="center"/>
      </w:pPr>
      <w:r>
        <w:t>121st Session, 2015-2016</w:t>
      </w:r>
    </w:p>
    <w:p w:rsidR="008F3807" w:rsidRDefault="008F3807" w:rsidP="008F3807">
      <w:pPr>
        <w:widowControl w:val="0"/>
        <w:jc w:val="left"/>
      </w:pPr>
    </w:p>
    <w:p w:rsidR="008F3807" w:rsidRDefault="008F3807" w:rsidP="008F3807">
      <w:pPr>
        <w:widowControl w:val="0"/>
        <w:jc w:val="left"/>
        <w:rPr>
          <w:b/>
        </w:rPr>
      </w:pPr>
      <w:r w:rsidRPr="008F3807">
        <w:rPr>
          <w:b/>
        </w:rPr>
        <w:t>H. 4693</w:t>
      </w:r>
    </w:p>
    <w:p w:rsidR="008F3807" w:rsidRDefault="008F3807" w:rsidP="008F3807">
      <w:pPr>
        <w:widowControl w:val="0"/>
        <w:jc w:val="left"/>
        <w:rPr>
          <w:b/>
        </w:rPr>
      </w:pPr>
    </w:p>
    <w:p w:rsidR="008F3807" w:rsidRDefault="008F3807" w:rsidP="008F3807">
      <w:pPr>
        <w:widowControl w:val="0"/>
        <w:jc w:val="left"/>
      </w:pPr>
      <w:r w:rsidRPr="008F3807">
        <w:rPr>
          <w:b/>
        </w:rPr>
        <w:t>STATUS INFORMATION</w:t>
      </w:r>
    </w:p>
    <w:p w:rsidR="008F3807" w:rsidRDefault="008F3807" w:rsidP="008F3807">
      <w:pPr>
        <w:widowControl w:val="0"/>
        <w:jc w:val="left"/>
      </w:pPr>
    </w:p>
    <w:p w:rsidR="008F3807" w:rsidRDefault="008F3807" w:rsidP="008F3807">
      <w:pPr>
        <w:widowControl w:val="0"/>
        <w:jc w:val="left"/>
      </w:pPr>
      <w:r>
        <w:t>House Resolution</w:t>
      </w:r>
    </w:p>
    <w:p w:rsidR="008F3807" w:rsidRDefault="008F3807" w:rsidP="008F3807">
      <w:pPr>
        <w:widowControl w:val="0"/>
        <w:jc w:val="left"/>
      </w:pPr>
      <w:r>
        <w:t>Sponsors: Reps. Anthony, Alexander, Allison, Anderson,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F3807" w:rsidRDefault="008F3807" w:rsidP="008F3807">
      <w:pPr>
        <w:widowControl w:val="0"/>
        <w:jc w:val="left"/>
      </w:pPr>
      <w:r>
        <w:t>Document Path: l:\council\bills\rm\1437cm16.docx</w:t>
      </w:r>
    </w:p>
    <w:p w:rsidR="008F3807" w:rsidRDefault="008F3807" w:rsidP="008F3807">
      <w:pPr>
        <w:widowControl w:val="0"/>
        <w:jc w:val="left"/>
      </w:pPr>
    </w:p>
    <w:p w:rsidR="008F3807" w:rsidRDefault="008F3807" w:rsidP="008F3807">
      <w:pPr>
        <w:widowControl w:val="0"/>
        <w:jc w:val="left"/>
      </w:pPr>
      <w:r>
        <w:t>Introduced in the House on January 19, 2016</w:t>
      </w:r>
    </w:p>
    <w:p w:rsidR="008F3807" w:rsidRDefault="008F3807" w:rsidP="008F3807">
      <w:pPr>
        <w:widowControl w:val="0"/>
        <w:jc w:val="left"/>
      </w:pPr>
      <w:r>
        <w:t>Adopted by the House on January 19, 2016</w:t>
      </w:r>
    </w:p>
    <w:p w:rsidR="008F3807" w:rsidRDefault="008F3807" w:rsidP="008F3807">
      <w:pPr>
        <w:widowControl w:val="0"/>
        <w:jc w:val="left"/>
      </w:pPr>
    </w:p>
    <w:p w:rsidR="008F3807" w:rsidRDefault="008F3807" w:rsidP="008F3807">
      <w:pPr>
        <w:widowControl w:val="0"/>
        <w:jc w:val="left"/>
      </w:pPr>
      <w:r>
        <w:t xml:space="preserve">Summary: </w:t>
      </w:r>
      <w:r w:rsidR="008D6401">
        <w:t>Union County High School Softball Team</w:t>
      </w:r>
    </w:p>
    <w:p w:rsidR="008F3807" w:rsidRDefault="008F3807" w:rsidP="008F3807">
      <w:pPr>
        <w:widowControl w:val="0"/>
        <w:jc w:val="left"/>
      </w:pPr>
    </w:p>
    <w:p w:rsidR="008F3807" w:rsidRDefault="008F3807" w:rsidP="008F3807">
      <w:pPr>
        <w:widowControl w:val="0"/>
        <w:jc w:val="left"/>
      </w:pPr>
    </w:p>
    <w:p w:rsidR="008F3807" w:rsidRDefault="008F3807" w:rsidP="008F38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3807">
        <w:rPr>
          <w:b/>
        </w:rPr>
        <w:t>HISTORY OF LEGISLATIVE ACTIONS</w:t>
      </w:r>
    </w:p>
    <w:p w:rsidR="008F3807" w:rsidRDefault="008F3807" w:rsidP="008F38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3807" w:rsidRPr="008F3807" w:rsidRDefault="008F3807" w:rsidP="008F38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3807">
        <w:rPr>
          <w:u w:val="single"/>
        </w:rPr>
        <w:tab/>
        <w:t>Date</w:t>
      </w:r>
      <w:r w:rsidRPr="008F3807">
        <w:rPr>
          <w:u w:val="single"/>
        </w:rPr>
        <w:tab/>
        <w:t>Body</w:t>
      </w:r>
      <w:r w:rsidRPr="008F3807">
        <w:rPr>
          <w:u w:val="single"/>
        </w:rPr>
        <w:tab/>
        <w:t>Action Description with journal page number</w:t>
      </w:r>
      <w:r w:rsidRPr="008F3807">
        <w:rPr>
          <w:u w:val="single"/>
        </w:rPr>
        <w:tab/>
      </w:r>
    </w:p>
    <w:p w:rsidR="009E2796" w:rsidRDefault="009E2796" w:rsidP="009E2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8B467F">
        <w:t>Introduced and adopted (</w:t>
      </w:r>
      <w:hyperlink r:id="rId7" w:history="1">
        <w:r w:rsidRPr="00B33F9A">
          <w:rPr>
            <w:rStyle w:val="Hyperlink"/>
          </w:rPr>
          <w:t>House Journal</w:t>
        </w:r>
        <w:r w:rsidRPr="00B33F9A">
          <w:rPr>
            <w:rStyle w:val="Hyperlink"/>
          </w:rPr>
          <w:noBreakHyphen/>
          <w:t>page 10</w:t>
        </w:r>
      </w:hyperlink>
      <w:r w:rsidRPr="008B467F">
        <w:t>)</w:t>
      </w:r>
    </w:p>
    <w:p w:rsidR="009E2796" w:rsidRDefault="009E2796" w:rsidP="009E2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807" w:rsidRDefault="008F3807" w:rsidP="008F38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F3807">
          <w:rPr>
            <w:rStyle w:val="Hyperlink"/>
          </w:rPr>
          <w:t>legislative information</w:t>
        </w:r>
      </w:hyperlink>
      <w:r>
        <w:t xml:space="preserve"> at the website</w:t>
      </w:r>
    </w:p>
    <w:p w:rsidR="008F3807" w:rsidRDefault="008F3807" w:rsidP="008F38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807" w:rsidRPr="008F3807" w:rsidRDefault="008F3807" w:rsidP="008F38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3807" w:rsidRDefault="008F3807" w:rsidP="008F3807">
      <w:r w:rsidRPr="008F3807">
        <w:rPr>
          <w:b/>
        </w:rPr>
        <w:t>VERSIONS OF THIS BILL</w:t>
      </w:r>
    </w:p>
    <w:p w:rsidR="008F3807" w:rsidRDefault="008F3807" w:rsidP="008F3807"/>
    <w:p w:rsidR="008F3807" w:rsidRDefault="00B33F9A" w:rsidP="008F3807">
      <w:hyperlink r:id="rId9" w:history="1">
        <w:r w:rsidR="008F3807">
          <w:rPr>
            <w:rStyle w:val="Hyperlink"/>
          </w:rPr>
          <w:t>1/19/2016</w:t>
        </w:r>
      </w:hyperlink>
    </w:p>
    <w:p w:rsidR="008F3807" w:rsidRDefault="008F3807" w:rsidP="008F3807"/>
    <w:p w:rsidR="008F3807" w:rsidRDefault="008F3807" w:rsidP="008F3807">
      <w:pPr>
        <w:sectPr w:rsidR="008F3807" w:rsidSect="008F38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F84" w:rsidRDefault="00582F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B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507" w:rsidRDefault="0087049F" w:rsidP="005C4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C4507">
        <w:t>R</w:t>
      </w:r>
      <w:r w:rsidR="005C4507" w:rsidRPr="00D73B98">
        <w:t xml:space="preserve">ECOGNIZE AND HONOR THE </w:t>
      </w:r>
      <w:r w:rsidR="00974B1C">
        <w:t>UNION COUNTY</w:t>
      </w:r>
      <w:r w:rsidR="005C4507">
        <w:t xml:space="preserve"> </w:t>
      </w:r>
      <w:r w:rsidR="005C4507" w:rsidRPr="00D73B98">
        <w:t xml:space="preserve">HIGH SCHOOL </w:t>
      </w:r>
      <w:r w:rsidR="005C4507">
        <w:t>SOFTBALL</w:t>
      </w:r>
      <w:r w:rsidR="005C4507" w:rsidRPr="00D73B98">
        <w:t xml:space="preserve"> TEAM, COACH</w:t>
      </w:r>
      <w:r w:rsidR="005C4507">
        <w:t>ES</w:t>
      </w:r>
      <w:r w:rsidR="005C4507" w:rsidRPr="00D73B98">
        <w:t>, AND SCHOOL OFFICIALS FOR AN OUTSTANDING SEASON AND TO CONGRATULATE THEM ON WINNING THE 201</w:t>
      </w:r>
      <w:r w:rsidR="005C4507">
        <w:t>5</w:t>
      </w:r>
      <w:r w:rsidR="005C4507" w:rsidRPr="00D73B98">
        <w:t xml:space="preserve"> CLAS</w:t>
      </w:r>
      <w:r w:rsidR="005C4507">
        <w:t xml:space="preserve">S </w:t>
      </w:r>
      <w:r w:rsidR="00974B1C">
        <w:t>AA</w:t>
      </w:r>
      <w:r w:rsidR="005C4507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081F" w:rsidRDefault="00A24BB3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D9081F" w:rsidRPr="00D73B98">
        <w:t xml:space="preserve">fully ready for the challenge, the </w:t>
      </w:r>
      <w:r w:rsidR="001B1E12">
        <w:t>Union County</w:t>
      </w:r>
      <w:r w:rsidR="00D9081F">
        <w:t xml:space="preserve"> High School softball team defeated </w:t>
      </w:r>
      <w:r w:rsidR="00A03EBF">
        <w:t>Hartsville</w:t>
      </w:r>
      <w:r w:rsidR="00D9081F">
        <w:t xml:space="preserve"> </w:t>
      </w:r>
      <w:r w:rsidR="00A03EBF">
        <w:t>10</w:t>
      </w:r>
      <w:r w:rsidR="00F967F1">
        <w:noBreakHyphen/>
      </w:r>
      <w:r w:rsidR="00A03EBF">
        <w:t xml:space="preserve">7 </w:t>
      </w:r>
      <w:r w:rsidR="00D9081F">
        <w:t xml:space="preserve">and </w:t>
      </w:r>
      <w:r w:rsidR="00D9081F" w:rsidRPr="00D73B98">
        <w:t>crowned its splendid season by capturing the 20</w:t>
      </w:r>
      <w:r w:rsidR="00D9081F">
        <w:t>15</w:t>
      </w:r>
      <w:r w:rsidR="00D9081F" w:rsidRPr="00D73B98">
        <w:t xml:space="preserve"> Class A</w:t>
      </w:r>
      <w:r w:rsidR="00374E6C">
        <w:t>AA</w:t>
      </w:r>
      <w:r w:rsidR="00D9081F" w:rsidRPr="00D73B98">
        <w:t xml:space="preserve"> State Championship title</w:t>
      </w:r>
      <w:r w:rsidR="00D9081F">
        <w:t>; and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B3ECD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3ECD">
        <w:rPr>
          <w:color w:val="000000" w:themeColor="text1"/>
          <w:u w:color="000000" w:themeColor="text1"/>
        </w:rPr>
        <w:t>t</w:t>
      </w:r>
      <w:r w:rsidR="00EB3ECD" w:rsidRPr="008454B6">
        <w:rPr>
          <w:color w:val="000000" w:themeColor="text1"/>
          <w:u w:color="000000" w:themeColor="text1"/>
        </w:rPr>
        <w:t xml:space="preserve">he </w:t>
      </w:r>
      <w:r w:rsidR="00402919">
        <w:rPr>
          <w:color w:val="000000" w:themeColor="text1"/>
          <w:u w:color="000000" w:themeColor="text1"/>
        </w:rPr>
        <w:t xml:space="preserve">Lady </w:t>
      </w:r>
      <w:r w:rsidR="00EB3ECD" w:rsidRPr="008454B6">
        <w:rPr>
          <w:color w:val="000000" w:themeColor="text1"/>
          <w:u w:color="000000" w:themeColor="text1"/>
        </w:rPr>
        <w:t>Yellow Jackets (30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2) swept the best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of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three series and became the first team to win back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to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 xml:space="preserve">back </w:t>
      </w:r>
      <w:r w:rsidR="00EB3ECD">
        <w:rPr>
          <w:color w:val="000000" w:themeColor="text1"/>
          <w:u w:color="000000" w:themeColor="text1"/>
        </w:rPr>
        <w:t>Class AAA</w:t>
      </w:r>
      <w:r w:rsidR="00EB3ECD" w:rsidRPr="008454B6">
        <w:rPr>
          <w:color w:val="000000" w:themeColor="text1"/>
          <w:u w:color="000000" w:themeColor="text1"/>
        </w:rPr>
        <w:t xml:space="preserve"> softball titles since 2009</w:t>
      </w:r>
      <w:r w:rsidR="00F967F1">
        <w:rPr>
          <w:color w:val="000000" w:themeColor="text1"/>
          <w:u w:color="000000" w:themeColor="text1"/>
        </w:rPr>
        <w:noBreakHyphen/>
      </w:r>
      <w:r w:rsidR="00EB3ECD">
        <w:rPr>
          <w:color w:val="000000" w:themeColor="text1"/>
          <w:u w:color="000000" w:themeColor="text1"/>
        </w:rPr>
        <w:t>20</w:t>
      </w:r>
      <w:r w:rsidR="00EB3ECD" w:rsidRPr="008454B6">
        <w:rPr>
          <w:color w:val="000000" w:themeColor="text1"/>
          <w:u w:color="000000" w:themeColor="text1"/>
        </w:rPr>
        <w:t>10</w:t>
      </w:r>
      <w:r w:rsidR="00EB3ECD">
        <w:rPr>
          <w:color w:val="000000" w:themeColor="text1"/>
          <w:u w:color="000000" w:themeColor="text1"/>
        </w:rPr>
        <w:t>; and</w:t>
      </w:r>
    </w:p>
    <w:p w:rsidR="00EB3ECD" w:rsidRDefault="00EB3ECD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3ECD" w:rsidRDefault="00EB3ECD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D9081F">
        <w:rPr>
          <w:color w:val="000000" w:themeColor="text1"/>
          <w:u w:color="000000" w:themeColor="text1"/>
        </w:rPr>
        <w:t xml:space="preserve">the </w:t>
      </w:r>
      <w:r w:rsidR="00DB4DC2">
        <w:rPr>
          <w:color w:val="000000" w:themeColor="text1"/>
          <w:u w:color="000000" w:themeColor="text1"/>
        </w:rPr>
        <w:t>wild eleven</w:t>
      </w:r>
      <w:r w:rsidR="00F967F1">
        <w:rPr>
          <w:color w:val="000000" w:themeColor="text1"/>
          <w:u w:color="000000" w:themeColor="text1"/>
        </w:rPr>
        <w:noBreakHyphen/>
      </w:r>
      <w:r w:rsidR="00A22A4A">
        <w:rPr>
          <w:color w:val="000000" w:themeColor="text1"/>
          <w:u w:color="000000" w:themeColor="text1"/>
        </w:rPr>
        <w:t>inning sweep</w:t>
      </w:r>
      <w:r w:rsidR="00CE1D55">
        <w:rPr>
          <w:color w:val="000000" w:themeColor="text1"/>
          <w:u w:color="000000" w:themeColor="text1"/>
        </w:rPr>
        <w:t xml:space="preserve"> handed the</w:t>
      </w:r>
      <w:r w:rsidR="00A22A4A">
        <w:rPr>
          <w:color w:val="000000" w:themeColor="text1"/>
          <w:u w:color="000000" w:themeColor="text1"/>
        </w:rPr>
        <w:t xml:space="preserve"> Yellow Jackets </w:t>
      </w:r>
      <w:r w:rsidR="00CE1D55">
        <w:rPr>
          <w:color w:val="000000" w:themeColor="text1"/>
          <w:u w:color="000000" w:themeColor="text1"/>
        </w:rPr>
        <w:t>their second straight championship</w:t>
      </w:r>
      <w:r>
        <w:rPr>
          <w:color w:val="000000" w:themeColor="text1"/>
          <w:u w:color="000000" w:themeColor="text1"/>
        </w:rPr>
        <w:t>; and</w:t>
      </w:r>
    </w:p>
    <w:p w:rsidR="007F1F20" w:rsidRDefault="007F1F20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F20" w:rsidRDefault="007F1F20" w:rsidP="007F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454B6">
        <w:rPr>
          <w:color w:val="000000" w:themeColor="text1"/>
          <w:u w:color="000000" w:themeColor="text1"/>
        </w:rPr>
        <w:t>he game went to the international tiebreaker rule in the top of the ninth in extra innings</w:t>
      </w:r>
      <w:r>
        <w:rPr>
          <w:color w:val="000000" w:themeColor="text1"/>
          <w:u w:color="000000" w:themeColor="text1"/>
        </w:rPr>
        <w:t xml:space="preserve"> and f</w:t>
      </w:r>
      <w:r w:rsidRPr="008454B6">
        <w:rPr>
          <w:color w:val="000000" w:themeColor="text1"/>
          <w:u w:color="000000" w:themeColor="text1"/>
        </w:rPr>
        <w:t xml:space="preserve">eatured </w:t>
      </w:r>
      <w:r>
        <w:rPr>
          <w:color w:val="000000" w:themeColor="text1"/>
          <w:u w:color="000000" w:themeColor="text1"/>
        </w:rPr>
        <w:t>twelve</w:t>
      </w:r>
      <w:r w:rsidRPr="008454B6">
        <w:rPr>
          <w:color w:val="000000" w:themeColor="text1"/>
          <w:u w:color="000000" w:themeColor="text1"/>
        </w:rPr>
        <w:t xml:space="preserve"> combined errors, an ejection</w:t>
      </w:r>
      <w:r>
        <w:rPr>
          <w:color w:val="000000" w:themeColor="text1"/>
          <w:u w:color="000000" w:themeColor="text1"/>
        </w:rPr>
        <w:t>,</w:t>
      </w:r>
      <w:r w:rsidRPr="008454B6">
        <w:rPr>
          <w:color w:val="000000" w:themeColor="text1"/>
          <w:u w:color="000000" w:themeColor="text1"/>
        </w:rPr>
        <w:t xml:space="preserve"> and four lead changes. Union County scored four times in the top of the </w:t>
      </w:r>
      <w:r w:rsidR="00DB4DC2">
        <w:rPr>
          <w:color w:val="000000" w:themeColor="text1"/>
          <w:u w:color="000000" w:themeColor="text1"/>
        </w:rPr>
        <w:t>eleven</w:t>
      </w:r>
      <w:r w:rsidRPr="008454B6">
        <w:rPr>
          <w:color w:val="000000" w:themeColor="text1"/>
          <w:u w:color="000000" w:themeColor="text1"/>
        </w:rPr>
        <w:t>th to put the game away</w:t>
      </w:r>
      <w:r>
        <w:rPr>
          <w:color w:val="000000" w:themeColor="text1"/>
          <w:u w:color="000000" w:themeColor="text1"/>
        </w:rPr>
        <w:t>; and</w:t>
      </w:r>
    </w:p>
    <w:p w:rsidR="007F1F20" w:rsidRDefault="007F1F20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831" w:rsidRDefault="00495831" w:rsidP="00495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14F">
        <w:rPr>
          <w:color w:val="000000" w:themeColor="text1"/>
          <w:u w:color="000000" w:themeColor="text1"/>
        </w:rPr>
        <w:t xml:space="preserve">Whereas, by the time the Lady </w:t>
      </w:r>
      <w:r>
        <w:rPr>
          <w:color w:val="000000" w:themeColor="text1"/>
          <w:u w:color="000000" w:themeColor="text1"/>
        </w:rPr>
        <w:t>Yellow Jackets</w:t>
      </w:r>
      <w:r w:rsidRPr="00D9014F">
        <w:rPr>
          <w:color w:val="000000" w:themeColor="text1"/>
          <w:u w:color="000000" w:themeColor="text1"/>
        </w:rPr>
        <w:t xml:space="preserve"> had </w:t>
      </w:r>
      <w:r w:rsidR="007F1F20">
        <w:rPr>
          <w:color w:val="000000" w:themeColor="text1"/>
          <w:u w:color="000000" w:themeColor="text1"/>
        </w:rPr>
        <w:t xml:space="preserve">sealed the win and </w:t>
      </w:r>
      <w:r w:rsidRPr="00D9014F">
        <w:rPr>
          <w:color w:val="000000" w:themeColor="text1"/>
          <w:u w:color="000000" w:themeColor="text1"/>
        </w:rPr>
        <w:t xml:space="preserve">claimed the crown, fans were already making plans </w:t>
      </w:r>
      <w:r>
        <w:rPr>
          <w:color w:val="000000" w:themeColor="text1"/>
          <w:u w:color="000000" w:themeColor="text1"/>
        </w:rPr>
        <w:t xml:space="preserve">for a </w:t>
      </w:r>
      <w:r w:rsidRPr="00D9014F">
        <w:rPr>
          <w:color w:val="000000" w:themeColor="text1"/>
          <w:u w:color="000000" w:themeColor="text1"/>
        </w:rPr>
        <w:t xml:space="preserve">return </w:t>
      </w:r>
      <w:r>
        <w:rPr>
          <w:color w:val="000000" w:themeColor="text1"/>
          <w:u w:color="000000" w:themeColor="text1"/>
        </w:rPr>
        <w:t xml:space="preserve">visit </w:t>
      </w:r>
      <w:r w:rsidRPr="00D9014F">
        <w:rPr>
          <w:color w:val="000000" w:themeColor="text1"/>
          <w:u w:color="000000" w:themeColor="text1"/>
        </w:rPr>
        <w:t>next year to see their team repeat the feat; and</w:t>
      </w:r>
    </w:p>
    <w:p w:rsidR="00944A7B" w:rsidRDefault="00944A7B" w:rsidP="00495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A7B" w:rsidRPr="00D9014F" w:rsidRDefault="00944A7B" w:rsidP="00944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make a superb season even sweeter, </w:t>
      </w:r>
      <w:r w:rsidRPr="00775ADE">
        <w:rPr>
          <w:color w:val="000000" w:themeColor="text1"/>
          <w:u w:color="000000" w:themeColor="text1"/>
        </w:rPr>
        <w:t xml:space="preserve">Union County  standout pitcher Payton Martin </w:t>
      </w:r>
      <w:r>
        <w:rPr>
          <w:color w:val="000000" w:themeColor="text1"/>
          <w:u w:color="000000" w:themeColor="text1"/>
        </w:rPr>
        <w:t xml:space="preserve">was </w:t>
      </w:r>
      <w:r w:rsidRPr="00775ADE">
        <w:rPr>
          <w:color w:val="000000" w:themeColor="text1"/>
          <w:u w:color="000000" w:themeColor="text1"/>
        </w:rPr>
        <w:t>selected as the South Carolina Coaches Association of Women</w:t>
      </w:r>
      <w:r w:rsidR="00F967F1" w:rsidRPr="00F967F1">
        <w:rPr>
          <w:color w:val="000000" w:themeColor="text1"/>
          <w:u w:color="000000" w:themeColor="text1"/>
        </w:rPr>
        <w:t>’</w:t>
      </w:r>
      <w:r w:rsidRPr="00775ADE">
        <w:rPr>
          <w:color w:val="000000" w:themeColor="text1"/>
          <w:u w:color="000000" w:themeColor="text1"/>
        </w:rPr>
        <w:t xml:space="preserve">s Sports Class </w:t>
      </w:r>
      <w:r>
        <w:rPr>
          <w:color w:val="000000" w:themeColor="text1"/>
          <w:u w:color="000000" w:themeColor="text1"/>
        </w:rPr>
        <w:t>AAA Softball Player of the Year; and</w:t>
      </w:r>
    </w:p>
    <w:p w:rsidR="00A22A4A" w:rsidRDefault="00A22A4A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lastRenderedPageBreak/>
        <w:t xml:space="preserve">Whereas, in a sport that demands skill, </w:t>
      </w:r>
      <w:r>
        <w:t>speed</w:t>
      </w:r>
      <w:r w:rsidRPr="00D73B98">
        <w:t xml:space="preserve">, and teamwork, Coach </w:t>
      </w:r>
      <w:r w:rsidR="00BA43EA">
        <w:t xml:space="preserve">Tommy Petty </w:t>
      </w:r>
      <w:r>
        <w:t xml:space="preserve">and </w:t>
      </w:r>
      <w:r w:rsidR="00BA43EA">
        <w:t>Assistant Coach Steve Walton</w:t>
      </w:r>
      <w:r w:rsidRPr="00D73B98">
        <w:t xml:space="preserve"> capitalized on </w:t>
      </w:r>
      <w:r>
        <w:t>their</w:t>
      </w:r>
      <w:r w:rsidRPr="00D73B98">
        <w:t xml:space="preserve"> own athletic ability and training to </w:t>
      </w:r>
      <w:r>
        <w:t>forge</w:t>
      </w:r>
      <w:r w:rsidRPr="00D73B98">
        <w:t xml:space="preserve"> a championship team and teach </w:t>
      </w:r>
      <w:r>
        <w:t>their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>
        <w:t>,</w:t>
      </w:r>
      <w:r w:rsidRPr="00D73B98">
        <w:t xml:space="preserve"> b</w:t>
      </w:r>
      <w:r>
        <w:t>oth on and off the diamond; and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81F" w:rsidRPr="00D73B98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372781">
        <w:t>Union County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 xml:space="preserve">ook to hear of their continued accomplishments in the days ahead. Now, therefore, 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9081F" w:rsidRPr="00D73B98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the </w:t>
      </w:r>
      <w:r w:rsidR="00372781">
        <w:t>Union County</w:t>
      </w:r>
      <w:r>
        <w:t xml:space="preserve"> High School softball team, </w:t>
      </w:r>
      <w:r w:rsidRPr="00D73B98">
        <w:t>coach</w:t>
      </w:r>
      <w:r>
        <w:t>es</w:t>
      </w:r>
      <w:r w:rsidRPr="00D73B98">
        <w:t>, and school officials</w:t>
      </w:r>
      <w:r>
        <w:t xml:space="preserve"> f</w:t>
      </w:r>
      <w:r w:rsidRPr="00D73B98">
        <w:t>or an outstanding season and congratulate</w:t>
      </w:r>
      <w:r>
        <w:t xml:space="preserve"> them</w:t>
      </w:r>
      <w:r w:rsidRPr="00D73B98">
        <w:t xml:space="preserve"> on winning the 201</w:t>
      </w:r>
      <w:r>
        <w:t>5</w:t>
      </w:r>
      <w:r w:rsidRPr="00D73B98">
        <w:t xml:space="preserve"> </w:t>
      </w:r>
      <w:r>
        <w:t>C</w:t>
      </w:r>
      <w:r w:rsidRPr="00D73B98">
        <w:t xml:space="preserve">lass </w:t>
      </w:r>
      <w:r>
        <w:t>A</w:t>
      </w:r>
      <w:r w:rsidR="00372781">
        <w:t>AA</w:t>
      </w:r>
      <w:r w:rsidRPr="00D73B98">
        <w:t xml:space="preserve"> </w:t>
      </w:r>
      <w:r>
        <w:t>S</w:t>
      </w:r>
      <w:r w:rsidRPr="00D73B98">
        <w:t xml:space="preserve">tate </w:t>
      </w:r>
      <w:r>
        <w:t>C</w:t>
      </w:r>
      <w:r w:rsidRPr="00D73B98">
        <w:t xml:space="preserve">hampionship </w:t>
      </w:r>
      <w:r>
        <w:t>t</w:t>
      </w:r>
      <w:r w:rsidRPr="00D73B98">
        <w:t xml:space="preserve">itle. 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9081F" w:rsidRPr="00D73B98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>
        <w:t>esented</w:t>
      </w:r>
      <w:r w:rsidRPr="00D73B98">
        <w:t xml:space="preserve"> to Principal </w:t>
      </w:r>
      <w:r w:rsidR="0013283C">
        <w:t>Betsy Trakas</w:t>
      </w:r>
      <w:r w:rsidR="00AA2F6F">
        <w:t xml:space="preserve">, </w:t>
      </w:r>
      <w:r w:rsidR="00AA2F6F" w:rsidRPr="00D73B98">
        <w:t xml:space="preserve">Coach </w:t>
      </w:r>
      <w:r w:rsidR="00AA2F6F">
        <w:t>Tommy Petty, and Assistant Coach Steve Walton of Union County High School</w:t>
      </w:r>
      <w:r>
        <w:t>.</w:t>
      </w:r>
    </w:p>
    <w:p w:rsidR="009C0A7F" w:rsidRDefault="00F967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3807" w:rsidRDefault="008F3807" w:rsidP="008F3807">
      <w:pPr>
        <w:suppressAutoHyphens/>
      </w:pPr>
    </w:p>
    <w:sectPr w:rsidR="008F3807" w:rsidSect="008F38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D55" w:rsidRDefault="00CE1D55" w:rsidP="009F0C77">
      <w:r>
        <w:separator/>
      </w:r>
    </w:p>
  </w:endnote>
  <w:endnote w:type="continuationSeparator" w:id="0">
    <w:p w:rsidR="00CE1D55" w:rsidRDefault="00CE1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E52136-F7E0-4F7F-9C9D-1EBF4541932B}"/>
    <w:embedBold r:id="rId2" w:fontKey="{680E2EE1-4D00-4CD8-B38E-AF6A7A764B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3D72A0-02CE-4A8E-828E-62D743BF35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1456F4-8909-40B9-9897-F36F6CD9F1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2673C9-FDE4-4D48-BAC2-7AAD63C23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807" w:rsidRPr="00582F84" w:rsidRDefault="008F3807" w:rsidP="00582F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3F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D55" w:rsidRDefault="00CE1D55" w:rsidP="009F0C77">
      <w:r>
        <w:separator/>
      </w:r>
    </w:p>
  </w:footnote>
  <w:footnote w:type="continuationSeparator" w:id="0">
    <w:p w:rsidR="00CE1D55" w:rsidRDefault="00CE1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7CM16"/>
    <w:docVar w:name="CoverBillType" w:val="r"/>
    <w:docVar w:name="docpath" w:val="L:\Council\bills\RM\1437CM16.DOCX"/>
    <w:docVar w:name="dvBillNumber" w:val="46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BB3"/>
    <w:rsid w:val="00011869"/>
    <w:rsid w:val="00015CD6"/>
    <w:rsid w:val="000A19D5"/>
    <w:rsid w:val="000E1785"/>
    <w:rsid w:val="000F40FA"/>
    <w:rsid w:val="0010776B"/>
    <w:rsid w:val="0013283C"/>
    <w:rsid w:val="00133E66"/>
    <w:rsid w:val="001435A3"/>
    <w:rsid w:val="00146ED3"/>
    <w:rsid w:val="00151044"/>
    <w:rsid w:val="001B1E1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4AD"/>
    <w:rsid w:val="002E5912"/>
    <w:rsid w:val="00301B21"/>
    <w:rsid w:val="00325348"/>
    <w:rsid w:val="0032732C"/>
    <w:rsid w:val="00336AD0"/>
    <w:rsid w:val="0037079A"/>
    <w:rsid w:val="00372781"/>
    <w:rsid w:val="00374E6C"/>
    <w:rsid w:val="00380A6E"/>
    <w:rsid w:val="003B5D3E"/>
    <w:rsid w:val="003C4DAB"/>
    <w:rsid w:val="003D01E8"/>
    <w:rsid w:val="003E5288"/>
    <w:rsid w:val="003F6D79"/>
    <w:rsid w:val="00402919"/>
    <w:rsid w:val="0041760A"/>
    <w:rsid w:val="00417C01"/>
    <w:rsid w:val="004403BD"/>
    <w:rsid w:val="00461441"/>
    <w:rsid w:val="004809EE"/>
    <w:rsid w:val="00495831"/>
    <w:rsid w:val="004E7D54"/>
    <w:rsid w:val="005273C6"/>
    <w:rsid w:val="00530A69"/>
    <w:rsid w:val="00545593"/>
    <w:rsid w:val="00577C6C"/>
    <w:rsid w:val="00582F84"/>
    <w:rsid w:val="005A7868"/>
    <w:rsid w:val="005C2FE2"/>
    <w:rsid w:val="005C4507"/>
    <w:rsid w:val="005E2BC9"/>
    <w:rsid w:val="00605102"/>
    <w:rsid w:val="006215AA"/>
    <w:rsid w:val="006913C9"/>
    <w:rsid w:val="0069470D"/>
    <w:rsid w:val="00734F00"/>
    <w:rsid w:val="007A70AE"/>
    <w:rsid w:val="007F1F20"/>
    <w:rsid w:val="00830790"/>
    <w:rsid w:val="008362E8"/>
    <w:rsid w:val="0087049F"/>
    <w:rsid w:val="008A1768"/>
    <w:rsid w:val="008D6401"/>
    <w:rsid w:val="008F0F33"/>
    <w:rsid w:val="008F3807"/>
    <w:rsid w:val="008F4429"/>
    <w:rsid w:val="0094021A"/>
    <w:rsid w:val="00944A7B"/>
    <w:rsid w:val="00953782"/>
    <w:rsid w:val="00974B1C"/>
    <w:rsid w:val="009B44AF"/>
    <w:rsid w:val="009C0A7F"/>
    <w:rsid w:val="009C6A0B"/>
    <w:rsid w:val="009E2796"/>
    <w:rsid w:val="009F0C77"/>
    <w:rsid w:val="009F4DD1"/>
    <w:rsid w:val="00A03EBF"/>
    <w:rsid w:val="00A22A4A"/>
    <w:rsid w:val="00A24BB3"/>
    <w:rsid w:val="00A41684"/>
    <w:rsid w:val="00A64E80"/>
    <w:rsid w:val="00A72BCD"/>
    <w:rsid w:val="00A741D9"/>
    <w:rsid w:val="00A833AB"/>
    <w:rsid w:val="00A9741D"/>
    <w:rsid w:val="00AA2F6F"/>
    <w:rsid w:val="00AD4B17"/>
    <w:rsid w:val="00B33F9A"/>
    <w:rsid w:val="00B412D4"/>
    <w:rsid w:val="00BA43EA"/>
    <w:rsid w:val="00BE3C22"/>
    <w:rsid w:val="00BF5FB0"/>
    <w:rsid w:val="00C0345E"/>
    <w:rsid w:val="00C16FF5"/>
    <w:rsid w:val="00C3483A"/>
    <w:rsid w:val="00C71E39"/>
    <w:rsid w:val="00C74E9D"/>
    <w:rsid w:val="00C82FD3"/>
    <w:rsid w:val="00C92819"/>
    <w:rsid w:val="00CC6B7B"/>
    <w:rsid w:val="00CD2089"/>
    <w:rsid w:val="00CE1D55"/>
    <w:rsid w:val="00D73A67"/>
    <w:rsid w:val="00D9081F"/>
    <w:rsid w:val="00D970A9"/>
    <w:rsid w:val="00DB4DC2"/>
    <w:rsid w:val="00DF3845"/>
    <w:rsid w:val="00E41911"/>
    <w:rsid w:val="00E92EEF"/>
    <w:rsid w:val="00EB3ECD"/>
    <w:rsid w:val="00EF2368"/>
    <w:rsid w:val="00F24442"/>
    <w:rsid w:val="00F40277"/>
    <w:rsid w:val="00F50AE3"/>
    <w:rsid w:val="00F656BA"/>
    <w:rsid w:val="00F67CF1"/>
    <w:rsid w:val="00F840F0"/>
    <w:rsid w:val="00F967F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9F95B0-F25D-4511-9A07-AD71A36A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A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A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38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93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F4DB-1604-4CDD-B335-092E8AC5B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652</Words>
  <Characters>3723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4693: Union County High School Softball Team - South Carolina Legislature Online</dc:title>
  <dc:creator>McDowell</dc:creator>
  <cp:lastModifiedBy>N Cumfer</cp:lastModifiedBy>
  <cp:revision>2</cp:revision>
  <cp:lastPrinted>2016-01-14T16:45:00Z</cp:lastPrinted>
  <dcterms:created xsi:type="dcterms:W3CDTF">2016-12-02T19:16:00Z</dcterms:created>
  <dcterms:modified xsi:type="dcterms:W3CDTF">2016-12-02T19:16:00Z</dcterms:modified>
</cp:coreProperties>
</file>