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0FE" w:rsidRDefault="00AD60FE" w:rsidP="00AD60FE">
      <w:pPr>
        <w:widowControl w:val="0"/>
        <w:jc w:val="center"/>
      </w:pPr>
      <w:bookmarkStart w:id="0" w:name="_GoBack"/>
      <w:bookmarkEnd w:id="0"/>
      <w:r w:rsidRPr="00AD60FE">
        <w:rPr>
          <w:b/>
        </w:rPr>
        <w:t>South Carolina General Assembly</w:t>
      </w:r>
    </w:p>
    <w:p w:rsidR="00AD60FE" w:rsidRDefault="00AD60FE" w:rsidP="00AD60FE">
      <w:pPr>
        <w:widowControl w:val="0"/>
        <w:jc w:val="center"/>
      </w:pPr>
      <w:r>
        <w:t>121st Session, 2015-2016</w:t>
      </w:r>
    </w:p>
    <w:p w:rsidR="00AD60FE" w:rsidRDefault="00AD60FE" w:rsidP="00AD60FE">
      <w:pPr>
        <w:widowControl w:val="0"/>
        <w:jc w:val="left"/>
      </w:pPr>
    </w:p>
    <w:p w:rsidR="00AD60FE" w:rsidRDefault="00AD60FE" w:rsidP="00AD60FE">
      <w:pPr>
        <w:widowControl w:val="0"/>
        <w:jc w:val="left"/>
        <w:rPr>
          <w:b/>
        </w:rPr>
      </w:pPr>
      <w:r w:rsidRPr="00AD60FE">
        <w:rPr>
          <w:b/>
        </w:rPr>
        <w:t>H. 4847</w:t>
      </w:r>
    </w:p>
    <w:p w:rsidR="00AD60FE" w:rsidRDefault="00AD60FE" w:rsidP="00AD60FE">
      <w:pPr>
        <w:widowControl w:val="0"/>
        <w:jc w:val="left"/>
        <w:rPr>
          <w:b/>
        </w:rPr>
      </w:pPr>
    </w:p>
    <w:p w:rsidR="00AD60FE" w:rsidRDefault="00AD60FE" w:rsidP="00AD60FE">
      <w:pPr>
        <w:widowControl w:val="0"/>
        <w:jc w:val="left"/>
      </w:pPr>
      <w:r w:rsidRPr="00AD60FE">
        <w:rPr>
          <w:b/>
        </w:rPr>
        <w:t>STATUS INFORMATION</w:t>
      </w:r>
    </w:p>
    <w:p w:rsidR="00AD60FE" w:rsidRDefault="00AD60FE" w:rsidP="00AD60FE">
      <w:pPr>
        <w:widowControl w:val="0"/>
        <w:jc w:val="left"/>
      </w:pPr>
    </w:p>
    <w:p w:rsidR="00AD60FE" w:rsidRDefault="00AD60FE" w:rsidP="00AD60FE">
      <w:pPr>
        <w:widowControl w:val="0"/>
        <w:jc w:val="left"/>
      </w:pPr>
      <w:r>
        <w:t>General Bill</w:t>
      </w:r>
    </w:p>
    <w:p w:rsidR="00AD60FE" w:rsidRDefault="00AD60FE" w:rsidP="00AD60FE">
      <w:pPr>
        <w:widowControl w:val="0"/>
        <w:jc w:val="left"/>
      </w:pPr>
      <w:r>
        <w:t>Sponsors: Rep. Limehouse</w:t>
      </w:r>
    </w:p>
    <w:p w:rsidR="00AD60FE" w:rsidRDefault="00AD60FE" w:rsidP="00AD60FE">
      <w:pPr>
        <w:widowControl w:val="0"/>
        <w:jc w:val="left"/>
      </w:pPr>
      <w:r>
        <w:t>Document Path: l:\council\bills\gt\5061cm16.docx</w:t>
      </w:r>
    </w:p>
    <w:p w:rsidR="00AD60FE" w:rsidRDefault="00AD60FE" w:rsidP="00AD60FE">
      <w:pPr>
        <w:widowControl w:val="0"/>
        <w:jc w:val="left"/>
      </w:pPr>
    </w:p>
    <w:p w:rsidR="00AD60FE" w:rsidRDefault="00AD60FE" w:rsidP="00AD60FE">
      <w:pPr>
        <w:widowControl w:val="0"/>
        <w:jc w:val="left"/>
      </w:pPr>
      <w:r>
        <w:t>Introduced in the House on February 4, 2016</w:t>
      </w:r>
    </w:p>
    <w:p w:rsidR="00AD60FE" w:rsidRDefault="00AD60FE" w:rsidP="00AD60FE">
      <w:pPr>
        <w:widowControl w:val="0"/>
        <w:jc w:val="left"/>
      </w:pPr>
      <w:r>
        <w:t xml:space="preserve">Currently residing in the House Committee on </w:t>
      </w:r>
      <w:r w:rsidRPr="00AD60FE">
        <w:rPr>
          <w:b/>
        </w:rPr>
        <w:t>Agriculture, Natural Resources and Environmental Affairs</w:t>
      </w:r>
    </w:p>
    <w:p w:rsidR="00AD60FE" w:rsidRDefault="00AD60FE" w:rsidP="00AD60FE">
      <w:pPr>
        <w:widowControl w:val="0"/>
        <w:jc w:val="left"/>
      </w:pPr>
    </w:p>
    <w:p w:rsidR="00AD60FE" w:rsidRDefault="00AD60FE" w:rsidP="00AD60FE">
      <w:pPr>
        <w:widowControl w:val="0"/>
        <w:jc w:val="left"/>
      </w:pPr>
      <w:r>
        <w:t xml:space="preserve">Summary: </w:t>
      </w:r>
      <w:r w:rsidR="006E5507">
        <w:t>Feral swine holding facility or dealers</w:t>
      </w:r>
    </w:p>
    <w:p w:rsidR="00AD60FE" w:rsidRDefault="00AD60FE" w:rsidP="00AD60FE">
      <w:pPr>
        <w:widowControl w:val="0"/>
        <w:jc w:val="left"/>
      </w:pPr>
    </w:p>
    <w:p w:rsidR="00AD60FE" w:rsidRDefault="00AD60FE" w:rsidP="00AD60FE">
      <w:pPr>
        <w:widowControl w:val="0"/>
        <w:jc w:val="left"/>
      </w:pPr>
    </w:p>
    <w:p w:rsidR="00AD60FE" w:rsidRDefault="00AD60FE" w:rsidP="00AD6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0FE">
        <w:rPr>
          <w:b/>
        </w:rPr>
        <w:t>HISTORY OF LEGISLATIVE ACTIONS</w:t>
      </w:r>
    </w:p>
    <w:p w:rsidR="00AD60FE" w:rsidRDefault="00AD60FE" w:rsidP="00AD6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60FE" w:rsidRPr="00AD60FE" w:rsidRDefault="00AD60FE" w:rsidP="00AD6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0FE">
        <w:rPr>
          <w:u w:val="single"/>
        </w:rPr>
        <w:tab/>
        <w:t>Date</w:t>
      </w:r>
      <w:r w:rsidRPr="00AD60FE">
        <w:rPr>
          <w:u w:val="single"/>
        </w:rPr>
        <w:tab/>
        <w:t>Body</w:t>
      </w:r>
      <w:r w:rsidRPr="00AD60FE">
        <w:rPr>
          <w:u w:val="single"/>
        </w:rPr>
        <w:tab/>
        <w:t>Action Description with journal page number</w:t>
      </w:r>
      <w:r w:rsidRPr="00AD60FE">
        <w:rPr>
          <w:u w:val="single"/>
        </w:rPr>
        <w:tab/>
      </w:r>
    </w:p>
    <w:p w:rsidR="006E5507" w:rsidRDefault="006E5507" w:rsidP="006E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3636F3">
        <w:t>Introduced and read first time (</w:t>
      </w:r>
      <w:hyperlink r:id="rId7" w:history="1">
        <w:r w:rsidRPr="00020098">
          <w:rPr>
            <w:rStyle w:val="Hyperlink"/>
          </w:rPr>
          <w:t>House Journal</w:t>
        </w:r>
        <w:r w:rsidRPr="00020098">
          <w:rPr>
            <w:rStyle w:val="Hyperlink"/>
          </w:rPr>
          <w:noBreakHyphen/>
          <w:t>page 10</w:t>
        </w:r>
      </w:hyperlink>
      <w:r w:rsidRPr="003636F3">
        <w:t>)</w:t>
      </w:r>
    </w:p>
    <w:p w:rsidR="006E5507" w:rsidRDefault="006E5507" w:rsidP="006E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3636F3">
        <w:t>Referred to Co</w:t>
      </w:r>
      <w:r>
        <w:t xml:space="preserve">mmittee on </w:t>
      </w:r>
      <w:r w:rsidRPr="003636F3">
        <w:rPr>
          <w:b/>
        </w:rPr>
        <w:t>Agriculture, Natural Resources and Environmental Affairs</w:t>
      </w:r>
      <w:r>
        <w:t xml:space="preserve"> </w:t>
      </w:r>
      <w:r w:rsidRPr="003636F3">
        <w:t>(</w:t>
      </w:r>
      <w:hyperlink r:id="rId8" w:history="1">
        <w:r w:rsidRPr="00020098">
          <w:rPr>
            <w:rStyle w:val="Hyperlink"/>
          </w:rPr>
          <w:t>House Journal</w:t>
        </w:r>
        <w:r w:rsidRPr="00020098">
          <w:rPr>
            <w:rStyle w:val="Hyperlink"/>
          </w:rPr>
          <w:noBreakHyphen/>
          <w:t>page 10</w:t>
        </w:r>
      </w:hyperlink>
      <w:r w:rsidRPr="003636F3">
        <w:t>)</w:t>
      </w:r>
    </w:p>
    <w:p w:rsidR="006E5507" w:rsidRDefault="006E5507" w:rsidP="006E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0FE" w:rsidRDefault="00AD60FE" w:rsidP="00AD6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D60FE">
          <w:rPr>
            <w:rStyle w:val="Hyperlink"/>
          </w:rPr>
          <w:t>legislative information</w:t>
        </w:r>
      </w:hyperlink>
      <w:r>
        <w:t xml:space="preserve"> at the website</w:t>
      </w:r>
    </w:p>
    <w:p w:rsidR="00AD60FE" w:rsidRDefault="00AD60FE" w:rsidP="00AD6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0FE" w:rsidRPr="00AD60FE" w:rsidRDefault="00AD60FE" w:rsidP="00AD6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0FE" w:rsidRDefault="00AD60FE" w:rsidP="00AD60FE">
      <w:pPr>
        <w:widowControl w:val="0"/>
        <w:jc w:val="left"/>
      </w:pPr>
      <w:r w:rsidRPr="00AD60FE">
        <w:rPr>
          <w:b/>
        </w:rPr>
        <w:t>VERSIONS OF THIS BILL</w:t>
      </w:r>
    </w:p>
    <w:p w:rsidR="00AD60FE" w:rsidRDefault="00AD60FE" w:rsidP="00AD60FE">
      <w:pPr>
        <w:widowControl w:val="0"/>
        <w:jc w:val="left"/>
      </w:pPr>
    </w:p>
    <w:p w:rsidR="00AD60FE" w:rsidRDefault="00020098" w:rsidP="00AD60FE">
      <w:pPr>
        <w:widowControl w:val="0"/>
        <w:jc w:val="left"/>
      </w:pPr>
      <w:hyperlink r:id="rId10" w:history="1">
        <w:r w:rsidR="00AD60FE">
          <w:rPr>
            <w:rStyle w:val="Hyperlink"/>
          </w:rPr>
          <w:t>2/4/2016</w:t>
        </w:r>
      </w:hyperlink>
    </w:p>
    <w:p w:rsidR="00AD60FE" w:rsidRDefault="00AD60FE" w:rsidP="00AD60FE"/>
    <w:p w:rsidR="00AD60FE" w:rsidRDefault="00AD60FE" w:rsidP="00AD60FE">
      <w:pPr>
        <w:sectPr w:rsidR="00AD60FE" w:rsidSect="00AD60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0827" w:rsidRDefault="00210827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3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5C6636">
        <w:noBreakHyphen/>
      </w:r>
      <w:r>
        <w:t>1</w:t>
      </w:r>
      <w:r w:rsidR="005C6636">
        <w:noBreakHyphen/>
      </w:r>
      <w:r>
        <w:t xml:space="preserve">320 SO AS TO PROVIDE THAT THE DEPARTMENT OF NATURAL RESOURCES MAY ISSUE </w:t>
      </w:r>
      <w:r w:rsidR="00AD2DEA">
        <w:t xml:space="preserve">LICENSES </w:t>
      </w:r>
      <w:r>
        <w:t xml:space="preserve">TO PERSONS WHO </w:t>
      </w:r>
      <w:r w:rsidR="00117DB6">
        <w:t>WISH</w:t>
      </w:r>
      <w:r>
        <w:t xml:space="preserve"> TO OPERATE FERAL SWI</w:t>
      </w:r>
      <w:r w:rsidR="00117DB6">
        <w:t>NE HOLDING FACILITIES OR BECOME</w:t>
      </w:r>
      <w:r>
        <w:t xml:space="preserve"> FERAL SWINE DEALER</w:t>
      </w:r>
      <w:r w:rsidR="00117DB6">
        <w:t>S</w:t>
      </w:r>
      <w:r>
        <w:t xml:space="preserve">, AND TO PROVIDE THAT THE DEPARTMENT MAY PROMULGATE REGULATIONS TO ALLOW THESE PERSONS TO HOLD </w:t>
      </w:r>
      <w:r w:rsidR="00117DB6">
        <w:t>FERAL SWINE</w:t>
      </w:r>
      <w:r>
        <w:t xml:space="preserve"> ON PRIVATE PROPERTY AND SELL THE</w:t>
      </w:r>
      <w:r w:rsidR="00117DB6">
        <w:t>M OR MEAT PRODUCTS TAKEN FROM THEIR SLAUGHTERED</w:t>
      </w:r>
      <w:r>
        <w:t xml:space="preserve"> </w:t>
      </w:r>
      <w:r w:rsidR="00117DB6">
        <w:t>CARCASSES</w:t>
      </w:r>
      <w:r>
        <w:t xml:space="preserve"> COMMERCIALLY.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3CF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43CF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988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25988">
        <w:tab/>
        <w:t>Chapter 1, Title 50 of the 1976 Code is amended by adding:</w:t>
      </w:r>
    </w:p>
    <w:p w:rsidR="00225988" w:rsidRDefault="00225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3CF" w:rsidRDefault="00225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 w:rsidR="005C6636">
        <w:noBreakHyphen/>
      </w:r>
      <w:r>
        <w:t>1</w:t>
      </w:r>
      <w:r w:rsidR="005C6636">
        <w:noBreakHyphen/>
      </w:r>
      <w:r>
        <w:t>320.</w:t>
      </w:r>
      <w:r>
        <w:tab/>
        <w:t>(A)</w:t>
      </w:r>
      <w:r>
        <w:tab/>
        <w:t>Notwithstanding another provision of law, the Department of Natural Resources may issue licenses</w:t>
      </w:r>
      <w:r w:rsidR="00117DB6">
        <w:t xml:space="preserve"> to persons who wish to operate</w:t>
      </w:r>
      <w:r>
        <w:t xml:space="preserve"> feral swine </w:t>
      </w:r>
      <w:r w:rsidR="00117DB6">
        <w:t xml:space="preserve">holding facilities or become </w:t>
      </w:r>
      <w:r w:rsidR="00C154E0">
        <w:t>feral swine dealer</w:t>
      </w:r>
      <w:r w:rsidR="00117DB6">
        <w:t>s</w:t>
      </w:r>
      <w:r w:rsidR="00AD2DEA">
        <w:t>.</w:t>
      </w:r>
      <w:r w:rsidR="00AD2DEA">
        <w:tab/>
      </w:r>
    </w:p>
    <w:p w:rsidR="00E443CF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Regulations promulgated pursuant to this section may allow the operator of a feral swine holding facility, or a feral swine dealer to hold </w:t>
      </w:r>
      <w:r w:rsidR="00117DB6">
        <w:t>feral swine</w:t>
      </w:r>
      <w:r>
        <w:t xml:space="preserve"> on private property if the</w:t>
      </w:r>
      <w:r w:rsidR="00117DB6">
        <w:t>y</w:t>
      </w:r>
      <w:r>
        <w:t xml:space="preserve"> are kept in </w:t>
      </w:r>
      <w:r w:rsidR="00117DB6">
        <w:t>facilities</w:t>
      </w:r>
      <w:r>
        <w:t xml:space="preserve"> that </w:t>
      </w:r>
      <w:r w:rsidR="00117DB6">
        <w:t>are</w:t>
      </w:r>
      <w:r>
        <w:t>: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maintained in a clean and sanitary condition at all times;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maintained in a condition that prevents the escape of captured swine;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not located </w:t>
      </w:r>
      <w:r w:rsidR="00117DB6">
        <w:t xml:space="preserve">close </w:t>
      </w:r>
      <w:r>
        <w:t>to domestic swine herds; and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designed to hold only feral swine.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Regulations promulgated pur</w:t>
      </w:r>
      <w:r w:rsidR="00117DB6">
        <w:t>suant to this section may allow</w:t>
      </w:r>
      <w:r>
        <w:t xml:space="preserve"> operator</w:t>
      </w:r>
      <w:r w:rsidR="00117DB6">
        <w:t>s</w:t>
      </w:r>
      <w:r>
        <w:t xml:space="preserve"> of </w:t>
      </w:r>
      <w:r w:rsidR="00117DB6">
        <w:t>feral swine holding facilities</w:t>
      </w:r>
      <w:r>
        <w:t xml:space="preserve"> or </w:t>
      </w:r>
      <w:r w:rsidR="00117DB6">
        <w:t>f</w:t>
      </w:r>
      <w:r>
        <w:t>eral swine dealer</w:t>
      </w:r>
      <w:r w:rsidR="00117DB6">
        <w:t>s</w:t>
      </w:r>
      <w:r>
        <w:t xml:space="preserve"> to offer for sale on a commercial basis live feral</w:t>
      </w:r>
      <w:r w:rsidR="00176A24">
        <w:t xml:space="preserve"> swine or meat products taken f</w:t>
      </w:r>
      <w:r>
        <w:t>rom slaughtered feral swine carcasses.”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3CF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54E0">
        <w:t>2</w:t>
      </w:r>
      <w:r>
        <w:t>.</w:t>
      </w:r>
      <w:r>
        <w:tab/>
        <w:t>This act takes effect upon approval by the Governor.</w:t>
      </w:r>
    </w:p>
    <w:p w:rsidR="004A13E4" w:rsidRDefault="005C66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0FE" w:rsidRDefault="00AD60FE" w:rsidP="00AD60FE">
      <w:pPr>
        <w:suppressAutoHyphens/>
      </w:pPr>
    </w:p>
    <w:sectPr w:rsidR="00AD60FE" w:rsidSect="00AD60F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DEA" w:rsidRDefault="00AD2DEA" w:rsidP="009F0C77">
      <w:r>
        <w:separator/>
      </w:r>
    </w:p>
  </w:endnote>
  <w:endnote w:type="continuationSeparator" w:id="0">
    <w:p w:rsidR="00AD2DEA" w:rsidRDefault="00AD2D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523029-4466-48AB-A808-CE79483A9850}"/>
    <w:embedBold r:id="rId2" w:fontKey="{B70E547C-CC25-462C-B2A5-E246D5C547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5F3B03-E731-4C8D-9AD3-076D86DF78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6D66B6-E31F-408F-99F3-E3110656E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4B16E6-B3B2-49AA-9904-4535809819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0FE" w:rsidRPr="00210827" w:rsidRDefault="00AD60FE" w:rsidP="002108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00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DEA" w:rsidRDefault="00AD2DEA" w:rsidP="009F0C77">
      <w:r>
        <w:separator/>
      </w:r>
    </w:p>
  </w:footnote>
  <w:footnote w:type="continuationSeparator" w:id="0">
    <w:p w:rsidR="00AD2DEA" w:rsidRDefault="00AD2D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1CM16"/>
    <w:docVar w:name="CoverBillType" w:val="b"/>
    <w:docVar w:name="docpath" w:val="L:\Council\bills\GT\5061CM16.DOCX"/>
    <w:docVar w:name="dvBillNumber" w:val="48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443CF"/>
    <w:rsid w:val="00011869"/>
    <w:rsid w:val="00015CD6"/>
    <w:rsid w:val="00020098"/>
    <w:rsid w:val="000E1785"/>
    <w:rsid w:val="000F40FA"/>
    <w:rsid w:val="0010776B"/>
    <w:rsid w:val="00117DB6"/>
    <w:rsid w:val="00133E66"/>
    <w:rsid w:val="001435A3"/>
    <w:rsid w:val="00146ED3"/>
    <w:rsid w:val="00151044"/>
    <w:rsid w:val="00167B7E"/>
    <w:rsid w:val="00176A24"/>
    <w:rsid w:val="001D08F2"/>
    <w:rsid w:val="001D525B"/>
    <w:rsid w:val="001D7F4F"/>
    <w:rsid w:val="00205238"/>
    <w:rsid w:val="00210827"/>
    <w:rsid w:val="00225988"/>
    <w:rsid w:val="002321B6"/>
    <w:rsid w:val="00242B8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3E4"/>
    <w:rsid w:val="004E7D54"/>
    <w:rsid w:val="005273C6"/>
    <w:rsid w:val="00530A69"/>
    <w:rsid w:val="00545593"/>
    <w:rsid w:val="00577C6C"/>
    <w:rsid w:val="005C2FE2"/>
    <w:rsid w:val="005C6636"/>
    <w:rsid w:val="005E2BC9"/>
    <w:rsid w:val="00605102"/>
    <w:rsid w:val="006215AA"/>
    <w:rsid w:val="006913C9"/>
    <w:rsid w:val="0069470D"/>
    <w:rsid w:val="006E5507"/>
    <w:rsid w:val="00734F00"/>
    <w:rsid w:val="007A70AE"/>
    <w:rsid w:val="008362E8"/>
    <w:rsid w:val="00871DBC"/>
    <w:rsid w:val="008A1768"/>
    <w:rsid w:val="008B105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DEA"/>
    <w:rsid w:val="00AD4B17"/>
    <w:rsid w:val="00AD60FE"/>
    <w:rsid w:val="00B23BA8"/>
    <w:rsid w:val="00B412D4"/>
    <w:rsid w:val="00BE3C22"/>
    <w:rsid w:val="00C0345E"/>
    <w:rsid w:val="00C154E0"/>
    <w:rsid w:val="00C3483A"/>
    <w:rsid w:val="00C74E9D"/>
    <w:rsid w:val="00C82FD3"/>
    <w:rsid w:val="00C92819"/>
    <w:rsid w:val="00CC6B7B"/>
    <w:rsid w:val="00CD2089"/>
    <w:rsid w:val="00D11C54"/>
    <w:rsid w:val="00D73A67"/>
    <w:rsid w:val="00D970A9"/>
    <w:rsid w:val="00DF3845"/>
    <w:rsid w:val="00E41911"/>
    <w:rsid w:val="00E443CF"/>
    <w:rsid w:val="00E711E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6C53C1-0696-4C25-BAA1-B435A9C61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6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47_2016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D26F6-7AF1-4A8F-B48F-E6A9DAD8D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392</Words>
  <Characters>2237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4847: Feral swine holding facility or dealers - South Carolina Legislature Online</dc:title>
  <dc:creator>Gwen Thurmond</dc:creator>
  <cp:lastModifiedBy>N Cumfer</cp:lastModifiedBy>
  <cp:revision>2</cp:revision>
  <cp:lastPrinted>2016-02-04T13:58:00Z</cp:lastPrinted>
  <dcterms:created xsi:type="dcterms:W3CDTF">2016-12-02T19:20:00Z</dcterms:created>
  <dcterms:modified xsi:type="dcterms:W3CDTF">2016-12-02T19:20:00Z</dcterms:modified>
</cp:coreProperties>
</file>