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85C" w:rsidRDefault="00E9185C" w:rsidP="00E9185C">
      <w:pPr>
        <w:widowControl w:val="0"/>
        <w:jc w:val="center"/>
      </w:pPr>
      <w:bookmarkStart w:id="0" w:name="_GoBack"/>
      <w:bookmarkEnd w:id="0"/>
      <w:r w:rsidRPr="00E9185C">
        <w:rPr>
          <w:b/>
        </w:rPr>
        <w:t>South Carolina General Assembly</w:t>
      </w:r>
    </w:p>
    <w:p w:rsidR="00E9185C" w:rsidRDefault="00E9185C" w:rsidP="00E9185C">
      <w:pPr>
        <w:widowControl w:val="0"/>
        <w:jc w:val="center"/>
      </w:pPr>
      <w:r>
        <w:t>121st Session, 2015-2016</w:t>
      </w:r>
    </w:p>
    <w:p w:rsidR="00E9185C" w:rsidRDefault="00E9185C" w:rsidP="00E9185C">
      <w:pPr>
        <w:widowControl w:val="0"/>
        <w:jc w:val="left"/>
      </w:pPr>
    </w:p>
    <w:p w:rsidR="00E9185C" w:rsidRDefault="00E9185C" w:rsidP="00E9185C">
      <w:pPr>
        <w:widowControl w:val="0"/>
        <w:jc w:val="left"/>
        <w:rPr>
          <w:b/>
        </w:rPr>
      </w:pPr>
      <w:r w:rsidRPr="00E9185C">
        <w:rPr>
          <w:b/>
        </w:rPr>
        <w:t>H. 4871</w:t>
      </w:r>
    </w:p>
    <w:p w:rsidR="00E9185C" w:rsidRDefault="00E9185C" w:rsidP="00E9185C">
      <w:pPr>
        <w:widowControl w:val="0"/>
        <w:jc w:val="left"/>
        <w:rPr>
          <w:b/>
        </w:rPr>
      </w:pPr>
    </w:p>
    <w:p w:rsidR="00E9185C" w:rsidRDefault="00E9185C" w:rsidP="00E9185C">
      <w:pPr>
        <w:widowControl w:val="0"/>
        <w:jc w:val="left"/>
      </w:pPr>
      <w:r w:rsidRPr="00E9185C">
        <w:rPr>
          <w:b/>
        </w:rPr>
        <w:t>STATUS INFORMATION</w:t>
      </w:r>
    </w:p>
    <w:p w:rsidR="00E9185C" w:rsidRDefault="00E9185C" w:rsidP="00E9185C">
      <w:pPr>
        <w:widowControl w:val="0"/>
        <w:jc w:val="left"/>
      </w:pPr>
    </w:p>
    <w:p w:rsidR="00E9185C" w:rsidRDefault="00E9185C" w:rsidP="00E9185C">
      <w:pPr>
        <w:widowControl w:val="0"/>
        <w:jc w:val="left"/>
      </w:pPr>
      <w:r>
        <w:t>House Resolution</w:t>
      </w:r>
    </w:p>
    <w:p w:rsidR="00E9185C" w:rsidRDefault="00E9185C" w:rsidP="00E9185C">
      <w:pPr>
        <w:widowControl w:val="0"/>
        <w:jc w:val="left"/>
      </w:pPr>
      <w:r>
        <w:t>Sponsors: Reps. Finlay,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E9185C" w:rsidRDefault="00E9185C" w:rsidP="00E9185C">
      <w:pPr>
        <w:widowControl w:val="0"/>
        <w:jc w:val="left"/>
      </w:pPr>
      <w:r>
        <w:t>Document Path: l:\council\bills\gm\24609zw16.docx</w:t>
      </w:r>
    </w:p>
    <w:p w:rsidR="00E9185C" w:rsidRDefault="00E9185C" w:rsidP="00E9185C">
      <w:pPr>
        <w:widowControl w:val="0"/>
        <w:jc w:val="left"/>
      </w:pPr>
    </w:p>
    <w:p w:rsidR="00E9185C" w:rsidRDefault="00E9185C" w:rsidP="00E9185C">
      <w:pPr>
        <w:widowControl w:val="0"/>
        <w:jc w:val="left"/>
      </w:pPr>
      <w:r>
        <w:t>Introduced in the House on February 10, 2016</w:t>
      </w:r>
    </w:p>
    <w:p w:rsidR="00E9185C" w:rsidRDefault="00E9185C" w:rsidP="00E9185C">
      <w:pPr>
        <w:widowControl w:val="0"/>
        <w:jc w:val="left"/>
      </w:pPr>
      <w:r>
        <w:t>Adopted by the House on February 10, 2016</w:t>
      </w:r>
    </w:p>
    <w:p w:rsidR="00E9185C" w:rsidRDefault="00E9185C" w:rsidP="00E9185C">
      <w:pPr>
        <w:widowControl w:val="0"/>
        <w:jc w:val="left"/>
      </w:pPr>
    </w:p>
    <w:p w:rsidR="00E9185C" w:rsidRDefault="00E9185C" w:rsidP="00E9185C">
      <w:pPr>
        <w:widowControl w:val="0"/>
        <w:jc w:val="left"/>
      </w:pPr>
      <w:r>
        <w:t xml:space="preserve">Summary: </w:t>
      </w:r>
      <w:r w:rsidR="003329AA">
        <w:t>Drew Hampton</w:t>
      </w:r>
    </w:p>
    <w:p w:rsidR="00E9185C" w:rsidRDefault="00E9185C" w:rsidP="00E9185C">
      <w:pPr>
        <w:widowControl w:val="0"/>
        <w:jc w:val="left"/>
      </w:pPr>
    </w:p>
    <w:p w:rsidR="00E9185C" w:rsidRDefault="00E9185C" w:rsidP="00E9185C">
      <w:pPr>
        <w:widowControl w:val="0"/>
        <w:jc w:val="left"/>
      </w:pPr>
    </w:p>
    <w:p w:rsidR="00E9185C" w:rsidRDefault="00E9185C" w:rsidP="00E918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9185C">
        <w:rPr>
          <w:b/>
        </w:rPr>
        <w:t>HISTORY OF LEGISLATIVE ACTIONS</w:t>
      </w:r>
    </w:p>
    <w:p w:rsidR="00E9185C" w:rsidRDefault="00E9185C" w:rsidP="00E918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9185C" w:rsidRPr="00E9185C" w:rsidRDefault="00E9185C" w:rsidP="00E918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9185C">
        <w:rPr>
          <w:u w:val="single"/>
        </w:rPr>
        <w:tab/>
        <w:t>Date</w:t>
      </w:r>
      <w:r w:rsidRPr="00E9185C">
        <w:rPr>
          <w:u w:val="single"/>
        </w:rPr>
        <w:tab/>
        <w:t>Body</w:t>
      </w:r>
      <w:r w:rsidRPr="00E9185C">
        <w:rPr>
          <w:u w:val="single"/>
        </w:rPr>
        <w:tab/>
        <w:t>Action Description with journal page number</w:t>
      </w:r>
      <w:r w:rsidRPr="00E9185C">
        <w:rPr>
          <w:u w:val="single"/>
        </w:rPr>
        <w:tab/>
      </w:r>
    </w:p>
    <w:p w:rsidR="00DB44A8" w:rsidRDefault="00DB44A8" w:rsidP="00DB44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2/10/2016</w:t>
      </w:r>
      <w:r>
        <w:tab/>
        <w:t>House</w:t>
      </w:r>
      <w:r>
        <w:tab/>
      </w:r>
      <w:r w:rsidRPr="00C21586">
        <w:t>Introduced and adopted (</w:t>
      </w:r>
      <w:hyperlink r:id="rId7" w:history="1">
        <w:r w:rsidRPr="00DE4ACD">
          <w:rPr>
            <w:rStyle w:val="Hyperlink"/>
          </w:rPr>
          <w:t>House Journal</w:t>
        </w:r>
        <w:r w:rsidRPr="00DE4ACD">
          <w:rPr>
            <w:rStyle w:val="Hyperlink"/>
          </w:rPr>
          <w:noBreakHyphen/>
          <w:t>page 35</w:t>
        </w:r>
      </w:hyperlink>
      <w:r w:rsidRPr="00C21586">
        <w:t>)</w:t>
      </w:r>
    </w:p>
    <w:p w:rsidR="00DB44A8" w:rsidRDefault="00DB44A8" w:rsidP="00DB44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9185C" w:rsidRDefault="00E9185C" w:rsidP="00E918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9185C">
          <w:rPr>
            <w:rStyle w:val="Hyperlink"/>
          </w:rPr>
          <w:t>legislative information</w:t>
        </w:r>
      </w:hyperlink>
      <w:r>
        <w:t xml:space="preserve"> at the website</w:t>
      </w:r>
    </w:p>
    <w:p w:rsidR="00E9185C" w:rsidRDefault="00E9185C" w:rsidP="00E918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9185C" w:rsidRPr="00E9185C" w:rsidRDefault="00E9185C" w:rsidP="00E918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9185C" w:rsidRDefault="00E9185C" w:rsidP="00E9185C">
      <w:r w:rsidRPr="00E9185C">
        <w:rPr>
          <w:b/>
        </w:rPr>
        <w:t>VERSIONS OF THIS BILL</w:t>
      </w:r>
    </w:p>
    <w:p w:rsidR="00E9185C" w:rsidRDefault="00E9185C" w:rsidP="00E9185C"/>
    <w:p w:rsidR="00E9185C" w:rsidRDefault="00DE4ACD" w:rsidP="00E9185C">
      <w:hyperlink r:id="rId9" w:history="1">
        <w:r w:rsidR="00E9185C">
          <w:rPr>
            <w:rStyle w:val="Hyperlink"/>
          </w:rPr>
          <w:t>2/10/2016</w:t>
        </w:r>
      </w:hyperlink>
    </w:p>
    <w:p w:rsidR="00E9185C" w:rsidRDefault="00E9185C" w:rsidP="00E9185C"/>
    <w:p w:rsidR="00E9185C" w:rsidRDefault="00E9185C" w:rsidP="00E9185C">
      <w:pPr>
        <w:sectPr w:rsidR="00E9185C" w:rsidSect="00E9185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672BA" w:rsidRDefault="000672B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7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C229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158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DREW HAMPTON FOR HIS MEANINGFUL GENEROSITY AND SUPPORT TO THOSE IN NEED DURING THE FLOODS THAT ROCKED THE PALMETTO STATE</w:t>
      </w:r>
      <w:r w:rsidR="0052539B">
        <w:t xml:space="preserve"> IN 2015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115AC" w:rsidRDefault="004C22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115AC">
        <w:t>it is altogether fitting and proper that the members of the South Carolina House of Representatives should pause in their deliberations to recognize citizens like Drew Hampton</w:t>
      </w:r>
      <w:r w:rsidR="00757CB2">
        <w:t xml:space="preserve">, </w:t>
      </w:r>
      <w:r w:rsidR="00B115AC">
        <w:t>who</w:t>
      </w:r>
      <w:r w:rsidR="00757CB2">
        <w:t>se</w:t>
      </w:r>
      <w:r w:rsidR="00B115AC">
        <w:t xml:space="preserve"> compassionate </w:t>
      </w:r>
      <w:r w:rsidR="00757CB2">
        <w:t xml:space="preserve">ministrations in his community sustained countless neighbors in the hours and days after their appalling losses; and  </w:t>
      </w:r>
    </w:p>
    <w:p w:rsidR="00B115AC" w:rsidRDefault="00B115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15AC" w:rsidRDefault="00B115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as a result of the catastrophic floods that devastated </w:t>
      </w:r>
      <w:r w:rsidR="00525315">
        <w:t>the State</w:t>
      </w:r>
      <w:r>
        <w:t xml:space="preserve"> in October 2015, many citizens suffered unimaginable loss, and others sought to share the burden in whatever way possible; and</w:t>
      </w:r>
    </w:p>
    <w:p w:rsidR="00B115AC" w:rsidRDefault="00B115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6DF8" w:rsidRDefault="00B115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25315">
        <w:t xml:space="preserve">Columbia native </w:t>
      </w:r>
      <w:r>
        <w:t>Drew Hampton, owner of Groucho</w:t>
      </w:r>
      <w:r w:rsidR="00525315" w:rsidRPr="00525315">
        <w:t>’</w:t>
      </w:r>
      <w:r>
        <w:t xml:space="preserve">s Deli </w:t>
      </w:r>
      <w:r w:rsidR="0031581D">
        <w:t>on Forest Drive</w:t>
      </w:r>
      <w:r>
        <w:t xml:space="preserve">, donated </w:t>
      </w:r>
      <w:r w:rsidR="00016DF8">
        <w:t xml:space="preserve">enormous amounts of </w:t>
      </w:r>
      <w:r>
        <w:t>food</w:t>
      </w:r>
      <w:r w:rsidR="002E5C34">
        <w:t xml:space="preserve">, repeatedly sending </w:t>
      </w:r>
      <w:r w:rsidR="00757CB2">
        <w:t xml:space="preserve">and delivering </w:t>
      </w:r>
      <w:r w:rsidR="002E5C34">
        <w:t>trays filled with sandwiches,</w:t>
      </w:r>
      <w:r>
        <w:t xml:space="preserve"> to volunteers and </w:t>
      </w:r>
      <w:r w:rsidR="00016DF8">
        <w:t>victims during the early stages of the cleanup</w:t>
      </w:r>
      <w:r w:rsidR="00525315">
        <w:t>.  He took off more than a week to help his neighbors tear out sheet rock and dry wall to begin the process of recovery</w:t>
      </w:r>
      <w:r w:rsidR="00016DF8">
        <w:t>; and</w:t>
      </w:r>
    </w:p>
    <w:p w:rsidR="00016DF8" w:rsidRDefault="00016D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7CB2" w:rsidRDefault="002E5C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always </w:t>
      </w:r>
      <w:r w:rsidR="00757CB2">
        <w:t>prepared</w:t>
      </w:r>
      <w:r>
        <w:t xml:space="preserve"> to lend a helping hand to the community when a need arises, Drew Hampton literally </w:t>
      </w:r>
      <w:r w:rsidR="00757CB2">
        <w:t>sustain</w:t>
      </w:r>
      <w:r>
        <w:t xml:space="preserve">ed </w:t>
      </w:r>
      <w:r w:rsidR="00757CB2">
        <w:t>victims of the flood and the volunteers of the cleanup with food so they could stay on their feet and meet the challenges of the hour; and</w:t>
      </w:r>
    </w:p>
    <w:p w:rsidR="00757CB2" w:rsidRDefault="00757C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2295" w:rsidRDefault="00757C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value the commitment and dedication of Dre</w:t>
      </w:r>
      <w:r w:rsidR="0031581D">
        <w:t>w</w:t>
      </w:r>
      <w:r>
        <w:t xml:space="preserve"> Hampton to his c</w:t>
      </w:r>
      <w:r w:rsidR="0031581D">
        <w:t>ommunity and appreciate his significant liberality during the floods of 2015</w:t>
      </w:r>
      <w:r w:rsidR="004C2295">
        <w:t>.  Now, therefore,</w:t>
      </w:r>
    </w:p>
    <w:p w:rsidR="004C2295" w:rsidRDefault="004C22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2295" w:rsidRDefault="004C22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4C2295" w:rsidRDefault="004C22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2295" w:rsidRDefault="004C22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115AC">
        <w:t xml:space="preserve"> the members of the South Carolina House of Representatives, by this resolution, </w:t>
      </w:r>
      <w:r w:rsidR="0031581D">
        <w:t>recognize and honor Drew Hampton for his meaningful generosity and support for those in need during the floods that rocked the Palmetto State</w:t>
      </w:r>
      <w:r w:rsidR="0052539B">
        <w:t xml:space="preserve"> in 2015</w:t>
      </w:r>
      <w:r w:rsidR="0031581D">
        <w:t>.</w:t>
      </w:r>
    </w:p>
    <w:p w:rsidR="004C2295" w:rsidRDefault="004C22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2295" w:rsidRDefault="004C22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115AC">
        <w:t>present</w:t>
      </w:r>
      <w:r>
        <w:t>ed to</w:t>
      </w:r>
      <w:r w:rsidR="00B115AC">
        <w:t xml:space="preserve"> Drew Hampton.</w:t>
      </w:r>
    </w:p>
    <w:p w:rsidR="006E0B70" w:rsidRDefault="005253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185C" w:rsidRDefault="00E9185C" w:rsidP="00E9185C">
      <w:pPr>
        <w:suppressAutoHyphens/>
      </w:pPr>
    </w:p>
    <w:sectPr w:rsidR="00E9185C" w:rsidSect="00E9185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581D" w:rsidRDefault="0031581D" w:rsidP="009F0C77">
      <w:r>
        <w:separator/>
      </w:r>
    </w:p>
  </w:endnote>
  <w:endnote w:type="continuationSeparator" w:id="0">
    <w:p w:rsidR="0031581D" w:rsidRDefault="0031581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A1DA03F-B430-4006-9C90-A631E231C2E4}"/>
    <w:embedBold r:id="rId2" w:fontKey="{AA8BB001-DDC6-4DC4-B21B-D93A89379AF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511E377-0DC2-40DC-A4FB-A84E6054FE5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BFBB072-2017-488E-BA17-17A744ABDB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6080A9A-8DBF-4CC6-BAC6-4C1E92BA1B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85C" w:rsidRPr="000672BA" w:rsidRDefault="00E9185C" w:rsidP="000672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E4AC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581D" w:rsidRDefault="0031581D" w:rsidP="009F0C77">
      <w:r>
        <w:separator/>
      </w:r>
    </w:p>
  </w:footnote>
  <w:footnote w:type="continuationSeparator" w:id="0">
    <w:p w:rsidR="0031581D" w:rsidRDefault="0031581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09ZW16"/>
    <w:docVar w:name="CoverBillType" w:val="r"/>
    <w:docVar w:name="docpath" w:val="L:\Council\bills\GM\24609ZW16.DOCX"/>
    <w:docVar w:name="dvBillNumber" w:val="487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C2295"/>
    <w:rsid w:val="00011869"/>
    <w:rsid w:val="00015CD6"/>
    <w:rsid w:val="00016DF8"/>
    <w:rsid w:val="000672BA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B3D17"/>
    <w:rsid w:val="002E5912"/>
    <w:rsid w:val="002E5C34"/>
    <w:rsid w:val="00301B21"/>
    <w:rsid w:val="0031581D"/>
    <w:rsid w:val="00325348"/>
    <w:rsid w:val="0032732C"/>
    <w:rsid w:val="003329AA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2295"/>
    <w:rsid w:val="004E7D54"/>
    <w:rsid w:val="00525315"/>
    <w:rsid w:val="0052539B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0B70"/>
    <w:rsid w:val="00734F00"/>
    <w:rsid w:val="00757CB2"/>
    <w:rsid w:val="00793C53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15AC"/>
    <w:rsid w:val="00B412D4"/>
    <w:rsid w:val="00B727F6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B44A8"/>
    <w:rsid w:val="00DE4ACD"/>
    <w:rsid w:val="00DF3845"/>
    <w:rsid w:val="00E41911"/>
    <w:rsid w:val="00E9185C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8D7CCC-04D1-491E-A1ED-DBDD6C156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58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81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918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7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0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871_201602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652B03-9911-4065-AC9E-899B546E9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567</Words>
  <Characters>3233</Characters>
  <Application>Microsoft Office Word</Application>
  <DocSecurity>6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4871: Drew Hampton - South Carolina Legislature Online</dc:title>
  <dc:creator>Gail Pinckney Moore</dc:creator>
  <cp:lastModifiedBy>N Cumfer</cp:lastModifiedBy>
  <cp:revision>2</cp:revision>
  <cp:lastPrinted>2016-02-09T19:25:00Z</cp:lastPrinted>
  <dcterms:created xsi:type="dcterms:W3CDTF">2016-12-02T19:21:00Z</dcterms:created>
  <dcterms:modified xsi:type="dcterms:W3CDTF">2016-12-02T19:21:00Z</dcterms:modified>
</cp:coreProperties>
</file>