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373" w:rsidRDefault="00EE4373" w:rsidP="00EE4373">
      <w:pPr>
        <w:widowControl w:val="0"/>
        <w:jc w:val="center"/>
      </w:pPr>
      <w:bookmarkStart w:id="0" w:name="_GoBack"/>
      <w:bookmarkEnd w:id="0"/>
      <w:r w:rsidRPr="00EE4373">
        <w:rPr>
          <w:b/>
        </w:rPr>
        <w:t>South Carolina General Assembly</w:t>
      </w:r>
    </w:p>
    <w:p w:rsidR="00EE4373" w:rsidRDefault="00EE4373" w:rsidP="00EE4373">
      <w:pPr>
        <w:widowControl w:val="0"/>
        <w:jc w:val="center"/>
      </w:pPr>
      <w:r>
        <w:t>121st Session, 2015-2016</w:t>
      </w:r>
    </w:p>
    <w:p w:rsidR="00EE4373" w:rsidRDefault="00EE4373" w:rsidP="00EE4373">
      <w:pPr>
        <w:widowControl w:val="0"/>
        <w:jc w:val="left"/>
      </w:pPr>
    </w:p>
    <w:p w:rsidR="00EE4373" w:rsidRDefault="00EE4373" w:rsidP="00EE4373">
      <w:pPr>
        <w:widowControl w:val="0"/>
        <w:jc w:val="left"/>
        <w:rPr>
          <w:b/>
        </w:rPr>
      </w:pPr>
      <w:r w:rsidRPr="00EE4373">
        <w:rPr>
          <w:b/>
        </w:rPr>
        <w:t>S.</w:t>
      </w:r>
      <w:r>
        <w:rPr>
          <w:b/>
        </w:rPr>
        <w:t xml:space="preserve"> </w:t>
      </w:r>
      <w:r w:rsidRPr="00EE4373">
        <w:rPr>
          <w:b/>
        </w:rPr>
        <w:t>496</w:t>
      </w:r>
    </w:p>
    <w:p w:rsidR="00EE4373" w:rsidRDefault="00EE4373" w:rsidP="00EE4373">
      <w:pPr>
        <w:widowControl w:val="0"/>
        <w:jc w:val="left"/>
        <w:rPr>
          <w:b/>
        </w:rPr>
      </w:pPr>
    </w:p>
    <w:p w:rsidR="00EE4373" w:rsidRDefault="00EE4373" w:rsidP="00EE4373">
      <w:pPr>
        <w:widowControl w:val="0"/>
        <w:jc w:val="left"/>
      </w:pPr>
      <w:r w:rsidRPr="00EE4373">
        <w:rPr>
          <w:b/>
        </w:rPr>
        <w:t>STATUS INFORMATION</w:t>
      </w:r>
    </w:p>
    <w:p w:rsidR="00EE4373" w:rsidRDefault="00EE4373" w:rsidP="00EE4373">
      <w:pPr>
        <w:widowControl w:val="0"/>
        <w:jc w:val="left"/>
      </w:pPr>
    </w:p>
    <w:p w:rsidR="00EE4373" w:rsidRDefault="00EE4373" w:rsidP="00EE4373">
      <w:pPr>
        <w:widowControl w:val="0"/>
        <w:jc w:val="left"/>
      </w:pPr>
      <w:r>
        <w:t>Senate Resolution</w:t>
      </w:r>
    </w:p>
    <w:p w:rsidR="00EE4373" w:rsidRDefault="00EE4373" w:rsidP="00EE4373">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EE4373" w:rsidRDefault="00EE4373" w:rsidP="00EE4373">
      <w:pPr>
        <w:widowControl w:val="0"/>
        <w:jc w:val="left"/>
      </w:pPr>
      <w:r>
        <w:t>Document Path: l:\council\bills\rm\1140cm15.docx</w:t>
      </w:r>
    </w:p>
    <w:p w:rsidR="00EE4373" w:rsidRDefault="00EE4373" w:rsidP="00EE4373">
      <w:pPr>
        <w:widowControl w:val="0"/>
        <w:jc w:val="left"/>
      </w:pPr>
    </w:p>
    <w:p w:rsidR="00EE4373" w:rsidRDefault="00EE4373" w:rsidP="00EE4373">
      <w:pPr>
        <w:widowControl w:val="0"/>
        <w:jc w:val="left"/>
      </w:pPr>
      <w:r>
        <w:t>Introduced in the Senate on March 3, 2015</w:t>
      </w:r>
    </w:p>
    <w:p w:rsidR="00EE4373" w:rsidRDefault="00EE4373" w:rsidP="00EE4373">
      <w:pPr>
        <w:widowControl w:val="0"/>
        <w:jc w:val="left"/>
      </w:pPr>
      <w:r>
        <w:t>Adopted by the Senate on March 3, 2015</w:t>
      </w:r>
    </w:p>
    <w:p w:rsidR="00EE4373" w:rsidRDefault="00EE4373" w:rsidP="00EE4373">
      <w:pPr>
        <w:widowControl w:val="0"/>
        <w:jc w:val="left"/>
      </w:pPr>
    </w:p>
    <w:p w:rsidR="00EE4373" w:rsidRDefault="00EE4373" w:rsidP="00EE4373">
      <w:pPr>
        <w:widowControl w:val="0"/>
        <w:jc w:val="left"/>
      </w:pPr>
      <w:r>
        <w:t xml:space="preserve">Summary: </w:t>
      </w:r>
      <w:r w:rsidR="00AF6449">
        <w:t>Barbara Ann Davidson</w:t>
      </w:r>
    </w:p>
    <w:p w:rsidR="00EE4373" w:rsidRDefault="00EE4373" w:rsidP="00EE4373">
      <w:pPr>
        <w:widowControl w:val="0"/>
        <w:jc w:val="left"/>
      </w:pPr>
    </w:p>
    <w:p w:rsidR="00EE4373" w:rsidRDefault="00EE4373" w:rsidP="00EE4373">
      <w:pPr>
        <w:widowControl w:val="0"/>
        <w:jc w:val="left"/>
      </w:pPr>
    </w:p>
    <w:p w:rsidR="00EE4373" w:rsidRDefault="00EE4373" w:rsidP="00EE4373">
      <w:pPr>
        <w:widowControl w:val="0"/>
        <w:tabs>
          <w:tab w:val="center" w:pos="590"/>
          <w:tab w:val="center" w:pos="1440"/>
          <w:tab w:val="left" w:pos="1872"/>
          <w:tab w:val="left" w:pos="9187"/>
        </w:tabs>
        <w:jc w:val="left"/>
      </w:pPr>
      <w:r w:rsidRPr="00EE4373">
        <w:rPr>
          <w:b/>
        </w:rPr>
        <w:t>HISTORY OF LEGISLATIVE ACTIONS</w:t>
      </w:r>
    </w:p>
    <w:p w:rsidR="00EE4373" w:rsidRDefault="00EE4373" w:rsidP="00EE4373">
      <w:pPr>
        <w:widowControl w:val="0"/>
        <w:tabs>
          <w:tab w:val="center" w:pos="590"/>
          <w:tab w:val="center" w:pos="1440"/>
          <w:tab w:val="left" w:pos="1872"/>
          <w:tab w:val="left" w:pos="9187"/>
        </w:tabs>
        <w:jc w:val="left"/>
      </w:pPr>
    </w:p>
    <w:p w:rsidR="00EE4373" w:rsidRPr="00EE4373" w:rsidRDefault="00EE4373" w:rsidP="00EE4373">
      <w:pPr>
        <w:widowControl w:val="0"/>
        <w:tabs>
          <w:tab w:val="center" w:pos="590"/>
          <w:tab w:val="center" w:pos="1440"/>
          <w:tab w:val="left" w:pos="1872"/>
          <w:tab w:val="left" w:pos="9187"/>
        </w:tabs>
        <w:jc w:val="left"/>
      </w:pPr>
      <w:r w:rsidRPr="00EE4373">
        <w:rPr>
          <w:u w:val="single"/>
        </w:rPr>
        <w:tab/>
        <w:t>Date</w:t>
      </w:r>
      <w:r w:rsidRPr="00EE4373">
        <w:rPr>
          <w:u w:val="single"/>
        </w:rPr>
        <w:tab/>
        <w:t>Body</w:t>
      </w:r>
      <w:r w:rsidRPr="00EE4373">
        <w:rPr>
          <w:u w:val="single"/>
        </w:rPr>
        <w:tab/>
        <w:t>Action Description with journal page number</w:t>
      </w:r>
      <w:r w:rsidRPr="00EE4373">
        <w:rPr>
          <w:u w:val="single"/>
        </w:rPr>
        <w:tab/>
      </w:r>
    </w:p>
    <w:p w:rsidR="009E107B" w:rsidRDefault="009E107B" w:rsidP="009E107B">
      <w:pPr>
        <w:widowControl w:val="0"/>
        <w:tabs>
          <w:tab w:val="right" w:pos="1008"/>
          <w:tab w:val="left" w:pos="1152"/>
          <w:tab w:val="left" w:pos="1872"/>
          <w:tab w:val="left" w:pos="9187"/>
        </w:tabs>
        <w:ind w:left="2088" w:hanging="2088"/>
        <w:jc w:val="left"/>
      </w:pPr>
      <w:r>
        <w:tab/>
        <w:t>3/3/2015</w:t>
      </w:r>
      <w:r>
        <w:tab/>
        <w:t>Senate</w:t>
      </w:r>
      <w:r>
        <w:tab/>
      </w:r>
      <w:r w:rsidRPr="00C319A3">
        <w:t>Introduced and adopted (</w:t>
      </w:r>
      <w:hyperlink r:id="rId7" w:history="1">
        <w:r w:rsidRPr="00215B42">
          <w:rPr>
            <w:rStyle w:val="Hyperlink"/>
          </w:rPr>
          <w:t>Senate Journal</w:t>
        </w:r>
        <w:r w:rsidRPr="00215B42">
          <w:rPr>
            <w:rStyle w:val="Hyperlink"/>
          </w:rPr>
          <w:noBreakHyphen/>
          <w:t>page 6</w:t>
        </w:r>
      </w:hyperlink>
      <w:r w:rsidRPr="00C319A3">
        <w:t>)</w:t>
      </w:r>
    </w:p>
    <w:p w:rsidR="009E107B" w:rsidRDefault="009E107B" w:rsidP="009E107B">
      <w:pPr>
        <w:widowControl w:val="0"/>
        <w:tabs>
          <w:tab w:val="right" w:pos="1008"/>
          <w:tab w:val="left" w:pos="1152"/>
          <w:tab w:val="left" w:pos="1872"/>
          <w:tab w:val="left" w:pos="9187"/>
        </w:tabs>
        <w:ind w:left="2088" w:hanging="2088"/>
        <w:jc w:val="left"/>
      </w:pPr>
    </w:p>
    <w:p w:rsidR="00EE4373" w:rsidRDefault="00EE4373" w:rsidP="00EE4373">
      <w:pPr>
        <w:widowControl w:val="0"/>
        <w:tabs>
          <w:tab w:val="right" w:pos="1008"/>
          <w:tab w:val="left" w:pos="1152"/>
          <w:tab w:val="left" w:pos="1872"/>
          <w:tab w:val="left" w:pos="9187"/>
        </w:tabs>
        <w:ind w:left="2088" w:hanging="2088"/>
        <w:jc w:val="left"/>
      </w:pPr>
      <w:r>
        <w:t xml:space="preserve">View the latest </w:t>
      </w:r>
      <w:hyperlink r:id="rId8" w:history="1">
        <w:r w:rsidRPr="00EE4373">
          <w:rPr>
            <w:rStyle w:val="Hyperlink"/>
          </w:rPr>
          <w:t>legislative information</w:t>
        </w:r>
      </w:hyperlink>
      <w:r>
        <w:t xml:space="preserve"> at the website</w:t>
      </w:r>
    </w:p>
    <w:p w:rsidR="00EE4373" w:rsidRDefault="00EE4373" w:rsidP="00EE4373">
      <w:pPr>
        <w:widowControl w:val="0"/>
        <w:tabs>
          <w:tab w:val="right" w:pos="1008"/>
          <w:tab w:val="left" w:pos="1152"/>
          <w:tab w:val="left" w:pos="1872"/>
          <w:tab w:val="left" w:pos="9187"/>
        </w:tabs>
        <w:ind w:left="2088" w:hanging="2088"/>
        <w:jc w:val="left"/>
      </w:pPr>
    </w:p>
    <w:p w:rsidR="00EE4373" w:rsidRPr="00EE4373" w:rsidRDefault="00EE4373" w:rsidP="00EE4373">
      <w:pPr>
        <w:widowControl w:val="0"/>
        <w:tabs>
          <w:tab w:val="right" w:pos="1008"/>
          <w:tab w:val="left" w:pos="1152"/>
          <w:tab w:val="left" w:pos="1872"/>
          <w:tab w:val="left" w:pos="9187"/>
        </w:tabs>
        <w:ind w:left="2088" w:hanging="2088"/>
        <w:jc w:val="left"/>
      </w:pPr>
    </w:p>
    <w:p w:rsidR="00EE4373" w:rsidRDefault="00EE4373" w:rsidP="00EE4373">
      <w:r w:rsidRPr="00EE4373">
        <w:rPr>
          <w:b/>
        </w:rPr>
        <w:t>VERSIONS OF THIS BILL</w:t>
      </w:r>
    </w:p>
    <w:p w:rsidR="00EE4373" w:rsidRDefault="00EE4373" w:rsidP="00EE4373"/>
    <w:p w:rsidR="00EE4373" w:rsidRDefault="00215B42" w:rsidP="00EE4373">
      <w:hyperlink r:id="rId9" w:history="1">
        <w:r w:rsidR="00EE4373">
          <w:rPr>
            <w:rStyle w:val="Hyperlink"/>
          </w:rPr>
          <w:t>3/3/2015</w:t>
        </w:r>
      </w:hyperlink>
    </w:p>
    <w:p w:rsidR="00EE4373" w:rsidRDefault="00EE4373" w:rsidP="00EE4373"/>
    <w:p w:rsidR="00EE4373" w:rsidRDefault="00EE4373" w:rsidP="00EE4373">
      <w:pPr>
        <w:sectPr w:rsidR="00EE4373" w:rsidSect="00EE4373">
          <w:pgSz w:w="12240" w:h="15840" w:code="1"/>
          <w:pgMar w:top="1080" w:right="1440" w:bottom="1080" w:left="1440" w:header="720" w:footer="720" w:gutter="0"/>
          <w:cols w:space="720"/>
          <w:noEndnote/>
          <w:docGrid w:linePitch="360"/>
        </w:sectPr>
      </w:pPr>
    </w:p>
    <w:p w:rsidR="006E7F22" w:rsidRDefault="006E7F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EF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48" w:rsidRDefault="00D10EAA" w:rsidP="008B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B0C48">
        <w:t xml:space="preserve">HONOR </w:t>
      </w:r>
      <w:r w:rsidR="00314994">
        <w:t>BARBARA ANN DAVIDSON</w:t>
      </w:r>
      <w:r w:rsidR="008B0C48">
        <w:t xml:space="preserve"> FOR HER CONTRIBUTIONS TO </w:t>
      </w:r>
      <w:r w:rsidR="00314994">
        <w:t xml:space="preserve">YOUTH AND </w:t>
      </w:r>
      <w:r w:rsidR="008B0C48">
        <w:t xml:space="preserve">EDUCATION AND </w:t>
      </w:r>
      <w:r w:rsidR="009F001A">
        <w:t xml:space="preserve">HER </w:t>
      </w:r>
      <w:r w:rsidR="007A61AD">
        <w:t xml:space="preserve">FINE </w:t>
      </w:r>
      <w:r w:rsidR="008B0C48">
        <w:t>COMMUNITY SERVICE AND TO CONGRATULATE HER UPON BEING NAMED A 2015 HONOREE OF THE LITTLE BLACK DRESS SCHOLARSHIP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623F" w:rsidRDefault="00DB0EFE" w:rsidP="00DE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623F">
        <w:t xml:space="preserve">the South Carolina Senate is pleased to learn that the Little Black Dress Scholarship Committee will honor </w:t>
      </w:r>
      <w:r w:rsidR="007F3765">
        <w:t>Barbara Ann Davidson</w:t>
      </w:r>
      <w:r w:rsidR="00DE623F">
        <w:t xml:space="preserve"> for her outstanding </w:t>
      </w:r>
      <w:r w:rsidR="00A57862">
        <w:t xml:space="preserve">contributions to </w:t>
      </w:r>
      <w:r w:rsidR="007F3765">
        <w:t xml:space="preserve">youth and </w:t>
      </w:r>
      <w:r w:rsidR="00DE623F">
        <w:t>education</w:t>
      </w:r>
      <w:r w:rsidR="007F3765">
        <w:t>,</w:t>
      </w:r>
      <w:r w:rsidR="00DE623F">
        <w:t xml:space="preserve"> as well as for her many years of exemplary community service; and</w:t>
      </w:r>
    </w:p>
    <w:p w:rsidR="00DE623F" w:rsidRDefault="00DE623F" w:rsidP="00DE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3F" w:rsidRDefault="00DE623F" w:rsidP="00DE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21, 2015, the recipients of the 2015 award will be recognized at the Embassy Suites Hotel in Columbia at the Little Black Dress Scholarship Luncheon, which seeks to generate camaraderie while honoring distinguished women who have given service to the community. Proceeds from the event are contributed to a well</w:t>
      </w:r>
      <w:r w:rsidR="00C514C1">
        <w:noBreakHyphen/>
      </w:r>
      <w:r>
        <w:t>deserving disadvantaged student; and</w:t>
      </w:r>
    </w:p>
    <w:p w:rsidR="00DE623F" w:rsidRDefault="00DE6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Whereas, Barbara Ann Davidson comes from a family of concerned citizens. Her grandfather, the Reverend John J. Banks, moved from Florida to Connecticut to work as a pastor and help others who were moving north for fairer social and employment opportunities. Albertha, Barbara</w:t>
      </w:r>
      <w:r w:rsidR="00C514C1" w:rsidRPr="00C514C1">
        <w:rPr>
          <w:color w:val="000000" w:themeColor="text1"/>
          <w:u w:color="000000" w:themeColor="text1"/>
        </w:rPr>
        <w:t>’</w:t>
      </w:r>
      <w:r w:rsidRPr="00B921A0">
        <w:rPr>
          <w:color w:val="000000" w:themeColor="text1"/>
          <w:u w:color="000000" w:themeColor="text1"/>
        </w:rPr>
        <w:t xml:space="preserve">s mother, met her future husband, James Davidson, there. </w:t>
      </w:r>
      <w:r w:rsidR="003177C7">
        <w:rPr>
          <w:color w:val="000000" w:themeColor="text1"/>
          <w:u w:color="000000" w:themeColor="text1"/>
        </w:rPr>
        <w:t>A</w:t>
      </w:r>
      <w:r w:rsidRPr="00B921A0">
        <w:rPr>
          <w:color w:val="000000" w:themeColor="text1"/>
          <w:u w:color="000000" w:themeColor="text1"/>
        </w:rPr>
        <w:t xml:space="preserve">lbertha </w:t>
      </w:r>
      <w:r w:rsidR="00A273A1">
        <w:rPr>
          <w:color w:val="000000" w:themeColor="text1"/>
          <w:u w:color="000000" w:themeColor="text1"/>
        </w:rPr>
        <w:t xml:space="preserve">and James </w:t>
      </w:r>
      <w:r w:rsidR="003177C7">
        <w:rPr>
          <w:color w:val="000000" w:themeColor="text1"/>
          <w:u w:color="000000" w:themeColor="text1"/>
        </w:rPr>
        <w:t xml:space="preserve">married and built </w:t>
      </w:r>
      <w:r w:rsidR="00A273A1">
        <w:rPr>
          <w:color w:val="000000" w:themeColor="text1"/>
          <w:u w:color="000000" w:themeColor="text1"/>
        </w:rPr>
        <w:t xml:space="preserve">a </w:t>
      </w:r>
      <w:r w:rsidRPr="00B921A0">
        <w:rPr>
          <w:color w:val="000000" w:themeColor="text1"/>
          <w:u w:color="000000" w:themeColor="text1"/>
        </w:rPr>
        <w:t xml:space="preserve">family </w:t>
      </w:r>
      <w:r w:rsidR="00A273A1">
        <w:rPr>
          <w:color w:val="000000" w:themeColor="text1"/>
          <w:u w:color="000000" w:themeColor="text1"/>
        </w:rPr>
        <w:t>of</w:t>
      </w:r>
      <w:r w:rsidRPr="00B921A0">
        <w:rPr>
          <w:color w:val="000000" w:themeColor="text1"/>
          <w:u w:color="000000" w:themeColor="text1"/>
        </w:rPr>
        <w:t xml:space="preserve"> seven children</w:t>
      </w:r>
      <w:r w:rsidR="004E0FB3">
        <w:rPr>
          <w:color w:val="000000" w:themeColor="text1"/>
          <w:u w:color="000000" w:themeColor="text1"/>
        </w:rPr>
        <w:t>. She</w:t>
      </w:r>
      <w:r w:rsidRPr="00B921A0">
        <w:rPr>
          <w:color w:val="000000" w:themeColor="text1"/>
          <w:u w:color="000000" w:themeColor="text1"/>
        </w:rPr>
        <w:t xml:space="preserve"> became involved with community concerns</w:t>
      </w:r>
      <w:r w:rsidR="004E0FB3">
        <w:rPr>
          <w:color w:val="000000" w:themeColor="text1"/>
          <w:u w:color="000000" w:themeColor="text1"/>
        </w:rPr>
        <w:t xml:space="preserve"> and helped </w:t>
      </w:r>
      <w:r w:rsidRPr="00B921A0">
        <w:rPr>
          <w:color w:val="000000" w:themeColor="text1"/>
          <w:u w:color="000000" w:themeColor="text1"/>
        </w:rPr>
        <w:t>launch a chapter of the NAACP;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 xml:space="preserve">Whereas, like her mother, Barbara became active in the NAACP. While </w:t>
      </w:r>
      <w:r w:rsidR="001A590F">
        <w:rPr>
          <w:color w:val="000000" w:themeColor="text1"/>
          <w:u w:color="000000" w:themeColor="text1"/>
        </w:rPr>
        <w:t xml:space="preserve">serving </w:t>
      </w:r>
      <w:r w:rsidRPr="00B921A0">
        <w:rPr>
          <w:color w:val="000000" w:themeColor="text1"/>
          <w:u w:color="000000" w:themeColor="text1"/>
        </w:rPr>
        <w:t>for twenty years at Wesleyan University</w:t>
      </w:r>
      <w:r w:rsidR="001A590F">
        <w:rPr>
          <w:color w:val="000000" w:themeColor="text1"/>
          <w:u w:color="000000" w:themeColor="text1"/>
        </w:rPr>
        <w:t xml:space="preserve"> (</w:t>
      </w:r>
      <w:r w:rsidRPr="00B921A0">
        <w:rPr>
          <w:color w:val="000000" w:themeColor="text1"/>
          <w:u w:color="000000" w:themeColor="text1"/>
        </w:rPr>
        <w:t>the first black person employed in its administration</w:t>
      </w:r>
      <w:r w:rsidR="001A590F">
        <w:rPr>
          <w:color w:val="000000" w:themeColor="text1"/>
          <w:u w:color="000000" w:themeColor="text1"/>
        </w:rPr>
        <w:t>)</w:t>
      </w:r>
      <w:r w:rsidRPr="00B921A0">
        <w:rPr>
          <w:color w:val="000000" w:themeColor="text1"/>
          <w:u w:color="000000" w:themeColor="text1"/>
        </w:rPr>
        <w:t xml:space="preserve">, she organized the clerical staff, which joined a union. She made three trips to Alabama chaperoning an integrated group of students who helped the Student </w:t>
      </w:r>
      <w:r w:rsidRPr="00B921A0">
        <w:rPr>
          <w:color w:val="000000" w:themeColor="text1"/>
          <w:u w:color="000000" w:themeColor="text1"/>
        </w:rPr>
        <w:lastRenderedPageBreak/>
        <w:t xml:space="preserve">Nonviolent Coordinating Committee register voters. </w:t>
      </w:r>
      <w:r w:rsidR="004E0FB3">
        <w:rPr>
          <w:color w:val="000000" w:themeColor="text1"/>
          <w:u w:color="000000" w:themeColor="text1"/>
        </w:rPr>
        <w:t>S</w:t>
      </w:r>
      <w:r w:rsidRPr="00B921A0">
        <w:rPr>
          <w:color w:val="000000" w:themeColor="text1"/>
          <w:u w:color="000000" w:themeColor="text1"/>
        </w:rPr>
        <w:t xml:space="preserve">he joined the </w:t>
      </w:r>
      <w:r w:rsidR="00950A32">
        <w:rPr>
          <w:color w:val="000000" w:themeColor="text1"/>
          <w:u w:color="000000" w:themeColor="text1"/>
        </w:rPr>
        <w:t>famed</w:t>
      </w:r>
      <w:r w:rsidRPr="00B921A0">
        <w:rPr>
          <w:color w:val="000000" w:themeColor="text1"/>
          <w:u w:color="000000" w:themeColor="text1"/>
        </w:rPr>
        <w:t xml:space="preserve"> March on Washington</w:t>
      </w:r>
      <w:r w:rsidR="00F97459">
        <w:rPr>
          <w:color w:val="000000" w:themeColor="text1"/>
          <w:u w:color="000000" w:themeColor="text1"/>
        </w:rPr>
        <w:t xml:space="preserve"> and </w:t>
      </w:r>
      <w:r w:rsidRPr="00B921A0">
        <w:rPr>
          <w:color w:val="000000" w:themeColor="text1"/>
          <w:u w:color="000000" w:themeColor="text1"/>
        </w:rPr>
        <w:t>a sit</w:t>
      </w:r>
      <w:r w:rsidR="00C514C1">
        <w:rPr>
          <w:color w:val="000000" w:themeColor="text1"/>
          <w:u w:color="000000" w:themeColor="text1"/>
        </w:rPr>
        <w:noBreakHyphen/>
      </w:r>
      <w:r w:rsidRPr="00B921A0">
        <w:rPr>
          <w:color w:val="000000" w:themeColor="text1"/>
          <w:u w:color="000000" w:themeColor="text1"/>
        </w:rPr>
        <w:t>in at U.S. Senator Strom Thurmond</w:t>
      </w:r>
      <w:r w:rsidR="00C514C1" w:rsidRPr="00C514C1">
        <w:rPr>
          <w:color w:val="000000" w:themeColor="text1"/>
          <w:u w:color="000000" w:themeColor="text1"/>
        </w:rPr>
        <w:t>’</w:t>
      </w:r>
      <w:r w:rsidRPr="00B921A0">
        <w:rPr>
          <w:color w:val="000000" w:themeColor="text1"/>
          <w:u w:color="000000" w:themeColor="text1"/>
        </w:rPr>
        <w:t>s office because he opposed equal</w:t>
      </w:r>
      <w:r w:rsidR="00C514C1">
        <w:rPr>
          <w:color w:val="000000" w:themeColor="text1"/>
          <w:u w:color="000000" w:themeColor="text1"/>
        </w:rPr>
        <w:noBreakHyphen/>
      </w:r>
      <w:r w:rsidRPr="00B921A0">
        <w:rPr>
          <w:color w:val="000000" w:themeColor="text1"/>
          <w:u w:color="000000" w:themeColor="text1"/>
        </w:rPr>
        <w:t>opportunity legislation;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Whereas, as founder of the Black Women</w:t>
      </w:r>
      <w:r w:rsidR="00C514C1" w:rsidRPr="00C514C1">
        <w:rPr>
          <w:color w:val="000000" w:themeColor="text1"/>
          <w:u w:color="000000" w:themeColor="text1"/>
        </w:rPr>
        <w:t>’</w:t>
      </w:r>
      <w:r w:rsidRPr="00B921A0">
        <w:rPr>
          <w:color w:val="000000" w:themeColor="text1"/>
          <w:u w:color="000000" w:themeColor="text1"/>
        </w:rPr>
        <w:t xml:space="preserve">s League, a group </w:t>
      </w:r>
      <w:r w:rsidR="00FE7B83">
        <w:rPr>
          <w:color w:val="000000" w:themeColor="text1"/>
          <w:u w:color="000000" w:themeColor="text1"/>
        </w:rPr>
        <w:t xml:space="preserve">that </w:t>
      </w:r>
      <w:r w:rsidRPr="00B921A0">
        <w:rPr>
          <w:color w:val="000000" w:themeColor="text1"/>
          <w:u w:color="000000" w:themeColor="text1"/>
        </w:rPr>
        <w:t>engaged in community service relating to politics, education, housing, employment, and cultural activities, Barbara Davidson worked with the League in sponsoring voter</w:t>
      </w:r>
      <w:r w:rsidR="00C514C1">
        <w:rPr>
          <w:color w:val="000000" w:themeColor="text1"/>
          <w:u w:color="000000" w:themeColor="text1"/>
        </w:rPr>
        <w:noBreakHyphen/>
      </w:r>
      <w:r w:rsidRPr="00B921A0">
        <w:rPr>
          <w:color w:val="000000" w:themeColor="text1"/>
          <w:u w:color="000000" w:themeColor="text1"/>
        </w:rPr>
        <w:t xml:space="preserve">education/registration drives. </w:t>
      </w:r>
      <w:r w:rsidR="00F97459">
        <w:rPr>
          <w:color w:val="000000" w:themeColor="text1"/>
          <w:u w:color="000000" w:themeColor="text1"/>
        </w:rPr>
        <w:t xml:space="preserve">A worker </w:t>
      </w:r>
      <w:r w:rsidRPr="00B921A0">
        <w:rPr>
          <w:color w:val="000000" w:themeColor="text1"/>
          <w:u w:color="000000" w:themeColor="text1"/>
        </w:rPr>
        <w:t>in many political campaigns</w:t>
      </w:r>
      <w:r w:rsidR="00F97459">
        <w:rPr>
          <w:color w:val="000000" w:themeColor="text1"/>
          <w:u w:color="000000" w:themeColor="text1"/>
        </w:rPr>
        <w:t>, she was h</w:t>
      </w:r>
      <w:r w:rsidRPr="00B921A0">
        <w:rPr>
          <w:color w:val="000000" w:themeColor="text1"/>
          <w:u w:color="000000" w:themeColor="text1"/>
        </w:rPr>
        <w:t xml:space="preserve">erself elected to the local school board, where she served as chair for twelve years. In November 1982, </w:t>
      </w:r>
      <w:r w:rsidR="00F97459">
        <w:rPr>
          <w:color w:val="000000" w:themeColor="text1"/>
          <w:u w:color="000000" w:themeColor="text1"/>
        </w:rPr>
        <w:t xml:space="preserve">she </w:t>
      </w:r>
      <w:r w:rsidRPr="00B921A0">
        <w:rPr>
          <w:color w:val="000000" w:themeColor="text1"/>
          <w:u w:color="000000" w:themeColor="text1"/>
        </w:rPr>
        <w:t xml:space="preserve">left </w:t>
      </w:r>
      <w:r w:rsidR="00FA3A9C">
        <w:rPr>
          <w:color w:val="000000" w:themeColor="text1"/>
          <w:u w:color="000000" w:themeColor="text1"/>
        </w:rPr>
        <w:t xml:space="preserve">her position </w:t>
      </w:r>
      <w:r w:rsidRPr="00B921A0">
        <w:rPr>
          <w:color w:val="000000" w:themeColor="text1"/>
          <w:u w:color="000000" w:themeColor="text1"/>
        </w:rPr>
        <w:t xml:space="preserve">as executive assistant to the president </w:t>
      </w:r>
      <w:r w:rsidR="00FA3A9C">
        <w:rPr>
          <w:color w:val="000000" w:themeColor="text1"/>
          <w:u w:color="000000" w:themeColor="text1"/>
        </w:rPr>
        <w:t xml:space="preserve">of </w:t>
      </w:r>
      <w:r w:rsidR="00FA3A9C" w:rsidRPr="00B921A0">
        <w:rPr>
          <w:color w:val="000000" w:themeColor="text1"/>
          <w:u w:color="000000" w:themeColor="text1"/>
        </w:rPr>
        <w:t xml:space="preserve">Wesleyan </w:t>
      </w:r>
      <w:r w:rsidRPr="00B921A0">
        <w:rPr>
          <w:color w:val="000000" w:themeColor="text1"/>
          <w:u w:color="000000" w:themeColor="text1"/>
        </w:rPr>
        <w:t>and moved to Columbia to work at Eau Claire Pediatrics;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 xml:space="preserve">Whereas, soon after arriving in Columbia, Barbara became involved with the National Federation of </w:t>
      </w:r>
      <w:r w:rsidR="00EA6016">
        <w:rPr>
          <w:color w:val="000000" w:themeColor="text1"/>
          <w:u w:color="000000" w:themeColor="text1"/>
        </w:rPr>
        <w:t xml:space="preserve">Colored Women and Girls Clubs. </w:t>
      </w:r>
      <w:r w:rsidRPr="00B921A0">
        <w:rPr>
          <w:color w:val="000000" w:themeColor="text1"/>
          <w:u w:color="000000" w:themeColor="text1"/>
        </w:rPr>
        <w:t xml:space="preserve">Impressed by its long </w:t>
      </w:r>
      <w:r w:rsidR="007E00BC">
        <w:rPr>
          <w:color w:val="000000" w:themeColor="text1"/>
          <w:u w:color="000000" w:themeColor="text1"/>
        </w:rPr>
        <w:t xml:space="preserve">and worthy </w:t>
      </w:r>
      <w:r w:rsidRPr="00B921A0">
        <w:rPr>
          <w:color w:val="000000" w:themeColor="text1"/>
          <w:u w:color="000000" w:themeColor="text1"/>
        </w:rPr>
        <w:t xml:space="preserve">history, she assisted as an advisor and later became an advisor of the Culturettes Club, the youth department of the local chapter, the Culture Club. For many years, </w:t>
      </w:r>
      <w:r w:rsidR="00211088">
        <w:rPr>
          <w:color w:val="000000" w:themeColor="text1"/>
          <w:u w:color="000000" w:themeColor="text1"/>
        </w:rPr>
        <w:t xml:space="preserve">she counseled </w:t>
      </w:r>
      <w:r w:rsidRPr="00B921A0">
        <w:rPr>
          <w:color w:val="000000" w:themeColor="text1"/>
          <w:u w:color="000000" w:themeColor="text1"/>
        </w:rPr>
        <w:t>teenaged girls about the importance of education, etiquette, grooming, personal d</w:t>
      </w:r>
      <w:r w:rsidR="00211088">
        <w:rPr>
          <w:color w:val="000000" w:themeColor="text1"/>
          <w:u w:color="000000" w:themeColor="text1"/>
        </w:rPr>
        <w:t xml:space="preserve">evelopment, faith, and travel. </w:t>
      </w:r>
      <w:r w:rsidRPr="00B921A0">
        <w:rPr>
          <w:color w:val="000000" w:themeColor="text1"/>
          <w:u w:color="000000" w:themeColor="text1"/>
        </w:rPr>
        <w:t>For nearly two decades, many young people have passed through the Culturettes Club, taking with them information about their rich racial heritage, a commitment to excel and accomplish any undertaking, a dream and desire for life and what it holds for them, and knowledge for research and exploration;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appreciates the contributions that </w:t>
      </w:r>
      <w:r w:rsidR="00A12776">
        <w:t>Barbara Anne Davidson</w:t>
      </w:r>
      <w:r>
        <w:t xml:space="preserve"> has made to </w:t>
      </w:r>
      <w:r w:rsidR="00A12776">
        <w:t xml:space="preserve">youth and </w:t>
      </w:r>
      <w:r>
        <w:t>education, as well as her many years of caring community service, and the members applaud her inclusion as a 2015 honoree of the Little Black Dress Scholarship Committee. Now, therefore,</w:t>
      </w:r>
    </w:p>
    <w:p w:rsidR="00275F8E" w:rsidRPr="006B7061"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75F8E" w:rsidRPr="006B7061"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honor </w:t>
      </w:r>
      <w:r w:rsidR="00B1567D">
        <w:t xml:space="preserve">Barbara Ann Davidson for her contributions to youth and education and her </w:t>
      </w:r>
      <w:r w:rsidR="007A61AD">
        <w:t xml:space="preserve">fine </w:t>
      </w:r>
      <w:r w:rsidR="00B1567D">
        <w:t xml:space="preserve">community service and congratulate her upon being named a 2015 honoree of the </w:t>
      </w:r>
      <w:r>
        <w:t>Little Black Dress Scholarship Committee.</w:t>
      </w:r>
    </w:p>
    <w:p w:rsidR="00275F8E" w:rsidRPr="006B7061"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25502">
        <w:t>Barbara Ann Davidson</w:t>
      </w:r>
      <w:r>
        <w:t>.</w:t>
      </w:r>
    </w:p>
    <w:p w:rsidR="002E6FAB" w:rsidRDefault="00C514C1" w:rsidP="00253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373" w:rsidRDefault="00EE4373" w:rsidP="00EE4373">
      <w:pPr>
        <w:suppressAutoHyphens/>
      </w:pPr>
    </w:p>
    <w:sectPr w:rsidR="00EE4373" w:rsidSect="00EE43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67D" w:rsidRDefault="00B1567D" w:rsidP="009F0C77">
      <w:r>
        <w:separator/>
      </w:r>
    </w:p>
  </w:endnote>
  <w:endnote w:type="continuationSeparator" w:id="0">
    <w:p w:rsidR="00B1567D" w:rsidRDefault="00B15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C1889-6619-455E-9C0E-4EBB0AC981C4}"/>
    <w:embedBold r:id="rId2" w:fontKey="{F6011C10-1515-4327-949F-D8750DE2C968}"/>
  </w:font>
  <w:font w:name="Calibri">
    <w:panose1 w:val="020F0502020204030204"/>
    <w:charset w:val="00"/>
    <w:family w:val="swiss"/>
    <w:pitch w:val="variable"/>
    <w:sig w:usb0="E00002FF" w:usb1="4000ACFF" w:usb2="00000001" w:usb3="00000000" w:csb0="0000019F" w:csb1="00000000"/>
    <w:embedRegular r:id="rId3" w:fontKey="{CE3A567D-6B40-454C-BF4B-66638CC0FDF6}"/>
  </w:font>
  <w:font w:name="Segoe UI">
    <w:panose1 w:val="020B0502040204020203"/>
    <w:charset w:val="00"/>
    <w:family w:val="swiss"/>
    <w:pitch w:val="variable"/>
    <w:sig w:usb0="E10022FF" w:usb1="C000E47F" w:usb2="00000029" w:usb3="00000000" w:csb0="000001DF" w:csb1="00000000"/>
    <w:embedRegular r:id="rId4" w:fontKey="{07559903-1496-436A-A744-3155DD016AC5}"/>
  </w:font>
  <w:font w:name="Cambria">
    <w:panose1 w:val="02040503050406030204"/>
    <w:charset w:val="00"/>
    <w:family w:val="roman"/>
    <w:pitch w:val="variable"/>
    <w:sig w:usb0="E00002FF" w:usb1="400004FF" w:usb2="00000000" w:usb3="00000000" w:csb0="0000019F" w:csb1="00000000"/>
    <w:embedRegular r:id="rId5" w:fontKey="{C85DC773-4344-4A6C-8D9D-3D4669DF54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373" w:rsidRPr="006E7F22" w:rsidRDefault="00EE4373" w:rsidP="006E7F22">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sidR="00215B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67D" w:rsidRDefault="00B1567D" w:rsidP="009F0C77">
      <w:r>
        <w:separator/>
      </w:r>
    </w:p>
  </w:footnote>
  <w:footnote w:type="continuationSeparator" w:id="0">
    <w:p w:rsidR="00B1567D" w:rsidRDefault="00B15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40CM15"/>
    <w:docVar w:name="CoverBillType" w:val="r"/>
    <w:docVar w:name="docpath" w:val="L:\Council\bills\RM\1140CM15.DOCX"/>
    <w:docVar w:name="dvBillNumber" w:val="496"/>
    <w:docVar w:name="dvBillNumberPrefix" w:val="S. "/>
    <w:docVar w:name="dvOriginalBody" w:val="Senate"/>
    <w:docVar w:name="dvSteno" w:val="RM"/>
    <w:docVar w:name="NameofBody" w:val="s"/>
    <w:docVar w:name="vgroup2" w:val="Council"/>
  </w:docVars>
  <w:rsids>
    <w:rsidRoot w:val="00DB0EFE"/>
    <w:rsid w:val="00001ECB"/>
    <w:rsid w:val="00026C9A"/>
    <w:rsid w:val="00026E13"/>
    <w:rsid w:val="000965A1"/>
    <w:rsid w:val="000E1785"/>
    <w:rsid w:val="000F39F2"/>
    <w:rsid w:val="001023A4"/>
    <w:rsid w:val="0010776B"/>
    <w:rsid w:val="00133E66"/>
    <w:rsid w:val="00134ACF"/>
    <w:rsid w:val="00144E15"/>
    <w:rsid w:val="001915FE"/>
    <w:rsid w:val="001A4A62"/>
    <w:rsid w:val="001A590F"/>
    <w:rsid w:val="001A681E"/>
    <w:rsid w:val="001C7972"/>
    <w:rsid w:val="001D08F2"/>
    <w:rsid w:val="002037CA"/>
    <w:rsid w:val="002047A2"/>
    <w:rsid w:val="00211088"/>
    <w:rsid w:val="00215B42"/>
    <w:rsid w:val="002321B6"/>
    <w:rsid w:val="0023696B"/>
    <w:rsid w:val="00250967"/>
    <w:rsid w:val="00253892"/>
    <w:rsid w:val="00256051"/>
    <w:rsid w:val="002759C5"/>
    <w:rsid w:val="00275F8E"/>
    <w:rsid w:val="00277DEE"/>
    <w:rsid w:val="00280D88"/>
    <w:rsid w:val="00294ABE"/>
    <w:rsid w:val="002A3EB4"/>
    <w:rsid w:val="002E6FAB"/>
    <w:rsid w:val="00314994"/>
    <w:rsid w:val="003177C7"/>
    <w:rsid w:val="00325348"/>
    <w:rsid w:val="0033529D"/>
    <w:rsid w:val="003767F5"/>
    <w:rsid w:val="00393688"/>
    <w:rsid w:val="003D411E"/>
    <w:rsid w:val="003E3C1E"/>
    <w:rsid w:val="003E6148"/>
    <w:rsid w:val="00400EAA"/>
    <w:rsid w:val="0041760A"/>
    <w:rsid w:val="00425502"/>
    <w:rsid w:val="004809EE"/>
    <w:rsid w:val="004E0FB3"/>
    <w:rsid w:val="00511EE9"/>
    <w:rsid w:val="00521E00"/>
    <w:rsid w:val="00577C6C"/>
    <w:rsid w:val="0058501B"/>
    <w:rsid w:val="00592362"/>
    <w:rsid w:val="005C66E0"/>
    <w:rsid w:val="0061228A"/>
    <w:rsid w:val="006215AA"/>
    <w:rsid w:val="006340D9"/>
    <w:rsid w:val="00643B8E"/>
    <w:rsid w:val="00665EBC"/>
    <w:rsid w:val="00673A6A"/>
    <w:rsid w:val="0069470D"/>
    <w:rsid w:val="006A476C"/>
    <w:rsid w:val="006C083B"/>
    <w:rsid w:val="006C6A93"/>
    <w:rsid w:val="006E02F9"/>
    <w:rsid w:val="006E7F22"/>
    <w:rsid w:val="006F40BE"/>
    <w:rsid w:val="00753C04"/>
    <w:rsid w:val="00756946"/>
    <w:rsid w:val="00757F80"/>
    <w:rsid w:val="00771EEC"/>
    <w:rsid w:val="00786819"/>
    <w:rsid w:val="007A325A"/>
    <w:rsid w:val="007A61AD"/>
    <w:rsid w:val="007E00BC"/>
    <w:rsid w:val="007F1523"/>
    <w:rsid w:val="007F3765"/>
    <w:rsid w:val="007F509E"/>
    <w:rsid w:val="007F5799"/>
    <w:rsid w:val="007F6947"/>
    <w:rsid w:val="00872729"/>
    <w:rsid w:val="008B0C48"/>
    <w:rsid w:val="008B47B9"/>
    <w:rsid w:val="008F4429"/>
    <w:rsid w:val="00932670"/>
    <w:rsid w:val="009352BB"/>
    <w:rsid w:val="00950A32"/>
    <w:rsid w:val="00990668"/>
    <w:rsid w:val="009B397B"/>
    <w:rsid w:val="009E107B"/>
    <w:rsid w:val="009F001A"/>
    <w:rsid w:val="009F0C77"/>
    <w:rsid w:val="009F4DD1"/>
    <w:rsid w:val="00A12776"/>
    <w:rsid w:val="00A273A1"/>
    <w:rsid w:val="00A57862"/>
    <w:rsid w:val="00A64E80"/>
    <w:rsid w:val="00A741D9"/>
    <w:rsid w:val="00A9741D"/>
    <w:rsid w:val="00AD4B17"/>
    <w:rsid w:val="00AF6449"/>
    <w:rsid w:val="00B0471A"/>
    <w:rsid w:val="00B1567D"/>
    <w:rsid w:val="00B2578C"/>
    <w:rsid w:val="00B26FA6"/>
    <w:rsid w:val="00B741CB"/>
    <w:rsid w:val="00B934F3"/>
    <w:rsid w:val="00BB6347"/>
    <w:rsid w:val="00BD2134"/>
    <w:rsid w:val="00C038D8"/>
    <w:rsid w:val="00C045DD"/>
    <w:rsid w:val="00C3136F"/>
    <w:rsid w:val="00C3483A"/>
    <w:rsid w:val="00C514C1"/>
    <w:rsid w:val="00C74E9D"/>
    <w:rsid w:val="00C82FD3"/>
    <w:rsid w:val="00CC6B7B"/>
    <w:rsid w:val="00CD3619"/>
    <w:rsid w:val="00CF4447"/>
    <w:rsid w:val="00D10EAA"/>
    <w:rsid w:val="00D219C9"/>
    <w:rsid w:val="00D405E7"/>
    <w:rsid w:val="00D41D56"/>
    <w:rsid w:val="00D528A9"/>
    <w:rsid w:val="00D6260D"/>
    <w:rsid w:val="00D65F1C"/>
    <w:rsid w:val="00D6662B"/>
    <w:rsid w:val="00D95E2F"/>
    <w:rsid w:val="00D970A9"/>
    <w:rsid w:val="00DB0EFE"/>
    <w:rsid w:val="00DB3AC0"/>
    <w:rsid w:val="00DC6813"/>
    <w:rsid w:val="00DE623F"/>
    <w:rsid w:val="00DE68F0"/>
    <w:rsid w:val="00DF3845"/>
    <w:rsid w:val="00DF7E17"/>
    <w:rsid w:val="00E45FC6"/>
    <w:rsid w:val="00E81733"/>
    <w:rsid w:val="00EA6016"/>
    <w:rsid w:val="00EB00A2"/>
    <w:rsid w:val="00EB1BF3"/>
    <w:rsid w:val="00ED75E7"/>
    <w:rsid w:val="00EE4373"/>
    <w:rsid w:val="00EF3EEE"/>
    <w:rsid w:val="00F149A7"/>
    <w:rsid w:val="00F50BAF"/>
    <w:rsid w:val="00F52C10"/>
    <w:rsid w:val="00F81FFD"/>
    <w:rsid w:val="00F85228"/>
    <w:rsid w:val="00F97459"/>
    <w:rsid w:val="00FA3A9C"/>
    <w:rsid w:val="00FB29D3"/>
    <w:rsid w:val="00FB6773"/>
    <w:rsid w:val="00FE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2FC4B-C278-4E05-9005-29A6CF9F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0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01A"/>
    <w:rPr>
      <w:rFonts w:ascii="Segoe UI" w:eastAsia="Times New Roman" w:hAnsi="Segoe UI" w:cs="Segoe UI"/>
      <w:sz w:val="18"/>
      <w:szCs w:val="18"/>
    </w:rPr>
  </w:style>
  <w:style w:type="character" w:styleId="Hyperlink">
    <w:name w:val="Hyperlink"/>
    <w:basedOn w:val="DefaultParagraphFont"/>
    <w:uiPriority w:val="99"/>
    <w:unhideWhenUsed/>
    <w:rsid w:val="00EE43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amp;session=121&amp;summary=B" TargetMode="External"/><Relationship Id="rId3" Type="http://schemas.openxmlformats.org/officeDocument/2006/relationships/settings" Target="settings.xml"/><Relationship Id="rId7" Type="http://schemas.openxmlformats.org/officeDocument/2006/relationships/hyperlink" Target="file:///h:\SJ%20Archive\2015\03-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6_2015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D25FA-618C-45D1-8E94-E3104D5AC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752</Words>
  <Characters>4292</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 Barbara Ann Davidson - South Carolina Legislature Online</dc:title>
  <dc:subject/>
  <dc:creator>McDowell</dc:creator>
  <cp:keywords/>
  <dc:description/>
  <cp:lastModifiedBy>N Cumfer</cp:lastModifiedBy>
  <cp:revision>2</cp:revision>
  <cp:lastPrinted>2015-02-24T14:28:00Z</cp:lastPrinted>
  <dcterms:created xsi:type="dcterms:W3CDTF">2016-12-02T17:04:00Z</dcterms:created>
  <dcterms:modified xsi:type="dcterms:W3CDTF">2016-12-02T17:04:00Z</dcterms:modified>
</cp:coreProperties>
</file>