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346" w:rsidRDefault="00C45346" w:rsidP="00C45346">
      <w:pPr>
        <w:widowControl w:val="0"/>
        <w:jc w:val="center"/>
      </w:pPr>
      <w:bookmarkStart w:id="0" w:name="_GoBack"/>
      <w:bookmarkEnd w:id="0"/>
      <w:r w:rsidRPr="00C45346">
        <w:rPr>
          <w:b/>
        </w:rPr>
        <w:t>South Carolina General Assembly</w:t>
      </w:r>
    </w:p>
    <w:p w:rsidR="00C45346" w:rsidRDefault="00C45346" w:rsidP="00C45346">
      <w:pPr>
        <w:widowControl w:val="0"/>
        <w:jc w:val="center"/>
      </w:pPr>
      <w:r>
        <w:t>121st Session, 2015-2016</w:t>
      </w: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jc w:val="left"/>
        <w:rPr>
          <w:b/>
        </w:rPr>
      </w:pPr>
      <w:r w:rsidRPr="00C45346">
        <w:rPr>
          <w:b/>
        </w:rPr>
        <w:t>H. 5290</w:t>
      </w:r>
    </w:p>
    <w:p w:rsidR="00C45346" w:rsidRDefault="00C45346" w:rsidP="00C45346">
      <w:pPr>
        <w:widowControl w:val="0"/>
        <w:jc w:val="left"/>
        <w:rPr>
          <w:b/>
        </w:rPr>
      </w:pPr>
    </w:p>
    <w:p w:rsidR="00C45346" w:rsidRDefault="00C45346" w:rsidP="00C45346">
      <w:pPr>
        <w:widowControl w:val="0"/>
        <w:jc w:val="left"/>
      </w:pPr>
      <w:r w:rsidRPr="00C45346">
        <w:rPr>
          <w:b/>
        </w:rPr>
        <w:t>STATUS INFORMATION</w:t>
      </w: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jc w:val="left"/>
      </w:pPr>
      <w:r>
        <w:t>House Resolution</w:t>
      </w:r>
    </w:p>
    <w:p w:rsidR="00C45346" w:rsidRDefault="00C45346" w:rsidP="00C45346">
      <w:pPr>
        <w:widowControl w:val="0"/>
        <w:jc w:val="left"/>
      </w:pPr>
      <w:r>
        <w:t>Sponsors: Reps. Parks,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C45346" w:rsidRDefault="00C45346" w:rsidP="00C45346">
      <w:pPr>
        <w:widowControl w:val="0"/>
        <w:jc w:val="left"/>
      </w:pPr>
      <w:r>
        <w:t>Document Path: l:\council\bills\gm\24753zw16.docx</w:t>
      </w: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jc w:val="left"/>
      </w:pPr>
      <w:r>
        <w:t>Introduced in the House on April 28, 2016</w:t>
      </w:r>
    </w:p>
    <w:p w:rsidR="00C45346" w:rsidRDefault="00C45346" w:rsidP="00C45346">
      <w:pPr>
        <w:widowControl w:val="0"/>
        <w:jc w:val="left"/>
      </w:pPr>
      <w:r>
        <w:t>Adopted by the House on April 28, 2016</w:t>
      </w: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jc w:val="left"/>
      </w:pPr>
      <w:r>
        <w:t xml:space="preserve">Summary: </w:t>
      </w:r>
      <w:r w:rsidR="008B7C5C">
        <w:t>Bethany Missionary Baptist Church</w:t>
      </w: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jc w:val="left"/>
      </w:pPr>
    </w:p>
    <w:p w:rsidR="00C45346" w:rsidRDefault="00C45346" w:rsidP="00C45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5346">
        <w:rPr>
          <w:b/>
        </w:rPr>
        <w:t>HISTORY OF LEGISLATIVE ACTIONS</w:t>
      </w:r>
    </w:p>
    <w:p w:rsidR="00C45346" w:rsidRDefault="00C45346" w:rsidP="00C45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5346" w:rsidRPr="00C45346" w:rsidRDefault="00C45346" w:rsidP="00C45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5346">
        <w:rPr>
          <w:u w:val="single"/>
        </w:rPr>
        <w:tab/>
        <w:t>Date</w:t>
      </w:r>
      <w:r w:rsidRPr="00C45346">
        <w:rPr>
          <w:u w:val="single"/>
        </w:rPr>
        <w:tab/>
        <w:t>Body</w:t>
      </w:r>
      <w:r w:rsidRPr="00C45346">
        <w:rPr>
          <w:u w:val="single"/>
        </w:rPr>
        <w:tab/>
        <w:t>Action Description with journal page number</w:t>
      </w:r>
      <w:r w:rsidRPr="00C45346">
        <w:rPr>
          <w:u w:val="single"/>
        </w:rPr>
        <w:tab/>
      </w:r>
    </w:p>
    <w:p w:rsidR="00BF7D11" w:rsidRDefault="00BF7D11" w:rsidP="00BF7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DB186E">
        <w:t>Introduced and adopted (</w:t>
      </w:r>
      <w:hyperlink r:id="rId7" w:history="1">
        <w:r w:rsidRPr="00E153E6">
          <w:rPr>
            <w:rStyle w:val="Hyperlink"/>
          </w:rPr>
          <w:t>House Journal</w:t>
        </w:r>
        <w:r w:rsidRPr="00E153E6">
          <w:rPr>
            <w:rStyle w:val="Hyperlink"/>
          </w:rPr>
          <w:noBreakHyphen/>
          <w:t>page 6</w:t>
        </w:r>
      </w:hyperlink>
      <w:r w:rsidRPr="00DB186E">
        <w:t>)</w:t>
      </w:r>
    </w:p>
    <w:p w:rsidR="00BF7D11" w:rsidRDefault="00BF7D11" w:rsidP="00BF7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5346" w:rsidRDefault="00C45346" w:rsidP="00C45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45346">
          <w:rPr>
            <w:rStyle w:val="Hyperlink"/>
          </w:rPr>
          <w:t>legislative information</w:t>
        </w:r>
      </w:hyperlink>
      <w:r>
        <w:t xml:space="preserve"> at the website</w:t>
      </w:r>
    </w:p>
    <w:p w:rsidR="00C45346" w:rsidRDefault="00C45346" w:rsidP="00C45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5346" w:rsidRPr="00C45346" w:rsidRDefault="00C45346" w:rsidP="00C45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5346" w:rsidRDefault="00C45346" w:rsidP="00C45346">
      <w:r w:rsidRPr="00C45346">
        <w:rPr>
          <w:b/>
        </w:rPr>
        <w:t>VERSIONS OF THIS BILL</w:t>
      </w:r>
    </w:p>
    <w:p w:rsidR="00C45346" w:rsidRDefault="00C45346" w:rsidP="00C45346"/>
    <w:p w:rsidR="00C45346" w:rsidRDefault="00E153E6" w:rsidP="00C45346">
      <w:hyperlink r:id="rId9" w:history="1">
        <w:r w:rsidR="00C45346">
          <w:rPr>
            <w:rStyle w:val="Hyperlink"/>
          </w:rPr>
          <w:t>4/28/2016</w:t>
        </w:r>
      </w:hyperlink>
    </w:p>
    <w:p w:rsidR="00C45346" w:rsidRDefault="00C45346" w:rsidP="00C45346"/>
    <w:p w:rsidR="00C45346" w:rsidRDefault="00C45346" w:rsidP="00C45346">
      <w:pPr>
        <w:sectPr w:rsidR="00C45346" w:rsidSect="00C453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7569" w:rsidRDefault="00FA75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F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BETHANY MISSIONARY BAPTIST CHURCH OF MCCORMICK COUNTY AND TO CONGRATULATE PASTOR</w:t>
      </w:r>
      <w:r w:rsidR="005513E5">
        <w:t xml:space="preserve"> KEITH F. GORDON</w:t>
      </w:r>
      <w:r>
        <w:t xml:space="preserve"> AND THE CONGREGATION UPON THE ONE HUNDRED THIRTY</w:t>
      </w:r>
      <w:r w:rsidR="00E168A5">
        <w:noBreakHyphen/>
      </w:r>
      <w:r>
        <w:t xml:space="preserve">FOURTH ANNIVERSARY OF </w:t>
      </w:r>
      <w:r w:rsidR="00B9269C">
        <w:t>THE CHURCH</w:t>
      </w:r>
      <w:r w:rsidR="00E168A5" w:rsidRPr="00E168A5">
        <w:t>’</w:t>
      </w:r>
      <w:r w:rsidR="00B9269C">
        <w:t xml:space="preserve">S </w:t>
      </w:r>
      <w:r>
        <w:t>MEANINGFUL SPIRITUAL SERVICE AND MINISTRY IN THE MCCORMICK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8DE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18DE">
        <w:t>the South Carolina House of Representatives is pleased to learn that Bethany Missionary Baptist Church in McCormick will c</w:t>
      </w:r>
      <w:r w:rsidR="00B9269C">
        <w:t>ommemo</w:t>
      </w:r>
      <w:r w:rsidR="003918DE">
        <w:t xml:space="preserve">rate </w:t>
      </w:r>
      <w:r w:rsidR="005513E5">
        <w:t xml:space="preserve">its </w:t>
      </w:r>
      <w:r w:rsidR="003918DE">
        <w:t>one hundred thirty</w:t>
      </w:r>
      <w:r w:rsidR="00E168A5">
        <w:noBreakHyphen/>
      </w:r>
      <w:r w:rsidR="003918DE">
        <w:t>four</w:t>
      </w:r>
      <w:r w:rsidR="005513E5">
        <w:t>th</w:t>
      </w:r>
      <w:r w:rsidR="003918DE">
        <w:t xml:space="preserve"> </w:t>
      </w:r>
      <w:r w:rsidR="005513E5">
        <w:t>anniversary at a celebratory service</w:t>
      </w:r>
      <w:r w:rsidR="003918DE">
        <w:t xml:space="preserve"> on </w:t>
      </w:r>
      <w:r w:rsidR="00B9269C">
        <w:t xml:space="preserve">Sunday, </w:t>
      </w:r>
      <w:r w:rsidR="003918DE">
        <w:t>May 15, 2016; and</w:t>
      </w:r>
    </w:p>
    <w:p w:rsidR="003918DE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E5" w:rsidRDefault="003918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13E5">
        <w:t>when a few believers in Christ from McCormick joined together with a desire to serve God, they first met under a brush arbor for worship until Cyrus McCormick deeded them a plot of land in 1</w:t>
      </w:r>
      <w:r w:rsidR="00DC1635">
        <w:t>8</w:t>
      </w:r>
      <w:r w:rsidR="005513E5">
        <w:t>82 for fifty dollars; and</w:t>
      </w:r>
    </w:p>
    <w:p w:rsidR="005513E5" w:rsidRDefault="00551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551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J. F. Marshall served the </w:t>
      </w:r>
      <w:r w:rsidR="00DC1635">
        <w:t xml:space="preserve">nascent </w:t>
      </w:r>
      <w:r>
        <w:t>congregati</w:t>
      </w:r>
      <w:r w:rsidR="003703CE">
        <w:t>o</w:t>
      </w:r>
      <w:r>
        <w:t>n as pastor for fifty</w:t>
      </w:r>
      <w:r w:rsidR="00E168A5">
        <w:noBreakHyphen/>
      </w:r>
      <w:r>
        <w:t>four years, and under his leadership</w:t>
      </w:r>
      <w:r w:rsidR="00CA54CB">
        <w:t>, their numbers increased,</w:t>
      </w:r>
      <w:r>
        <w:t xml:space="preserve"> and </w:t>
      </w:r>
      <w:r w:rsidR="003703CE">
        <w:t>Bethany Missionary Baptist Church was built;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the Lord called Reverend Marsha</w:t>
      </w:r>
      <w:r w:rsidR="00664D07">
        <w:t>l</w:t>
      </w:r>
      <w:r>
        <w:t>l home, the small and bereft congregation elected Reverend C. C. Garrett to minister, and he remained at Bethany eight years;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minister</w:t>
      </w:r>
      <w:r w:rsidR="00664D07">
        <w:t>s</w:t>
      </w:r>
      <w:r>
        <w:t xml:space="preserve"> followed:  Reverend W. E. Laws in 1944, Reverend W. L. Mines in 1954, </w:t>
      </w:r>
      <w:r w:rsidR="00DC1635">
        <w:t xml:space="preserve">Reverend J. S. Harrison in 1958, </w:t>
      </w:r>
      <w:r>
        <w:t>and Reverend S. L. McCain in 1960;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</w:t>
      </w:r>
      <w:r w:rsidR="00DC1635">
        <w:t>f</w:t>
      </w:r>
      <w:r>
        <w:t xml:space="preserve"> Reverend McCain, the church was able to establish worship services every Sunday, undertake a total </w:t>
      </w:r>
      <w:r>
        <w:lastRenderedPageBreak/>
        <w:t>renovation of the church, and inaugurate a choir for the younger children to give them an active role in the worship; and</w:t>
      </w:r>
    </w:p>
    <w:p w:rsidR="003703C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6E" w:rsidRDefault="003703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this time, Reverend M. S. Adams became the church</w:t>
      </w:r>
      <w:r w:rsidR="00E168A5" w:rsidRPr="00E168A5">
        <w:t>’</w:t>
      </w:r>
      <w:r>
        <w:t>s assistant</w:t>
      </w:r>
      <w:r w:rsidR="00CD046E">
        <w:t xml:space="preserve"> pastor</w:t>
      </w:r>
      <w:r>
        <w:t xml:space="preserve">, and </w:t>
      </w:r>
      <w:r w:rsidR="00CD046E">
        <w:t>after</w:t>
      </w:r>
      <w:r>
        <w:t xml:space="preserve"> the passing of Reverend</w:t>
      </w:r>
      <w:r w:rsidR="00CD046E">
        <w:t xml:space="preserve"> McCain in 1976, Reverend Adams was called as the pastor in 1977</w:t>
      </w:r>
      <w:r w:rsidR="00DC1635">
        <w:t>.</w:t>
      </w:r>
      <w:r w:rsidR="00CD046E">
        <w:t xml:space="preserve"> Reverend R. C. Holloway served with him as the associate minister</w:t>
      </w:r>
      <w:r w:rsidR="007D3002">
        <w:t>,</w:t>
      </w:r>
      <w:r w:rsidR="00CD046E">
        <w:t xml:space="preserve"> and Reverend R</w:t>
      </w:r>
      <w:r w:rsidR="0092536D">
        <w:t>obert</w:t>
      </w:r>
      <w:r w:rsidR="00CD046E">
        <w:t xml:space="preserve"> J. Haskell, a member of Bethany Missionary Baptist</w:t>
      </w:r>
      <w:r w:rsidR="00DC1635">
        <w:t>,</w:t>
      </w:r>
      <w:r w:rsidR="00CD046E">
        <w:t xml:space="preserve"> served as the church</w:t>
      </w:r>
      <w:r w:rsidR="00E168A5" w:rsidRPr="00E168A5">
        <w:t>’</w:t>
      </w:r>
      <w:r w:rsidR="00CD046E">
        <w:t>s assistant pastor; and</w:t>
      </w:r>
    </w:p>
    <w:p w:rsidR="00CD046E" w:rsidRDefault="00CD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CD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the death of Reverend Adams in 1992, the church called Reverend </w:t>
      </w:r>
      <w:r w:rsidR="0092536D">
        <w:t>Haskell</w:t>
      </w:r>
      <w:r>
        <w:t xml:space="preserve"> to be the pastor</w:t>
      </w:r>
      <w:r w:rsidR="00DC28B3">
        <w:t xml:space="preserve"> the same year, and under his direction</w:t>
      </w:r>
      <w:r w:rsidR="00CA54CB">
        <w:t>,</w:t>
      </w:r>
      <w:r w:rsidR="00DC28B3">
        <w:t xml:space="preserve"> renovations were made on the sanctuary</w:t>
      </w:r>
      <w:r w:rsidR="007D3002">
        <w:t>,</w:t>
      </w:r>
      <w:r w:rsidR="00DC28B3">
        <w:t xml:space="preserve"> the Grant Social Hall/Educational Building was erected and dedicated</w:t>
      </w:r>
      <w:r w:rsidR="00DC1635">
        <w:t>, and much spiritual progress occurred in the congregation</w:t>
      </w:r>
      <w:r w:rsidR="00DC28B3">
        <w:t>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2014, Minister Keith F. Gordon was called to serve as the pastor of Bethany.  He was ordained later that year and installed as pastor </w:t>
      </w:r>
      <w:r w:rsidR="00DC1635">
        <w:t>on October 23, 2014;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</w:t>
      </w:r>
      <w:r w:rsidR="00E168A5">
        <w:t>its</w:t>
      </w:r>
      <w:r>
        <w:t xml:space="preserve"> one hundred thirty</w:t>
      </w:r>
      <w:r w:rsidR="00E168A5">
        <w:noBreakHyphen/>
      </w:r>
      <w:r>
        <w:t>four years, Bethany Missionary Baptist has grown in number and has ordained many deacons and licensed and ordained numerous ministers</w:t>
      </w:r>
      <w:r w:rsidR="00DC1635">
        <w:t xml:space="preserve">.  Many </w:t>
      </w:r>
      <w:r w:rsidR="007D3002">
        <w:t xml:space="preserve">of its </w:t>
      </w:r>
      <w:r w:rsidR="00E168A5">
        <w:t xml:space="preserve">devoted </w:t>
      </w:r>
      <w:r w:rsidR="00DC1635">
        <w:t>members have also served the denomination</w:t>
      </w:r>
      <w:r w:rsidR="00E168A5" w:rsidRPr="00E168A5">
        <w:t>’</w:t>
      </w:r>
      <w:r w:rsidR="00DC1635">
        <w:t>s Union and Association in various capacities</w:t>
      </w:r>
      <w:r>
        <w:t>; and</w:t>
      </w:r>
    </w:p>
    <w:p w:rsidR="00DC28B3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DC2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1635">
        <w:t>the South Carolina House of Representatives appreciates the sustained ministry of Bethany Missionary Baptist</w:t>
      </w:r>
      <w:r w:rsidR="007D3002">
        <w:t xml:space="preserve"> Church</w:t>
      </w:r>
      <w:r w:rsidR="00DC1635">
        <w:t xml:space="preserve">, and the members celebrate with the pastor and the congregation on </w:t>
      </w:r>
      <w:r w:rsidR="007D3002">
        <w:t xml:space="preserve">reaching </w:t>
      </w:r>
      <w:r w:rsidR="00DC1635">
        <w:t>this extraordinary milestone</w:t>
      </w:r>
      <w:r w:rsidR="003E6FBA">
        <w:t>.  Now, therefore,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18DE">
        <w:t xml:space="preserve"> the members of the South Carolina House of Representatives, by this resolution, recognize and commend Bethany Missionary Baptist Church of McC</w:t>
      </w:r>
      <w:r w:rsidR="005513E5">
        <w:t>ormick County and congratulate P</w:t>
      </w:r>
      <w:r w:rsidR="003918DE">
        <w:t xml:space="preserve">astor </w:t>
      </w:r>
      <w:r w:rsidR="005513E5">
        <w:t xml:space="preserve">Keith F. Gordon </w:t>
      </w:r>
      <w:r w:rsidR="003918DE">
        <w:t>and the congregation upon the one hundred thirty</w:t>
      </w:r>
      <w:r w:rsidR="00E168A5">
        <w:noBreakHyphen/>
      </w:r>
      <w:r w:rsidR="003918DE">
        <w:t xml:space="preserve">fourth anniversary of </w:t>
      </w:r>
      <w:r w:rsidR="00B9269C">
        <w:t>the church</w:t>
      </w:r>
      <w:r w:rsidR="00E168A5" w:rsidRPr="00E168A5">
        <w:t>’</w:t>
      </w:r>
      <w:r w:rsidR="00B9269C">
        <w:t xml:space="preserve">s </w:t>
      </w:r>
      <w:r w:rsidR="003918DE">
        <w:t xml:space="preserve">meaningful spiritual service and ministry in the McCormick community. </w:t>
      </w: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FBA" w:rsidRDefault="003E6F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269C">
        <w:t>present</w:t>
      </w:r>
      <w:r>
        <w:t>ed to</w:t>
      </w:r>
      <w:r w:rsidR="005513E5">
        <w:t xml:space="preserve"> Pastor Keith F. Gordon.</w:t>
      </w:r>
    </w:p>
    <w:p w:rsidR="00255313" w:rsidRDefault="00E168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346" w:rsidRDefault="00C45346" w:rsidP="00C45346">
      <w:pPr>
        <w:suppressAutoHyphens/>
      </w:pPr>
    </w:p>
    <w:sectPr w:rsidR="00C45346" w:rsidSect="00C453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4CB" w:rsidRDefault="00CA54CB" w:rsidP="009F0C77">
      <w:r>
        <w:separator/>
      </w:r>
    </w:p>
  </w:endnote>
  <w:endnote w:type="continuationSeparator" w:id="0">
    <w:p w:rsidR="00CA54CB" w:rsidRDefault="00CA54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B931D1-1BEC-4CA3-8E8B-655B551FA738}"/>
    <w:embedBold r:id="rId2" w:fontKey="{BE8CFAF6-4076-4214-BE1B-3AFF218B0A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6B1F5F-FCD5-43D7-9068-0E25B806D5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0F6E0D-B6CE-4EB4-9C28-64D637CDC0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1B51BC-F5AF-4D76-9130-1FD18C5A7B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46" w:rsidRPr="00FA7569" w:rsidRDefault="00C45346" w:rsidP="00FA7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53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4CB" w:rsidRDefault="00CA54CB" w:rsidP="009F0C77">
      <w:r>
        <w:separator/>
      </w:r>
    </w:p>
  </w:footnote>
  <w:footnote w:type="continuationSeparator" w:id="0">
    <w:p w:rsidR="00CA54CB" w:rsidRDefault="00CA54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3ZW16"/>
    <w:docVar w:name="CoverBillType" w:val="r"/>
    <w:docVar w:name="docpath" w:val="L:\Council\bills\GM\24753ZW16.DOCX"/>
    <w:docVar w:name="dvBillNumber" w:val="52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6FBA"/>
    <w:rsid w:val="00011869"/>
    <w:rsid w:val="00015CD6"/>
    <w:rsid w:val="00063C4C"/>
    <w:rsid w:val="000E1785"/>
    <w:rsid w:val="000F40FA"/>
    <w:rsid w:val="0010776B"/>
    <w:rsid w:val="00133E66"/>
    <w:rsid w:val="001435A3"/>
    <w:rsid w:val="00146ED3"/>
    <w:rsid w:val="00151044"/>
    <w:rsid w:val="001C097C"/>
    <w:rsid w:val="001D08F2"/>
    <w:rsid w:val="001D525B"/>
    <w:rsid w:val="001D7F4F"/>
    <w:rsid w:val="00205238"/>
    <w:rsid w:val="002321B6"/>
    <w:rsid w:val="00250967"/>
    <w:rsid w:val="002543C8"/>
    <w:rsid w:val="00255313"/>
    <w:rsid w:val="0025541D"/>
    <w:rsid w:val="00284AAE"/>
    <w:rsid w:val="002E5912"/>
    <w:rsid w:val="00301B21"/>
    <w:rsid w:val="00325348"/>
    <w:rsid w:val="0032732C"/>
    <w:rsid w:val="00336AD0"/>
    <w:rsid w:val="003703CE"/>
    <w:rsid w:val="0037079A"/>
    <w:rsid w:val="003918DE"/>
    <w:rsid w:val="003C4DAB"/>
    <w:rsid w:val="003D01E8"/>
    <w:rsid w:val="003E5288"/>
    <w:rsid w:val="003E6FB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3E5"/>
    <w:rsid w:val="00577C6C"/>
    <w:rsid w:val="005C2FE2"/>
    <w:rsid w:val="005E2BC9"/>
    <w:rsid w:val="00605102"/>
    <w:rsid w:val="006215AA"/>
    <w:rsid w:val="00664D07"/>
    <w:rsid w:val="006913C9"/>
    <w:rsid w:val="0069470D"/>
    <w:rsid w:val="00734F00"/>
    <w:rsid w:val="007A70AE"/>
    <w:rsid w:val="007D3002"/>
    <w:rsid w:val="008362E8"/>
    <w:rsid w:val="008A1768"/>
    <w:rsid w:val="008B7C5C"/>
    <w:rsid w:val="008F0F33"/>
    <w:rsid w:val="008F4429"/>
    <w:rsid w:val="0092536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269C"/>
    <w:rsid w:val="00BC3DC6"/>
    <w:rsid w:val="00BE3C22"/>
    <w:rsid w:val="00BF7D11"/>
    <w:rsid w:val="00C0345E"/>
    <w:rsid w:val="00C3483A"/>
    <w:rsid w:val="00C45346"/>
    <w:rsid w:val="00C74E9D"/>
    <w:rsid w:val="00C82FD3"/>
    <w:rsid w:val="00C92819"/>
    <w:rsid w:val="00CA54CB"/>
    <w:rsid w:val="00CC6B7B"/>
    <w:rsid w:val="00CD046E"/>
    <w:rsid w:val="00CD2089"/>
    <w:rsid w:val="00D73A67"/>
    <w:rsid w:val="00D970A9"/>
    <w:rsid w:val="00DC1635"/>
    <w:rsid w:val="00DC28B3"/>
    <w:rsid w:val="00DF3845"/>
    <w:rsid w:val="00E153E6"/>
    <w:rsid w:val="00E168A5"/>
    <w:rsid w:val="00E41911"/>
    <w:rsid w:val="00E92EEF"/>
    <w:rsid w:val="00EF2368"/>
    <w:rsid w:val="00F24442"/>
    <w:rsid w:val="00F50AE3"/>
    <w:rsid w:val="00F656BA"/>
    <w:rsid w:val="00F67CF1"/>
    <w:rsid w:val="00F840F0"/>
    <w:rsid w:val="00FA756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7C3ED8-7BFE-418F-887F-6DD33840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0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90_2016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B638-7E10-4431-B240-20F3149F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797</Words>
  <Characters>4547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5290: Bethany Missionary Baptist Church - South Carolina Legislature Online</dc:title>
  <dc:creator>Gail Pinckney Moore</dc:creator>
  <cp:lastModifiedBy>N Cumfer</cp:lastModifiedBy>
  <cp:revision>2</cp:revision>
  <cp:lastPrinted>2016-04-27T15:57:00Z</cp:lastPrinted>
  <dcterms:created xsi:type="dcterms:W3CDTF">2016-12-02T19:34:00Z</dcterms:created>
  <dcterms:modified xsi:type="dcterms:W3CDTF">2016-12-02T19:34:00Z</dcterms:modified>
</cp:coreProperties>
</file>