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6BB" w:rsidRDefault="007216BB" w:rsidP="007216BB">
      <w:pPr>
        <w:widowControl w:val="0"/>
        <w:jc w:val="center"/>
      </w:pPr>
      <w:bookmarkStart w:id="0" w:name="_GoBack"/>
      <w:bookmarkEnd w:id="0"/>
      <w:r w:rsidRPr="007216BB">
        <w:rPr>
          <w:b/>
        </w:rPr>
        <w:t>South Carolina General Assembly</w:t>
      </w:r>
    </w:p>
    <w:p w:rsidR="007216BB" w:rsidRDefault="007216BB" w:rsidP="007216BB">
      <w:pPr>
        <w:widowControl w:val="0"/>
        <w:jc w:val="center"/>
      </w:pPr>
      <w:r>
        <w:t>121st Session, 2015-2016</w:t>
      </w:r>
    </w:p>
    <w:p w:rsidR="007216BB" w:rsidRDefault="007216BB" w:rsidP="007216BB">
      <w:pPr>
        <w:widowControl w:val="0"/>
        <w:jc w:val="left"/>
      </w:pPr>
    </w:p>
    <w:p w:rsidR="007216BB" w:rsidRDefault="007216BB" w:rsidP="007216BB">
      <w:pPr>
        <w:widowControl w:val="0"/>
        <w:jc w:val="left"/>
        <w:rPr>
          <w:b/>
        </w:rPr>
      </w:pPr>
      <w:r w:rsidRPr="007216BB">
        <w:rPr>
          <w:b/>
        </w:rPr>
        <w:t>H. 5335</w:t>
      </w:r>
    </w:p>
    <w:p w:rsidR="007216BB" w:rsidRDefault="007216BB" w:rsidP="007216BB">
      <w:pPr>
        <w:widowControl w:val="0"/>
        <w:jc w:val="left"/>
        <w:rPr>
          <w:b/>
        </w:rPr>
      </w:pPr>
    </w:p>
    <w:p w:rsidR="007216BB" w:rsidRDefault="007216BB" w:rsidP="007216BB">
      <w:pPr>
        <w:widowControl w:val="0"/>
        <w:jc w:val="left"/>
      </w:pPr>
      <w:r w:rsidRPr="007216BB">
        <w:rPr>
          <w:b/>
        </w:rPr>
        <w:t>STATUS INFORMATION</w:t>
      </w:r>
    </w:p>
    <w:p w:rsidR="007216BB" w:rsidRDefault="007216BB" w:rsidP="007216BB">
      <w:pPr>
        <w:widowControl w:val="0"/>
        <w:jc w:val="left"/>
      </w:pPr>
    </w:p>
    <w:p w:rsidR="007216BB" w:rsidRDefault="007216BB" w:rsidP="007216BB">
      <w:pPr>
        <w:widowControl w:val="0"/>
        <w:jc w:val="left"/>
      </w:pPr>
      <w:r>
        <w:t>House Resolution</w:t>
      </w:r>
    </w:p>
    <w:p w:rsidR="007216BB" w:rsidRDefault="007216BB" w:rsidP="007216BB">
      <w:pPr>
        <w:widowControl w:val="0"/>
        <w:jc w:val="left"/>
      </w:pPr>
      <w:r>
        <w:t>Sponsors: Reps. Henderson,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7216BB" w:rsidRDefault="007216BB" w:rsidP="007216BB">
      <w:pPr>
        <w:widowControl w:val="0"/>
        <w:jc w:val="left"/>
      </w:pPr>
      <w:r>
        <w:t>Document Path: l:\council\bills\gm\24790vr16.docx</w:t>
      </w:r>
    </w:p>
    <w:p w:rsidR="007216BB" w:rsidRDefault="007216BB" w:rsidP="007216BB">
      <w:pPr>
        <w:widowControl w:val="0"/>
        <w:jc w:val="left"/>
      </w:pPr>
    </w:p>
    <w:p w:rsidR="007216BB" w:rsidRDefault="007216BB" w:rsidP="007216BB">
      <w:pPr>
        <w:widowControl w:val="0"/>
        <w:jc w:val="left"/>
      </w:pPr>
      <w:r>
        <w:t>Introduced in the House on May 18, 2016</w:t>
      </w:r>
    </w:p>
    <w:p w:rsidR="007216BB" w:rsidRDefault="007216BB" w:rsidP="007216BB">
      <w:pPr>
        <w:widowControl w:val="0"/>
        <w:jc w:val="left"/>
      </w:pPr>
      <w:r>
        <w:t>Adopted by the House on May 18, 2016</w:t>
      </w:r>
    </w:p>
    <w:p w:rsidR="007216BB" w:rsidRDefault="007216BB" w:rsidP="007216BB">
      <w:pPr>
        <w:widowControl w:val="0"/>
        <w:jc w:val="left"/>
      </w:pPr>
    </w:p>
    <w:p w:rsidR="007216BB" w:rsidRDefault="007216BB" w:rsidP="007216BB">
      <w:pPr>
        <w:widowControl w:val="0"/>
        <w:jc w:val="left"/>
      </w:pPr>
      <w:r>
        <w:t xml:space="preserve">Summary: </w:t>
      </w:r>
      <w:r w:rsidR="001B0587">
        <w:t>Southside Christian School Boys Varsity Track Team</w:t>
      </w:r>
    </w:p>
    <w:p w:rsidR="007216BB" w:rsidRDefault="007216BB" w:rsidP="007216BB">
      <w:pPr>
        <w:widowControl w:val="0"/>
        <w:jc w:val="left"/>
      </w:pPr>
    </w:p>
    <w:p w:rsidR="007216BB" w:rsidRDefault="007216BB" w:rsidP="007216BB">
      <w:pPr>
        <w:widowControl w:val="0"/>
        <w:jc w:val="left"/>
      </w:pPr>
    </w:p>
    <w:p w:rsidR="007216BB" w:rsidRDefault="007216BB" w:rsidP="007216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16BB">
        <w:rPr>
          <w:b/>
        </w:rPr>
        <w:t>HISTORY OF LEGISLATIVE ACTIONS</w:t>
      </w:r>
    </w:p>
    <w:p w:rsidR="007216BB" w:rsidRDefault="007216BB" w:rsidP="007216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16BB" w:rsidRPr="007216BB" w:rsidRDefault="007216BB" w:rsidP="007216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16BB">
        <w:rPr>
          <w:u w:val="single"/>
        </w:rPr>
        <w:tab/>
        <w:t>Date</w:t>
      </w:r>
      <w:r w:rsidRPr="007216BB">
        <w:rPr>
          <w:u w:val="single"/>
        </w:rPr>
        <w:tab/>
        <w:t>Body</w:t>
      </w:r>
      <w:r w:rsidRPr="007216BB">
        <w:rPr>
          <w:u w:val="single"/>
        </w:rPr>
        <w:tab/>
        <w:t>Action Description with journal page number</w:t>
      </w:r>
      <w:r w:rsidRPr="007216BB">
        <w:rPr>
          <w:u w:val="single"/>
        </w:rPr>
        <w:tab/>
      </w:r>
    </w:p>
    <w:p w:rsidR="002817E9" w:rsidRDefault="002817E9" w:rsidP="002817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E20D1B">
        <w:t>Introduced and adopted (</w:t>
      </w:r>
      <w:hyperlink r:id="rId7" w:history="1">
        <w:r w:rsidRPr="00D12A0F">
          <w:rPr>
            <w:rStyle w:val="Hyperlink"/>
          </w:rPr>
          <w:t>House Journal</w:t>
        </w:r>
        <w:r w:rsidRPr="00D12A0F">
          <w:rPr>
            <w:rStyle w:val="Hyperlink"/>
          </w:rPr>
          <w:noBreakHyphen/>
          <w:t>page 13</w:t>
        </w:r>
      </w:hyperlink>
      <w:r w:rsidRPr="00E20D1B">
        <w:t>)</w:t>
      </w:r>
    </w:p>
    <w:p w:rsidR="002817E9" w:rsidRDefault="002817E9" w:rsidP="002817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16BB" w:rsidRDefault="007216BB" w:rsidP="007216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216BB">
          <w:rPr>
            <w:rStyle w:val="Hyperlink"/>
          </w:rPr>
          <w:t>legislative information</w:t>
        </w:r>
      </w:hyperlink>
      <w:r>
        <w:t xml:space="preserve"> at the website</w:t>
      </w:r>
    </w:p>
    <w:p w:rsidR="007216BB" w:rsidRDefault="007216BB" w:rsidP="007216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16BB" w:rsidRPr="007216BB" w:rsidRDefault="007216BB" w:rsidP="007216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16BB" w:rsidRDefault="007216BB" w:rsidP="007216BB">
      <w:r w:rsidRPr="007216BB">
        <w:rPr>
          <w:b/>
        </w:rPr>
        <w:t>VERSIONS OF THIS BILL</w:t>
      </w:r>
    </w:p>
    <w:p w:rsidR="007216BB" w:rsidRDefault="007216BB" w:rsidP="007216BB"/>
    <w:p w:rsidR="007216BB" w:rsidRDefault="00D12A0F" w:rsidP="007216BB">
      <w:hyperlink r:id="rId9" w:history="1">
        <w:r w:rsidR="007216BB">
          <w:rPr>
            <w:rStyle w:val="Hyperlink"/>
          </w:rPr>
          <w:t>5/18/2016</w:t>
        </w:r>
      </w:hyperlink>
    </w:p>
    <w:p w:rsidR="007216BB" w:rsidRDefault="007216BB" w:rsidP="007216BB"/>
    <w:p w:rsidR="007216BB" w:rsidRDefault="007216BB" w:rsidP="007216BB">
      <w:pPr>
        <w:sectPr w:rsidR="007216BB" w:rsidSect="007216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1340" w:rsidRDefault="00C013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1A5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6B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SOUTHSIDE CHRISTIAN SCHOOL BOYS VARSITY TRACK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2016 SOUTH CAROLINA CLASS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6B97" w:rsidRDefault="002E1A54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F6B97">
        <w:t xml:space="preserve">the South Carolina House of Representatives is pleased to learn that the members of the </w:t>
      </w:r>
      <w:r w:rsidR="000F6B97">
        <w:rPr>
          <w:color w:val="000000" w:themeColor="text1"/>
          <w:u w:color="000000" w:themeColor="text1"/>
        </w:rPr>
        <w:t>Southside Christian School</w:t>
      </w:r>
      <w:r w:rsidR="000F6B97">
        <w:t xml:space="preserve"> </w:t>
      </w:r>
      <w:r w:rsidR="000F6B97">
        <w:rPr>
          <w:color w:val="000000" w:themeColor="text1"/>
          <w:u w:color="000000" w:themeColor="text1"/>
        </w:rPr>
        <w:t>track</w:t>
      </w:r>
      <w:r w:rsidR="000F6B97" w:rsidRPr="00E542AE">
        <w:rPr>
          <w:color w:val="000000" w:themeColor="text1"/>
          <w:u w:color="000000" w:themeColor="text1"/>
        </w:rPr>
        <w:t xml:space="preserve"> </w:t>
      </w:r>
      <w:r w:rsidR="000F6B97">
        <w:t xml:space="preserve">team </w:t>
      </w:r>
      <w:r w:rsidR="000F6B97">
        <w:rPr>
          <w:color w:val="000000" w:themeColor="text1"/>
          <w:u w:color="000000" w:themeColor="text1"/>
        </w:rPr>
        <w:t xml:space="preserve">of Greenville County </w:t>
      </w:r>
      <w:r w:rsidR="000F6B97">
        <w:t>took top honors at the state competition held at Spring Valley High School in Columbia on May 14, 2016; and</w:t>
      </w:r>
    </w:p>
    <w:p w:rsidR="000F6B97" w:rsidRDefault="000F6B97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6B97" w:rsidRDefault="000F6B97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>
        <w:rPr>
          <w:color w:val="000000" w:themeColor="text1"/>
          <w:u w:color="000000" w:themeColor="text1"/>
        </w:rPr>
        <w:t xml:space="preserve">Southside Christian </w:t>
      </w:r>
      <w:r w:rsidR="00AE1D6B">
        <w:rPr>
          <w:color w:val="000000" w:themeColor="text1"/>
          <w:u w:color="000000" w:themeColor="text1"/>
        </w:rPr>
        <w:t xml:space="preserve">Sabres </w:t>
      </w:r>
      <w:r>
        <w:rPr>
          <w:color w:val="000000" w:themeColor="text1"/>
          <w:u w:color="000000" w:themeColor="text1"/>
        </w:rPr>
        <w:t>defeated their nearest competitor</w:t>
      </w:r>
      <w:r w:rsidR="0060726E">
        <w:t xml:space="preserve">, </w:t>
      </w:r>
      <w:r w:rsidR="00AE1D6B">
        <w:t>Scott</w:t>
      </w:r>
      <w:r w:rsidR="00FE45F8">
        <w:t>’</w:t>
      </w:r>
      <w:r w:rsidR="00AE1D6B">
        <w:t xml:space="preserve">s Branch </w:t>
      </w:r>
      <w:r w:rsidR="0060726E">
        <w:t>High School, 84</w:t>
      </w:r>
      <w:r w:rsidR="00685FEE">
        <w:noBreakHyphen/>
      </w:r>
      <w:r w:rsidR="0060726E">
        <w:t>61, and captured the team</w:t>
      </w:r>
      <w:r w:rsidR="00685FEE" w:rsidRPr="00685FEE">
        <w:t>’</w:t>
      </w:r>
      <w:r w:rsidR="0060726E">
        <w:t>s first state trophy</w:t>
      </w:r>
      <w:r>
        <w:t>; and</w:t>
      </w:r>
    </w:p>
    <w:p w:rsidR="0060726E" w:rsidRDefault="0060726E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726E" w:rsidRDefault="0060726E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two members of the Sabre</w:t>
      </w:r>
      <w:r w:rsidR="00FE45F8">
        <w:t>s’</w:t>
      </w:r>
      <w:r>
        <w:t xml:space="preserve"> team </w:t>
      </w:r>
      <w:r w:rsidR="00FE45F8">
        <w:t>were state champions</w:t>
      </w:r>
      <w:r w:rsidR="00C45E20">
        <w:t xml:space="preserve"> in individual events</w:t>
      </w:r>
      <w:r>
        <w:t xml:space="preserve">:  </w:t>
      </w:r>
      <w:r w:rsidR="005F2548">
        <w:t xml:space="preserve">Clay Anderson </w:t>
      </w:r>
      <w:r w:rsidR="00FE45F8">
        <w:t>in the 110-meter hurdles (</w:t>
      </w:r>
      <w:r w:rsidR="005F2548">
        <w:t>15:32</w:t>
      </w:r>
      <w:r w:rsidR="00FE45F8">
        <w:t xml:space="preserve"> seconds)</w:t>
      </w:r>
      <w:r w:rsidR="005F2548">
        <w:t xml:space="preserve"> and </w:t>
      </w:r>
      <w:r>
        <w:t xml:space="preserve">Josh Tolbert in the pole vault </w:t>
      </w:r>
      <w:r w:rsidR="00FE45F8">
        <w:t>(13 feet)</w:t>
      </w:r>
      <w:r w:rsidR="005F2548">
        <w:t>.  Both were selected for the All</w:t>
      </w:r>
      <w:r w:rsidR="00685FEE">
        <w:noBreakHyphen/>
      </w:r>
      <w:r w:rsidR="005F2548">
        <w:t>State team</w:t>
      </w:r>
      <w:r w:rsidR="00FE45F8">
        <w:t>, and Josh Tolbert set a school record with his vault</w:t>
      </w:r>
      <w:r w:rsidR="005F2548">
        <w:t>; and</w:t>
      </w:r>
    </w:p>
    <w:p w:rsidR="005F2548" w:rsidRDefault="005F2548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F2548" w:rsidRDefault="005F2548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placing fourth for Southside, teammate Isaiah Kupec set a</w:t>
      </w:r>
      <w:r w:rsidR="00FE45F8">
        <w:t xml:space="preserve"> school record in</w:t>
      </w:r>
      <w:r>
        <w:t xml:space="preserve"> the discus when he </w:t>
      </w:r>
      <w:r w:rsidR="00FE45F8">
        <w:t>threw</w:t>
      </w:r>
      <w:r>
        <w:t xml:space="preserve"> one hundred thirty</w:t>
      </w:r>
      <w:r w:rsidR="00685FEE">
        <w:noBreakHyphen/>
      </w:r>
      <w:r>
        <w:t>four feet eight inches; and</w:t>
      </w:r>
    </w:p>
    <w:p w:rsidR="005F2548" w:rsidRDefault="005F2548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F2548" w:rsidRDefault="005F2548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Josh Tolbert </w:t>
      </w:r>
      <w:r w:rsidR="000A2386">
        <w:t xml:space="preserve">has signed to run for </w:t>
      </w:r>
      <w:r>
        <w:t xml:space="preserve">The Citadel this fall, and Quintyn Reeder </w:t>
      </w:r>
      <w:r w:rsidR="000A2386">
        <w:t xml:space="preserve">will continue his track career at </w:t>
      </w:r>
      <w:r>
        <w:t xml:space="preserve">Trinity Christian College in </w:t>
      </w:r>
      <w:r w:rsidR="00FB6E55">
        <w:t>Palos Heights</w:t>
      </w:r>
      <w:r>
        <w:t>, Illinois; and</w:t>
      </w:r>
    </w:p>
    <w:p w:rsidR="000F6B97" w:rsidRDefault="000F6B97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6B97" w:rsidRDefault="000F6B97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60726E">
        <w:t>stamina, strength, and versatility</w:t>
      </w:r>
      <w:r>
        <w:rPr>
          <w:color w:val="000000" w:themeColor="text1"/>
          <w:u w:color="000000" w:themeColor="text1"/>
        </w:rPr>
        <w:t xml:space="preserve">, Head Coach </w:t>
      </w:r>
      <w:r w:rsidR="0060726E">
        <w:t>Frank Kleckner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</w:t>
      </w:r>
      <w:r>
        <w:rPr>
          <w:color w:val="000000" w:themeColor="text1"/>
          <w:u w:color="000000" w:themeColor="text1"/>
        </w:rPr>
        <w:lastRenderedPageBreak/>
        <w:t>capitalized on their own athletic ability and training to hone a championship</w:t>
      </w:r>
      <w:r w:rsidR="00685F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60726E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>; and</w:t>
      </w:r>
    </w:p>
    <w:p w:rsidR="000F6B97" w:rsidRDefault="000F6B97" w:rsidP="00C01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A54" w:rsidRDefault="000F6B97" w:rsidP="000F6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6072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0726E">
        <w:rPr>
          <w:color w:val="000000" w:themeColor="text1"/>
          <w:u w:color="000000" w:themeColor="text1"/>
        </w:rPr>
        <w:t>Southside Christian athletes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</w:t>
      </w:r>
      <w:r w:rsidR="005F2548">
        <w:rPr>
          <w:color w:val="000000" w:themeColor="text1"/>
          <w:u w:color="000000" w:themeColor="text1"/>
        </w:rPr>
        <w:t>their continued accomplishments</w:t>
      </w:r>
      <w:r>
        <w:rPr>
          <w:color w:val="000000" w:themeColor="text1"/>
          <w:u w:color="000000" w:themeColor="text1"/>
        </w:rPr>
        <w:t xml:space="preserve"> in the days ahead</w:t>
      </w:r>
      <w:r w:rsidR="002E1A54">
        <w:t>.  Now, therefore,</w:t>
      </w:r>
    </w:p>
    <w:p w:rsidR="002E1A54" w:rsidRDefault="002E1A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A54" w:rsidRDefault="002E1A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1A54" w:rsidRDefault="002E1A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B97" w:rsidRDefault="002E1A54" w:rsidP="000F6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F6B97">
        <w:t xml:space="preserve"> the members of the South Carolina House of Representatives, by this resolution, r</w:t>
      </w:r>
      <w:r w:rsidR="000F6B97">
        <w:rPr>
          <w:color w:val="000000" w:themeColor="text1"/>
          <w:u w:color="000000" w:themeColor="text1"/>
        </w:rPr>
        <w:t>ecognize and honor the Southside Christian School boys varsity track</w:t>
      </w:r>
      <w:r w:rsidR="000F6B97" w:rsidRPr="00E542AE">
        <w:rPr>
          <w:color w:val="000000" w:themeColor="text1"/>
          <w:u w:color="000000" w:themeColor="text1"/>
        </w:rPr>
        <w:t xml:space="preserve"> team</w:t>
      </w:r>
      <w:r w:rsidR="000F6B97">
        <w:rPr>
          <w:color w:val="000000" w:themeColor="text1"/>
          <w:u w:color="000000" w:themeColor="text1"/>
        </w:rPr>
        <w:t>, coaches, and school officials</w:t>
      </w:r>
      <w:r w:rsidR="000F6B97" w:rsidRPr="00E542AE">
        <w:rPr>
          <w:color w:val="000000" w:themeColor="text1"/>
          <w:u w:color="000000" w:themeColor="text1"/>
        </w:rPr>
        <w:t xml:space="preserve"> for </w:t>
      </w:r>
      <w:r w:rsidR="000F6B97">
        <w:rPr>
          <w:color w:val="000000" w:themeColor="text1"/>
          <w:u w:color="000000" w:themeColor="text1"/>
        </w:rPr>
        <w:t>an</w:t>
      </w:r>
      <w:r w:rsidR="000F6B97" w:rsidRPr="00E542AE">
        <w:rPr>
          <w:color w:val="000000" w:themeColor="text1"/>
          <w:u w:color="000000" w:themeColor="text1"/>
        </w:rPr>
        <w:t xml:space="preserve"> outstanding season and </w:t>
      </w:r>
      <w:r w:rsidR="000F6B97">
        <w:rPr>
          <w:color w:val="000000" w:themeColor="text1"/>
          <w:u w:color="000000" w:themeColor="text1"/>
        </w:rPr>
        <w:t>congratulate them for winnin</w:t>
      </w:r>
      <w:r w:rsidR="000F6B97" w:rsidRPr="00E542AE">
        <w:rPr>
          <w:color w:val="000000" w:themeColor="text1"/>
          <w:u w:color="000000" w:themeColor="text1"/>
        </w:rPr>
        <w:t xml:space="preserve">g the </w:t>
      </w:r>
      <w:r w:rsidR="000F6B97">
        <w:rPr>
          <w:color w:val="000000" w:themeColor="text1"/>
          <w:u w:color="000000" w:themeColor="text1"/>
        </w:rPr>
        <w:t xml:space="preserve">2016 South Carolina </w:t>
      </w:r>
      <w:r w:rsidR="00685FEE">
        <w:rPr>
          <w:color w:val="000000" w:themeColor="text1"/>
          <w:u w:color="000000" w:themeColor="text1"/>
        </w:rPr>
        <w:t>Class A</w:t>
      </w:r>
      <w:r w:rsidR="000F6B97">
        <w:rPr>
          <w:color w:val="000000" w:themeColor="text1"/>
          <w:u w:color="000000" w:themeColor="text1"/>
        </w:rPr>
        <w:t xml:space="preserve"> </w:t>
      </w:r>
      <w:r w:rsidR="000F6B97" w:rsidRPr="00E542AE">
        <w:rPr>
          <w:color w:val="000000" w:themeColor="text1"/>
          <w:u w:color="000000" w:themeColor="text1"/>
        </w:rPr>
        <w:t xml:space="preserve">State Championship </w:t>
      </w:r>
      <w:r w:rsidR="000F6B97">
        <w:rPr>
          <w:color w:val="000000" w:themeColor="text1"/>
          <w:u w:color="000000" w:themeColor="text1"/>
        </w:rPr>
        <w:t>t</w:t>
      </w:r>
      <w:r w:rsidR="000F6B97" w:rsidRPr="00E542AE">
        <w:rPr>
          <w:color w:val="000000" w:themeColor="text1"/>
          <w:u w:color="000000" w:themeColor="text1"/>
        </w:rPr>
        <w:t>itle.</w:t>
      </w:r>
    </w:p>
    <w:p w:rsidR="000F6B97" w:rsidRDefault="000F6B97" w:rsidP="000F6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A54" w:rsidRDefault="000F6B97" w:rsidP="000F6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Dr. Don Kaufman, Principal of the upper school, and </w:t>
      </w:r>
      <w:r w:rsidR="00685FEE">
        <w:t xml:space="preserve">to </w:t>
      </w:r>
      <w:r>
        <w:t>Coach Frank Kleckner.</w:t>
      </w:r>
    </w:p>
    <w:p w:rsidR="00A74F65" w:rsidRDefault="00685F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16BB" w:rsidRDefault="007216BB" w:rsidP="007216BB">
      <w:pPr>
        <w:suppressAutoHyphens/>
      </w:pPr>
    </w:p>
    <w:sectPr w:rsidR="007216BB" w:rsidSect="007216B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E55" w:rsidRDefault="00FB6E55" w:rsidP="009F0C77">
      <w:r>
        <w:separator/>
      </w:r>
    </w:p>
  </w:endnote>
  <w:endnote w:type="continuationSeparator" w:id="0">
    <w:p w:rsidR="00FB6E55" w:rsidRDefault="00FB6E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BA7C9B-7844-4E5F-BD8A-15D74177D574}"/>
    <w:embedBold r:id="rId2" w:fontKey="{5E3F390C-175E-48CD-861D-1E02247F66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D6C87E-0178-4425-BCEA-4B2E4B6C8F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F0E9313-C326-43D2-8CD8-EB4D913176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861AD5-B92C-41FA-A529-A798919D9C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6BB" w:rsidRPr="00C01340" w:rsidRDefault="007216BB" w:rsidP="00C013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2A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E55" w:rsidRDefault="00FB6E55" w:rsidP="009F0C77">
      <w:r>
        <w:separator/>
      </w:r>
    </w:p>
  </w:footnote>
  <w:footnote w:type="continuationSeparator" w:id="0">
    <w:p w:rsidR="00FB6E55" w:rsidRDefault="00FB6E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0VR16"/>
    <w:docVar w:name="CoverBillType" w:val="r"/>
    <w:docVar w:name="docpath" w:val="L:\Council\bills\GM\24790VR16.DOCX"/>
    <w:docVar w:name="dvBillNumber" w:val="53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E1A54"/>
    <w:rsid w:val="00011869"/>
    <w:rsid w:val="00015CD6"/>
    <w:rsid w:val="000A2386"/>
    <w:rsid w:val="000E1785"/>
    <w:rsid w:val="000F40FA"/>
    <w:rsid w:val="000F6B97"/>
    <w:rsid w:val="0010776B"/>
    <w:rsid w:val="00133E66"/>
    <w:rsid w:val="001435A3"/>
    <w:rsid w:val="00146ED3"/>
    <w:rsid w:val="00151044"/>
    <w:rsid w:val="001B0587"/>
    <w:rsid w:val="001C3200"/>
    <w:rsid w:val="001D08F2"/>
    <w:rsid w:val="001D525B"/>
    <w:rsid w:val="001D7F4F"/>
    <w:rsid w:val="00205238"/>
    <w:rsid w:val="002321B6"/>
    <w:rsid w:val="00250967"/>
    <w:rsid w:val="002543C8"/>
    <w:rsid w:val="0025541D"/>
    <w:rsid w:val="002817E9"/>
    <w:rsid w:val="00284AAE"/>
    <w:rsid w:val="002E1A54"/>
    <w:rsid w:val="002E5912"/>
    <w:rsid w:val="00301B21"/>
    <w:rsid w:val="00324D3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2548"/>
    <w:rsid w:val="00605102"/>
    <w:rsid w:val="0060726E"/>
    <w:rsid w:val="006215AA"/>
    <w:rsid w:val="00685FEE"/>
    <w:rsid w:val="006913C9"/>
    <w:rsid w:val="0069470D"/>
    <w:rsid w:val="007216BB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4CB"/>
    <w:rsid w:val="00A72BCD"/>
    <w:rsid w:val="00A741D9"/>
    <w:rsid w:val="00A74F65"/>
    <w:rsid w:val="00A833AB"/>
    <w:rsid w:val="00A9741D"/>
    <w:rsid w:val="00AD4B17"/>
    <w:rsid w:val="00AE1D6B"/>
    <w:rsid w:val="00B412D4"/>
    <w:rsid w:val="00BE3C22"/>
    <w:rsid w:val="00C01340"/>
    <w:rsid w:val="00C0345E"/>
    <w:rsid w:val="00C3483A"/>
    <w:rsid w:val="00C45E20"/>
    <w:rsid w:val="00C74E9D"/>
    <w:rsid w:val="00C82FD3"/>
    <w:rsid w:val="00C92819"/>
    <w:rsid w:val="00CC6B7B"/>
    <w:rsid w:val="00CD2089"/>
    <w:rsid w:val="00D12A0F"/>
    <w:rsid w:val="00D73A67"/>
    <w:rsid w:val="00D970A9"/>
    <w:rsid w:val="00DD02A8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6E55"/>
    <w:rsid w:val="00FE45F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A1B279-C178-4E22-AA27-8963C35D9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5F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FE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16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3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35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819C8-7B79-4B24-AC13-B6B1AD939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648</Words>
  <Characters>3695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5335: Southside Christian School Boys Varsity Track Team - South Carolina Legislature Online</dc:title>
  <dc:creator>Gail Pinckney Moore</dc:creator>
  <cp:lastModifiedBy>N Cumfer</cp:lastModifiedBy>
  <cp:revision>2</cp:revision>
  <cp:lastPrinted>2016-05-17T19:39:00Z</cp:lastPrinted>
  <dcterms:created xsi:type="dcterms:W3CDTF">2016-12-02T19:35:00Z</dcterms:created>
  <dcterms:modified xsi:type="dcterms:W3CDTF">2016-12-02T19:35:00Z</dcterms:modified>
</cp:coreProperties>
</file>