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764" w:rsidRDefault="00DA5764" w:rsidP="00DA5764">
      <w:pPr>
        <w:widowControl w:val="0"/>
        <w:jc w:val="center"/>
      </w:pPr>
      <w:bookmarkStart w:id="0" w:name="_GoBack"/>
      <w:bookmarkEnd w:id="0"/>
      <w:r w:rsidRPr="00DA5764">
        <w:rPr>
          <w:b/>
        </w:rPr>
        <w:t>South Carolina General Assembly</w:t>
      </w:r>
    </w:p>
    <w:p w:rsidR="00DA5764" w:rsidRDefault="00DA5764" w:rsidP="00DA5764">
      <w:pPr>
        <w:widowControl w:val="0"/>
        <w:jc w:val="center"/>
      </w:pPr>
      <w:r>
        <w:t>121st Session, 2015-2016</w:t>
      </w:r>
    </w:p>
    <w:p w:rsidR="00DA5764" w:rsidRDefault="00DA5764" w:rsidP="00DA5764">
      <w:pPr>
        <w:widowControl w:val="0"/>
        <w:jc w:val="left"/>
      </w:pPr>
    </w:p>
    <w:p w:rsidR="00DA5764" w:rsidRDefault="00DA5764" w:rsidP="00DA5764">
      <w:pPr>
        <w:widowControl w:val="0"/>
        <w:jc w:val="left"/>
        <w:rPr>
          <w:b/>
        </w:rPr>
      </w:pPr>
      <w:r w:rsidRPr="00DA5764">
        <w:rPr>
          <w:b/>
        </w:rPr>
        <w:t>H. 5358</w:t>
      </w:r>
    </w:p>
    <w:p w:rsidR="00DA5764" w:rsidRDefault="00DA5764" w:rsidP="00DA5764">
      <w:pPr>
        <w:widowControl w:val="0"/>
        <w:jc w:val="left"/>
        <w:rPr>
          <w:b/>
        </w:rPr>
      </w:pPr>
    </w:p>
    <w:p w:rsidR="00DA5764" w:rsidRDefault="00DA5764" w:rsidP="00DA5764">
      <w:pPr>
        <w:widowControl w:val="0"/>
        <w:jc w:val="left"/>
      </w:pPr>
      <w:r w:rsidRPr="00DA5764">
        <w:rPr>
          <w:b/>
        </w:rPr>
        <w:t>STATUS INFORMATION</w:t>
      </w:r>
    </w:p>
    <w:p w:rsidR="00DA5764" w:rsidRDefault="00DA5764" w:rsidP="00DA5764">
      <w:pPr>
        <w:widowControl w:val="0"/>
        <w:jc w:val="left"/>
      </w:pPr>
    </w:p>
    <w:p w:rsidR="00DA5764" w:rsidRDefault="00DA5764" w:rsidP="00DA5764">
      <w:pPr>
        <w:widowControl w:val="0"/>
        <w:jc w:val="left"/>
      </w:pPr>
      <w:r>
        <w:t>House Resolution</w:t>
      </w:r>
    </w:p>
    <w:p w:rsidR="00DA5764" w:rsidRDefault="00DA5764" w:rsidP="00DA5764">
      <w:pPr>
        <w:widowControl w:val="0"/>
        <w:jc w:val="left"/>
      </w:pPr>
      <w:r>
        <w:t>Sponsors: Reps. Burns, Alexander, Allison, Anderson, Anthony, Atwater, Bales, Ballentine, Bamberg, Bannister, Bedingfield, Bernstein, Bingham, Bowers, Bradley, Brannon, G.A. Brown, R.L. Brown,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DA5764" w:rsidRDefault="00DA5764" w:rsidP="00DA5764">
      <w:pPr>
        <w:widowControl w:val="0"/>
        <w:jc w:val="left"/>
      </w:pPr>
      <w:r>
        <w:t>Document Path: l:\council\bills\rm\1637zw16.docx</w:t>
      </w:r>
    </w:p>
    <w:p w:rsidR="00DA5764" w:rsidRDefault="00DA5764" w:rsidP="00DA5764">
      <w:pPr>
        <w:widowControl w:val="0"/>
        <w:jc w:val="left"/>
      </w:pPr>
    </w:p>
    <w:p w:rsidR="00DA5764" w:rsidRDefault="00DA5764" w:rsidP="00DA5764">
      <w:pPr>
        <w:widowControl w:val="0"/>
        <w:jc w:val="left"/>
      </w:pPr>
      <w:r>
        <w:t>Introduced in the House on May 18, 2016</w:t>
      </w:r>
    </w:p>
    <w:p w:rsidR="00DA5764" w:rsidRDefault="00DA5764" w:rsidP="00DA5764">
      <w:pPr>
        <w:widowControl w:val="0"/>
        <w:jc w:val="left"/>
      </w:pPr>
      <w:r>
        <w:t>Adopted by the House on May 18, 2016</w:t>
      </w:r>
    </w:p>
    <w:p w:rsidR="00DA5764" w:rsidRDefault="00DA5764" w:rsidP="00DA5764">
      <w:pPr>
        <w:widowControl w:val="0"/>
        <w:jc w:val="left"/>
      </w:pPr>
    </w:p>
    <w:p w:rsidR="00DA5764" w:rsidRDefault="00DA5764" w:rsidP="00DA5764">
      <w:pPr>
        <w:widowControl w:val="0"/>
        <w:jc w:val="left"/>
      </w:pPr>
      <w:r>
        <w:t xml:space="preserve">Summary: </w:t>
      </w:r>
      <w:r w:rsidR="001261AE">
        <w:t>Melissa Stockwell</w:t>
      </w:r>
    </w:p>
    <w:p w:rsidR="00DA5764" w:rsidRDefault="00DA5764" w:rsidP="00DA5764">
      <w:pPr>
        <w:widowControl w:val="0"/>
        <w:jc w:val="left"/>
      </w:pPr>
    </w:p>
    <w:p w:rsidR="00DA5764" w:rsidRDefault="00DA5764" w:rsidP="00DA5764">
      <w:pPr>
        <w:widowControl w:val="0"/>
        <w:jc w:val="left"/>
      </w:pPr>
    </w:p>
    <w:p w:rsidR="00DA5764" w:rsidRDefault="00DA5764" w:rsidP="00DA5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764">
        <w:rPr>
          <w:b/>
        </w:rPr>
        <w:t>HISTORY OF LEGISLATIVE ACTIONS</w:t>
      </w:r>
    </w:p>
    <w:p w:rsidR="00DA5764" w:rsidRDefault="00DA5764" w:rsidP="00DA5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5764" w:rsidRPr="00DA5764" w:rsidRDefault="00DA5764" w:rsidP="00DA57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764">
        <w:rPr>
          <w:u w:val="single"/>
        </w:rPr>
        <w:tab/>
        <w:t>Date</w:t>
      </w:r>
      <w:r w:rsidRPr="00DA5764">
        <w:rPr>
          <w:u w:val="single"/>
        </w:rPr>
        <w:tab/>
        <w:t>Body</w:t>
      </w:r>
      <w:r w:rsidRPr="00DA5764">
        <w:rPr>
          <w:u w:val="single"/>
        </w:rPr>
        <w:tab/>
        <w:t>Action Description with journal page number</w:t>
      </w:r>
      <w:r w:rsidRPr="00DA5764">
        <w:rPr>
          <w:u w:val="single"/>
        </w:rPr>
        <w:tab/>
      </w:r>
    </w:p>
    <w:p w:rsidR="0028216D" w:rsidRDefault="0028216D" w:rsidP="002821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36592C">
        <w:t>Introduced and adopted (</w:t>
      </w:r>
      <w:hyperlink r:id="rId7" w:history="1">
        <w:r w:rsidRPr="00152A56">
          <w:rPr>
            <w:rStyle w:val="Hyperlink"/>
          </w:rPr>
          <w:t>House Journal</w:t>
        </w:r>
        <w:r w:rsidRPr="00152A56">
          <w:rPr>
            <w:rStyle w:val="Hyperlink"/>
          </w:rPr>
          <w:noBreakHyphen/>
          <w:t>page 45</w:t>
        </w:r>
      </w:hyperlink>
      <w:r w:rsidRPr="0036592C">
        <w:t>)</w:t>
      </w:r>
    </w:p>
    <w:p w:rsidR="0028216D" w:rsidRDefault="0028216D" w:rsidP="002821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764" w:rsidRDefault="00DA5764" w:rsidP="00DA5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5764">
          <w:rPr>
            <w:rStyle w:val="Hyperlink"/>
          </w:rPr>
          <w:t>legislative information</w:t>
        </w:r>
      </w:hyperlink>
      <w:r>
        <w:t xml:space="preserve"> at the website</w:t>
      </w:r>
    </w:p>
    <w:p w:rsidR="00DA5764" w:rsidRDefault="00DA5764" w:rsidP="00DA5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764" w:rsidRPr="00DA5764" w:rsidRDefault="00DA5764" w:rsidP="00DA5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764" w:rsidRDefault="00DA5764" w:rsidP="00DA5764">
      <w:r w:rsidRPr="00DA5764">
        <w:rPr>
          <w:b/>
        </w:rPr>
        <w:t>VERSIONS OF THIS BILL</w:t>
      </w:r>
    </w:p>
    <w:p w:rsidR="00DA5764" w:rsidRDefault="00DA5764" w:rsidP="00DA5764"/>
    <w:p w:rsidR="00DA5764" w:rsidRDefault="00152A56" w:rsidP="00DA5764">
      <w:hyperlink r:id="rId9" w:history="1">
        <w:r w:rsidR="00DA5764">
          <w:rPr>
            <w:rStyle w:val="Hyperlink"/>
          </w:rPr>
          <w:t>5/18/2016</w:t>
        </w:r>
      </w:hyperlink>
    </w:p>
    <w:p w:rsidR="00DA5764" w:rsidRDefault="00DA5764" w:rsidP="00DA5764"/>
    <w:p w:rsidR="00DA5764" w:rsidRDefault="00DA5764" w:rsidP="00DA5764">
      <w:pPr>
        <w:sectPr w:rsidR="00DA5764" w:rsidSect="00DA57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4AAA" w:rsidRDefault="00C14A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1C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3DA" w:rsidP="000F2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0F20B4">
        <w:t xml:space="preserve"> SALUTE MELISSA STOCKWELL OF </w:t>
      </w:r>
      <w:r w:rsidR="00A30D52">
        <w:t>ILLINOIS</w:t>
      </w:r>
      <w:r w:rsidR="000F20B4">
        <w:t xml:space="preserve">, </w:t>
      </w:r>
      <w:r w:rsidR="000F20B4" w:rsidRPr="005E4786">
        <w:rPr>
          <w:color w:val="000000" w:themeColor="text1"/>
          <w:u w:color="000000" w:themeColor="text1"/>
        </w:rPr>
        <w:t>AMERICAN PARATRIATHLETE AND FORMER PARALYMPIC SWIMMER AND U.S. ARMY OFFICER</w:t>
      </w:r>
      <w:r w:rsidR="000F20B4">
        <w:rPr>
          <w:color w:val="000000" w:themeColor="text1"/>
          <w:u w:color="000000" w:themeColor="text1"/>
        </w:rPr>
        <w:t xml:space="preserve">, TO </w:t>
      </w:r>
      <w:r w:rsidR="000F20B4">
        <w:t xml:space="preserve">COMMEND HER FOR HER DEDICATED MILITARY </w:t>
      </w:r>
      <w:r w:rsidR="00511E0B">
        <w:t>SERVICE</w:t>
      </w:r>
      <w:r w:rsidR="000F20B4">
        <w:t xml:space="preserve"> TO THIS COUNTRY, AND TO</w:t>
      </w:r>
      <w:r w:rsidR="00511E0B">
        <w:t xml:space="preserve"> EXTEND TO H</w:t>
      </w:r>
      <w:r w:rsidR="000F20B4">
        <w:t>ER</w:t>
      </w:r>
      <w:r w:rsidR="00511E0B">
        <w:t xml:space="preserve"> A </w:t>
      </w:r>
      <w:r w:rsidR="000F20B4">
        <w:t>WARM</w:t>
      </w:r>
      <w:r w:rsidR="00511E0B">
        <w:t xml:space="preserve"> WELCOME TO SOUTH CAROLINA </w:t>
      </w:r>
      <w:r w:rsidR="000F20B4">
        <w:t>AS SHE SPEAKS TO THE STUDENTS OF SLATER</w:t>
      </w:r>
      <w:r w:rsidR="00015603">
        <w:noBreakHyphen/>
      </w:r>
      <w:r w:rsidR="000F20B4">
        <w:t xml:space="preserve">MARIETTA ELEMENTARY SCHOOL IN </w:t>
      </w:r>
      <w:r w:rsidR="00286D70">
        <w:t>GREENVILLE COUNTY</w:t>
      </w:r>
      <w:r w:rsidR="00D6272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4360" w:rsidRDefault="00A81C84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384E">
        <w:t>the South Carolina House of Representatives is pleased to learn that</w:t>
      </w:r>
      <w:r w:rsidR="00C82C88">
        <w:t xml:space="preserve"> </w:t>
      </w:r>
      <w:r w:rsidR="00913009">
        <w:t>on Thursday, May 19, 2</w:t>
      </w:r>
      <w:r w:rsidR="00535F63">
        <w:t>0</w:t>
      </w:r>
      <w:r w:rsidR="00913009">
        <w:t xml:space="preserve">16, </w:t>
      </w:r>
      <w:r w:rsidR="00C82C88">
        <w:t xml:space="preserve">Melissa Stockwell of </w:t>
      </w:r>
      <w:r w:rsidR="00A30D52">
        <w:t>Illinois</w:t>
      </w:r>
      <w:r w:rsidR="00C82C88">
        <w:t>, A</w:t>
      </w:r>
      <w:r w:rsidR="00C82C88" w:rsidRPr="005E4786">
        <w:rPr>
          <w:color w:val="000000" w:themeColor="text1"/>
          <w:u w:color="000000" w:themeColor="text1"/>
        </w:rPr>
        <w:t xml:space="preserve">merican paratriathlete and former paralympic swimmer and </w:t>
      </w:r>
      <w:r w:rsidR="00C82C88">
        <w:rPr>
          <w:color w:val="000000" w:themeColor="text1"/>
          <w:u w:color="000000" w:themeColor="text1"/>
        </w:rPr>
        <w:t>U</w:t>
      </w:r>
      <w:r w:rsidR="00C82C88" w:rsidRPr="005E4786">
        <w:rPr>
          <w:color w:val="000000" w:themeColor="text1"/>
          <w:u w:color="000000" w:themeColor="text1"/>
        </w:rPr>
        <w:t>.</w:t>
      </w:r>
      <w:r w:rsidR="00C82C88">
        <w:rPr>
          <w:color w:val="000000" w:themeColor="text1"/>
          <w:u w:color="000000" w:themeColor="text1"/>
        </w:rPr>
        <w:t>S</w:t>
      </w:r>
      <w:r w:rsidR="00C82C88" w:rsidRPr="005E4786">
        <w:rPr>
          <w:color w:val="000000" w:themeColor="text1"/>
          <w:u w:color="000000" w:themeColor="text1"/>
        </w:rPr>
        <w:t xml:space="preserve">. </w:t>
      </w:r>
      <w:r w:rsidR="00C82C88">
        <w:rPr>
          <w:color w:val="000000" w:themeColor="text1"/>
          <w:u w:color="000000" w:themeColor="text1"/>
        </w:rPr>
        <w:t>A</w:t>
      </w:r>
      <w:r w:rsidR="00C82C88" w:rsidRPr="005E4786">
        <w:rPr>
          <w:color w:val="000000" w:themeColor="text1"/>
          <w:u w:color="000000" w:themeColor="text1"/>
        </w:rPr>
        <w:t>rmy officer</w:t>
      </w:r>
      <w:r w:rsidR="00C82C88">
        <w:rPr>
          <w:color w:val="000000" w:themeColor="text1"/>
          <w:u w:color="000000" w:themeColor="text1"/>
        </w:rPr>
        <w:t>, will speak to the students of S</w:t>
      </w:r>
      <w:r w:rsidR="00C82C88">
        <w:t>later</w:t>
      </w:r>
      <w:r w:rsidR="00015603">
        <w:noBreakHyphen/>
      </w:r>
      <w:r w:rsidR="00C82C88">
        <w:t xml:space="preserve">Marietta Elementary School in </w:t>
      </w:r>
      <w:r w:rsidR="00286D70">
        <w:t>Greenville County</w:t>
      </w:r>
      <w:r w:rsidR="00C82C88">
        <w:t xml:space="preserve"> as an extension of the school</w:t>
      </w:r>
      <w:r w:rsidR="00015603" w:rsidRPr="00015603">
        <w:t>’</w:t>
      </w:r>
      <w:r w:rsidR="00C82C88">
        <w:t xml:space="preserve">s </w:t>
      </w:r>
      <w:r w:rsidR="00913009">
        <w:t>V</w:t>
      </w:r>
      <w:r w:rsidR="00C82C88">
        <w:t>eteran</w:t>
      </w:r>
      <w:r w:rsidR="00015603" w:rsidRPr="00015603">
        <w:t>’</w:t>
      </w:r>
      <w:r w:rsidR="00C82C88">
        <w:t xml:space="preserve">s </w:t>
      </w:r>
      <w:r w:rsidR="00913009">
        <w:t>D</w:t>
      </w:r>
      <w:r w:rsidR="00C82C88">
        <w:t>ay program; and</w:t>
      </w:r>
    </w:p>
    <w:p w:rsidR="00AA4360" w:rsidRDefault="00AA4360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E4786">
        <w:rPr>
          <w:color w:val="000000" w:themeColor="text1"/>
          <w:u w:color="000000" w:themeColor="text1"/>
        </w:rPr>
        <w:t>born April 23, 1980</w:t>
      </w:r>
      <w:r>
        <w:rPr>
          <w:color w:val="000000" w:themeColor="text1"/>
          <w:u w:color="000000" w:themeColor="text1"/>
        </w:rPr>
        <w:t xml:space="preserve">, </w:t>
      </w:r>
      <w:r w:rsidRPr="005E4786">
        <w:rPr>
          <w:color w:val="000000" w:themeColor="text1"/>
          <w:u w:color="000000" w:themeColor="text1"/>
        </w:rPr>
        <w:t>Melissa Stockwell</w:t>
      </w:r>
      <w:r>
        <w:rPr>
          <w:color w:val="000000" w:themeColor="text1"/>
          <w:u w:color="000000" w:themeColor="text1"/>
        </w:rPr>
        <w:t xml:space="preserve"> selflessly served her country in the U</w:t>
      </w:r>
      <w:r w:rsidRPr="005E4786">
        <w:rPr>
          <w:color w:val="000000" w:themeColor="text1"/>
          <w:u w:color="000000" w:themeColor="text1"/>
        </w:rPr>
        <w:t>.S. Army</w:t>
      </w:r>
      <w:r>
        <w:rPr>
          <w:color w:val="000000" w:themeColor="text1"/>
          <w:u w:color="000000" w:themeColor="text1"/>
        </w:rPr>
        <w:t>. As a</w:t>
      </w:r>
      <w:r w:rsidRPr="005E4786">
        <w:rPr>
          <w:color w:val="000000" w:themeColor="text1"/>
          <w:u w:color="000000" w:themeColor="text1"/>
        </w:rPr>
        <w:t xml:space="preserve"> first lieutenant</w:t>
      </w:r>
      <w:r>
        <w:rPr>
          <w:color w:val="000000" w:themeColor="text1"/>
          <w:u w:color="000000" w:themeColor="text1"/>
        </w:rPr>
        <w:t>,</w:t>
      </w:r>
      <w:r w:rsidRPr="005E4786">
        <w:rPr>
          <w:color w:val="000000" w:themeColor="text1"/>
          <w:u w:color="000000" w:themeColor="text1"/>
        </w:rPr>
        <w:t xml:space="preserve"> she was the first female soldier to lose a limb </w:t>
      </w:r>
      <w:r>
        <w:rPr>
          <w:color w:val="000000" w:themeColor="text1"/>
          <w:u w:color="000000" w:themeColor="text1"/>
        </w:rPr>
        <w:t xml:space="preserve">(her left leg) </w:t>
      </w:r>
      <w:r w:rsidRPr="005E4786">
        <w:rPr>
          <w:color w:val="000000" w:themeColor="text1"/>
          <w:u w:color="000000" w:themeColor="text1"/>
        </w:rPr>
        <w:t>in the Iraq War</w:t>
      </w:r>
      <w:r>
        <w:rPr>
          <w:color w:val="000000" w:themeColor="text1"/>
          <w:u w:color="000000" w:themeColor="text1"/>
        </w:rPr>
        <w:t xml:space="preserve">, a loss resulting from a </w:t>
      </w:r>
      <w:r w:rsidRPr="005E4786">
        <w:rPr>
          <w:color w:val="000000" w:themeColor="text1"/>
          <w:u w:color="000000" w:themeColor="text1"/>
        </w:rPr>
        <w:t>roadside bomb explo</w:t>
      </w:r>
      <w:r>
        <w:rPr>
          <w:color w:val="000000" w:themeColor="text1"/>
          <w:u w:color="000000" w:themeColor="text1"/>
        </w:rPr>
        <w:t>sion</w:t>
      </w:r>
      <w:r w:rsidRPr="005E47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occurred </w:t>
      </w:r>
      <w:r w:rsidRPr="005E4786">
        <w:rPr>
          <w:color w:val="000000" w:themeColor="text1"/>
          <w:u w:color="000000" w:themeColor="text1"/>
        </w:rPr>
        <w:t>when she was leading a convoy in Baghdad.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For her service in Iraq</w:t>
      </w:r>
      <w:r>
        <w:rPr>
          <w:color w:val="000000" w:themeColor="text1"/>
          <w:u w:color="000000" w:themeColor="text1"/>
        </w:rPr>
        <w:t>,</w:t>
      </w:r>
      <w:r w:rsidRPr="005E4786">
        <w:rPr>
          <w:color w:val="000000" w:themeColor="text1"/>
          <w:u w:color="000000" w:themeColor="text1"/>
        </w:rPr>
        <w:t xml:space="preserve"> she was awarded the Bronze Star</w:t>
      </w:r>
      <w:r>
        <w:rPr>
          <w:color w:val="000000" w:themeColor="text1"/>
          <w:u w:color="000000" w:themeColor="text1"/>
        </w:rPr>
        <w:t xml:space="preserve"> and </w:t>
      </w:r>
      <w:r w:rsidRPr="005E4786">
        <w:rPr>
          <w:color w:val="000000" w:themeColor="text1"/>
          <w:u w:color="000000" w:themeColor="text1"/>
        </w:rPr>
        <w:t>Purple Heart.</w:t>
      </w:r>
      <w:r>
        <w:rPr>
          <w:color w:val="000000" w:themeColor="text1"/>
          <w:u w:color="000000" w:themeColor="text1"/>
        </w:rPr>
        <w:t xml:space="preserve"> Having retired </w:t>
      </w:r>
      <w:r w:rsidRPr="005E4786">
        <w:rPr>
          <w:color w:val="000000" w:themeColor="text1"/>
          <w:u w:color="000000" w:themeColor="text1"/>
        </w:rPr>
        <w:t>from the military</w:t>
      </w:r>
      <w:r>
        <w:rPr>
          <w:color w:val="000000" w:themeColor="text1"/>
          <w:u w:color="000000" w:themeColor="text1"/>
        </w:rPr>
        <w:t>,</w:t>
      </w:r>
      <w:r w:rsidRPr="005E4786">
        <w:rPr>
          <w:color w:val="000000" w:themeColor="text1"/>
          <w:u w:color="000000" w:themeColor="text1"/>
        </w:rPr>
        <w:t xml:space="preserve"> she work</w:t>
      </w:r>
      <w:r>
        <w:rPr>
          <w:color w:val="000000" w:themeColor="text1"/>
          <w:u w:color="000000" w:themeColor="text1"/>
        </w:rPr>
        <w:t>s</w:t>
      </w:r>
      <w:r w:rsidRPr="005E4786">
        <w:rPr>
          <w:color w:val="000000" w:themeColor="text1"/>
          <w:u w:color="000000" w:themeColor="text1"/>
        </w:rPr>
        <w:t xml:space="preserve"> as a prosthetist</w:t>
      </w:r>
      <w:r>
        <w:rPr>
          <w:color w:val="000000" w:themeColor="text1"/>
          <w:u w:color="000000" w:themeColor="text1"/>
        </w:rPr>
        <w:t>; and</w:t>
      </w: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24198">
        <w:rPr>
          <w:color w:val="000000" w:themeColor="text1"/>
          <w:u w:color="000000" w:themeColor="text1"/>
        </w:rPr>
        <w:t>ven though Melissa has always been athletic, she had no idea that her greatest athletic triumphs would come after she woke up in the Baghdad E</w:t>
      </w:r>
      <w:r>
        <w:rPr>
          <w:color w:val="000000" w:themeColor="text1"/>
          <w:u w:color="000000" w:themeColor="text1"/>
        </w:rPr>
        <w:t>mergency Room</w:t>
      </w:r>
      <w:r w:rsidRPr="00B24198">
        <w:rPr>
          <w:color w:val="000000" w:themeColor="text1"/>
          <w:u w:color="000000" w:themeColor="text1"/>
        </w:rPr>
        <w:t xml:space="preserve"> in early 2004.</w:t>
      </w:r>
      <w:r>
        <w:rPr>
          <w:color w:val="000000" w:themeColor="text1"/>
          <w:u w:color="000000" w:themeColor="text1"/>
        </w:rPr>
        <w:t xml:space="preserve"> After recovery from her injury in Iraq, s</w:t>
      </w:r>
      <w:r w:rsidRPr="005E4786">
        <w:rPr>
          <w:color w:val="000000" w:themeColor="text1"/>
          <w:u w:color="000000" w:themeColor="text1"/>
        </w:rPr>
        <w:t>he became the first Iraq veteran chosen for the Paralympics.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She competed in three swimming events, the 100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eter</w:t>
      </w:r>
      <w:r w:rsidRPr="005E4786">
        <w:rPr>
          <w:color w:val="000000" w:themeColor="text1"/>
          <w:u w:color="000000" w:themeColor="text1"/>
        </w:rPr>
        <w:t xml:space="preserve"> butterfly, 100</w:t>
      </w:r>
      <w:r w:rsidR="000156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meter </w:t>
      </w:r>
      <w:r w:rsidRPr="005E4786">
        <w:rPr>
          <w:color w:val="000000" w:themeColor="text1"/>
          <w:u w:color="000000" w:themeColor="text1"/>
        </w:rPr>
        <w:t>freestyle, and 400</w:t>
      </w:r>
      <w:r w:rsidR="000156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</w:t>
      </w:r>
      <w:r w:rsidRPr="005E4786">
        <w:rPr>
          <w:color w:val="000000" w:themeColor="text1"/>
          <w:u w:color="000000" w:themeColor="text1"/>
        </w:rPr>
        <w:t xml:space="preserve"> freestyle, at the 2008 Summer Paralympics and finished sixth, fifth, and fourth </w:t>
      </w:r>
      <w:r w:rsidRPr="005E4786">
        <w:rPr>
          <w:color w:val="000000" w:themeColor="text1"/>
          <w:u w:color="000000" w:themeColor="text1"/>
        </w:rPr>
        <w:lastRenderedPageBreak/>
        <w:t xml:space="preserve">in her heats, respectively. She </w:t>
      </w:r>
      <w:r w:rsidR="00E5024A">
        <w:rPr>
          <w:color w:val="000000" w:themeColor="text1"/>
          <w:u w:color="000000" w:themeColor="text1"/>
        </w:rPr>
        <w:t xml:space="preserve">also </w:t>
      </w:r>
      <w:r w:rsidR="00E26646">
        <w:rPr>
          <w:color w:val="000000" w:themeColor="text1"/>
          <w:u w:color="000000" w:themeColor="text1"/>
        </w:rPr>
        <w:t>se</w:t>
      </w:r>
      <w:r w:rsidR="00E5024A">
        <w:rPr>
          <w:color w:val="000000" w:themeColor="text1"/>
          <w:u w:color="000000" w:themeColor="text1"/>
        </w:rPr>
        <w:t>rve</w:t>
      </w:r>
      <w:r w:rsidR="00E26646">
        <w:rPr>
          <w:color w:val="000000" w:themeColor="text1"/>
          <w:u w:color="000000" w:themeColor="text1"/>
        </w:rPr>
        <w:t>d</w:t>
      </w:r>
      <w:r w:rsidR="00E5024A">
        <w:rPr>
          <w:color w:val="000000" w:themeColor="text1"/>
          <w:u w:color="000000" w:themeColor="text1"/>
        </w:rPr>
        <w:t xml:space="preserve"> as </w:t>
      </w:r>
      <w:r w:rsidRPr="005E4786">
        <w:rPr>
          <w:color w:val="000000" w:themeColor="text1"/>
          <w:u w:color="000000" w:themeColor="text1"/>
        </w:rPr>
        <w:t>the U.S. team</w:t>
      </w:r>
      <w:r w:rsidR="00015603" w:rsidRPr="00015603">
        <w:rPr>
          <w:color w:val="000000" w:themeColor="text1"/>
          <w:u w:color="000000" w:themeColor="text1"/>
        </w:rPr>
        <w:t>’</w:t>
      </w:r>
      <w:r w:rsidRPr="005E4786">
        <w:rPr>
          <w:color w:val="000000" w:themeColor="text1"/>
          <w:u w:color="000000" w:themeColor="text1"/>
        </w:rPr>
        <w:t>s flagbearer at the closing ceremonies</w:t>
      </w:r>
      <w:r>
        <w:rPr>
          <w:color w:val="000000" w:themeColor="text1"/>
          <w:u w:color="000000" w:themeColor="text1"/>
        </w:rPr>
        <w:t>; and</w:t>
      </w: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E4786">
        <w:rPr>
          <w:color w:val="000000" w:themeColor="text1"/>
          <w:u w:color="000000" w:themeColor="text1"/>
        </w:rPr>
        <w:t xml:space="preserve">urning to triathlon after the Beijing Paralympics, </w:t>
      </w:r>
      <w:r>
        <w:rPr>
          <w:color w:val="000000" w:themeColor="text1"/>
          <w:u w:color="000000" w:themeColor="text1"/>
        </w:rPr>
        <w:t>Melissa</w:t>
      </w:r>
      <w:r w:rsidRPr="005E4786">
        <w:rPr>
          <w:color w:val="000000" w:themeColor="text1"/>
          <w:u w:color="000000" w:themeColor="text1"/>
        </w:rPr>
        <w:t xml:space="preserve"> was selected to represent </w:t>
      </w:r>
      <w:r>
        <w:rPr>
          <w:color w:val="000000" w:themeColor="text1"/>
          <w:u w:color="000000" w:themeColor="text1"/>
        </w:rPr>
        <w:t xml:space="preserve">her country </w:t>
      </w:r>
      <w:r w:rsidRPr="005E4786">
        <w:rPr>
          <w:color w:val="000000" w:themeColor="text1"/>
          <w:u w:color="000000" w:themeColor="text1"/>
        </w:rPr>
        <w:t>in the 2010 ITU Paratriathlon World Championships in Budapest. She won the Women</w:t>
      </w:r>
      <w:r w:rsidR="00015603" w:rsidRPr="00015603">
        <w:rPr>
          <w:color w:val="000000" w:themeColor="text1"/>
          <w:u w:color="000000" w:themeColor="text1"/>
        </w:rPr>
        <w:t>’</w:t>
      </w:r>
      <w:r w:rsidRPr="005E4786">
        <w:rPr>
          <w:color w:val="000000" w:themeColor="text1"/>
          <w:u w:color="000000" w:themeColor="text1"/>
        </w:rPr>
        <w:t>s TRI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2 (above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knee amputee) class</w:t>
      </w:r>
      <w:r w:rsidR="00E9630E">
        <w:rPr>
          <w:color w:val="000000" w:themeColor="text1"/>
          <w:u w:color="000000" w:themeColor="text1"/>
        </w:rPr>
        <w:t xml:space="preserve"> and </w:t>
      </w:r>
      <w:r w:rsidRPr="005E4786">
        <w:rPr>
          <w:color w:val="000000" w:themeColor="text1"/>
          <w:u w:color="000000" w:themeColor="text1"/>
        </w:rPr>
        <w:t>then successfully defended her TRI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2 World Champion title in 2011 and 2012.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She is a multiple U</w:t>
      </w:r>
      <w:r>
        <w:rPr>
          <w:color w:val="000000" w:themeColor="text1"/>
          <w:u w:color="000000" w:themeColor="text1"/>
        </w:rPr>
        <w:t>.</w:t>
      </w:r>
      <w:r w:rsidRPr="005E47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E4786">
        <w:rPr>
          <w:color w:val="000000" w:themeColor="text1"/>
          <w:u w:color="000000" w:themeColor="text1"/>
        </w:rPr>
        <w:t xml:space="preserve"> National Paratriathlon Champion in her classification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and was named USAT Paratriathlete of the Year in 2010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and 2011</w:t>
      </w:r>
      <w:r>
        <w:rPr>
          <w:color w:val="000000" w:themeColor="text1"/>
          <w:u w:color="000000" w:themeColor="text1"/>
        </w:rPr>
        <w:t>; and</w:t>
      </w: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Melissa </w:t>
      </w:r>
      <w:r w:rsidRPr="005E4786">
        <w:rPr>
          <w:color w:val="000000" w:themeColor="text1"/>
          <w:u w:color="000000" w:themeColor="text1"/>
        </w:rPr>
        <w:t>is a Level 1 USAT Triathlon coach and co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founder of Dare2Tri, a Chicago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based triathlon club specifically for athletes with disabilit</w:t>
      </w:r>
      <w:r w:rsidR="00B12349">
        <w:rPr>
          <w:color w:val="000000" w:themeColor="text1"/>
          <w:u w:color="000000" w:themeColor="text1"/>
        </w:rPr>
        <w:t>ies</w:t>
      </w:r>
      <w:r w:rsidRPr="005E478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</w:t>
      </w:r>
      <w:r w:rsidRPr="005E4786">
        <w:rPr>
          <w:color w:val="000000" w:themeColor="text1"/>
          <w:u w:color="000000" w:themeColor="text1"/>
        </w:rPr>
        <w:t xml:space="preserve"> served on the board of directors of the Wounded Warrior Project from 2005</w:t>
      </w:r>
      <w:r>
        <w:rPr>
          <w:color w:val="000000" w:themeColor="text1"/>
          <w:u w:color="000000" w:themeColor="text1"/>
        </w:rPr>
        <w:t xml:space="preserve"> to </w:t>
      </w:r>
      <w:r w:rsidRPr="005E4786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 xml:space="preserve"> and is in demand as a </w:t>
      </w:r>
      <w:r w:rsidRPr="00743961">
        <w:rPr>
          <w:color w:val="000000" w:themeColor="text1"/>
          <w:u w:color="000000" w:themeColor="text1"/>
        </w:rPr>
        <w:t>motivational speaker</w:t>
      </w:r>
      <w:r>
        <w:rPr>
          <w:color w:val="000000" w:themeColor="text1"/>
          <w:u w:color="000000" w:themeColor="text1"/>
        </w:rPr>
        <w:t>. Further, s</w:t>
      </w:r>
      <w:r w:rsidRPr="00743961">
        <w:rPr>
          <w:color w:val="000000" w:themeColor="text1"/>
          <w:u w:color="000000" w:themeColor="text1"/>
        </w:rPr>
        <w:t xml:space="preserve">he has been featured </w:t>
      </w:r>
      <w:r>
        <w:rPr>
          <w:color w:val="000000" w:themeColor="text1"/>
          <w:u w:color="000000" w:themeColor="text1"/>
        </w:rPr>
        <w:t>by the</w:t>
      </w:r>
      <w:r w:rsidRPr="00743961">
        <w:rPr>
          <w:color w:val="000000" w:themeColor="text1"/>
          <w:u w:color="000000" w:themeColor="text1"/>
        </w:rPr>
        <w:t xml:space="preserve"> </w:t>
      </w:r>
      <w:r w:rsidRPr="00597B8D">
        <w:rPr>
          <w:i/>
          <w:color w:val="000000" w:themeColor="text1"/>
          <w:u w:color="000000" w:themeColor="text1"/>
        </w:rPr>
        <w:t>Chicago Tribune</w:t>
      </w:r>
      <w:r w:rsidR="005A05DC">
        <w:rPr>
          <w:color w:val="000000" w:themeColor="text1"/>
          <w:u w:color="000000" w:themeColor="text1"/>
        </w:rPr>
        <w:t xml:space="preserve">, </w:t>
      </w:r>
      <w:r w:rsidRPr="00597B8D">
        <w:rPr>
          <w:i/>
          <w:color w:val="000000" w:themeColor="text1"/>
          <w:u w:color="000000" w:themeColor="text1"/>
        </w:rPr>
        <w:t>USA Triathlon</w:t>
      </w:r>
      <w:r w:rsidRPr="00743961">
        <w:rPr>
          <w:color w:val="000000" w:themeColor="text1"/>
          <w:u w:color="000000" w:themeColor="text1"/>
        </w:rPr>
        <w:t xml:space="preserve">, CNN, </w:t>
      </w:r>
      <w:r w:rsidRPr="00597B8D">
        <w:rPr>
          <w:i/>
          <w:color w:val="000000" w:themeColor="text1"/>
          <w:u w:color="000000" w:themeColor="text1"/>
        </w:rPr>
        <w:t>Sports Illustrated</w:t>
      </w:r>
      <w:r>
        <w:rPr>
          <w:color w:val="000000" w:themeColor="text1"/>
          <w:u w:color="000000" w:themeColor="text1"/>
        </w:rPr>
        <w:t xml:space="preserve">, </w:t>
      </w:r>
      <w:r w:rsidRPr="00597B8D">
        <w:rPr>
          <w:i/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, </w:t>
      </w:r>
      <w:r w:rsidR="00A157F7" w:rsidRPr="00A157F7">
        <w:rPr>
          <w:color w:val="000000" w:themeColor="text1"/>
          <w:u w:color="000000" w:themeColor="text1"/>
        </w:rPr>
        <w:t>and other media outlets</w:t>
      </w:r>
      <w:r>
        <w:rPr>
          <w:color w:val="000000" w:themeColor="text1"/>
          <w:u w:color="000000" w:themeColor="text1"/>
        </w:rPr>
        <w:t>; and</w:t>
      </w:r>
    </w:p>
    <w:p w:rsidR="00913009" w:rsidRDefault="00913009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69B" w:rsidRDefault="005318FD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7B769B">
        <w:t xml:space="preserve">hereas, </w:t>
      </w:r>
      <w:r w:rsidR="00913009">
        <w:t xml:space="preserve">with much admiration for her justly celebrated achievements, the House takes great pleasure in welcoming Melissa Stockwell to South Carolina on the occasion of her address to the children of </w:t>
      </w:r>
      <w:r w:rsidR="00913009">
        <w:rPr>
          <w:color w:val="000000" w:themeColor="text1"/>
          <w:u w:color="000000" w:themeColor="text1"/>
        </w:rPr>
        <w:t>S</w:t>
      </w:r>
      <w:r w:rsidR="00913009">
        <w:t>later</w:t>
      </w:r>
      <w:r w:rsidR="00015603">
        <w:noBreakHyphen/>
      </w:r>
      <w:r w:rsidR="00913009">
        <w:t xml:space="preserve">Marietta Elementary School. The members trust that her visit to </w:t>
      </w:r>
      <w:r w:rsidR="001D2FFD">
        <w:t>the Palmetto S</w:t>
      </w:r>
      <w:r w:rsidR="00913009">
        <w:t xml:space="preserve">tate will be an enjoyable one. </w:t>
      </w:r>
      <w:r w:rsidR="007B769B">
        <w:t>Now, therefore,</w:t>
      </w:r>
    </w:p>
    <w:p w:rsidR="007B769B" w:rsidRDefault="007B769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69B" w:rsidRDefault="0054168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68B" w:rsidRDefault="0054168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69B" w:rsidRDefault="007B769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A66F5F">
        <w:t>House of Representatives</w:t>
      </w:r>
      <w:r>
        <w:t xml:space="preserve">, by this resolution, </w:t>
      </w:r>
      <w:r w:rsidR="00BA1333">
        <w:t xml:space="preserve">salute Melissa Stockwell of </w:t>
      </w:r>
      <w:r w:rsidR="00A30D52">
        <w:t>Illinois</w:t>
      </w:r>
      <w:r w:rsidR="00BA1333">
        <w:t>, A</w:t>
      </w:r>
      <w:r w:rsidR="00BA1333" w:rsidRPr="005E4786">
        <w:rPr>
          <w:color w:val="000000" w:themeColor="text1"/>
          <w:u w:color="000000" w:themeColor="text1"/>
        </w:rPr>
        <w:t xml:space="preserve">merican paratriathlete and former paralympic swimmer and </w:t>
      </w:r>
      <w:r w:rsidR="00BA1333">
        <w:rPr>
          <w:color w:val="000000" w:themeColor="text1"/>
          <w:u w:color="000000" w:themeColor="text1"/>
        </w:rPr>
        <w:t>U</w:t>
      </w:r>
      <w:r w:rsidR="00BA1333" w:rsidRPr="005E4786">
        <w:rPr>
          <w:color w:val="000000" w:themeColor="text1"/>
          <w:u w:color="000000" w:themeColor="text1"/>
        </w:rPr>
        <w:t>.</w:t>
      </w:r>
      <w:r w:rsidR="00BA1333">
        <w:rPr>
          <w:color w:val="000000" w:themeColor="text1"/>
          <w:u w:color="000000" w:themeColor="text1"/>
        </w:rPr>
        <w:t>S</w:t>
      </w:r>
      <w:r w:rsidR="00BA1333" w:rsidRPr="005E4786">
        <w:rPr>
          <w:color w:val="000000" w:themeColor="text1"/>
          <w:u w:color="000000" w:themeColor="text1"/>
        </w:rPr>
        <w:t xml:space="preserve">. </w:t>
      </w:r>
      <w:r w:rsidR="00BA1333">
        <w:rPr>
          <w:color w:val="000000" w:themeColor="text1"/>
          <w:u w:color="000000" w:themeColor="text1"/>
        </w:rPr>
        <w:t>A</w:t>
      </w:r>
      <w:r w:rsidR="00BA1333" w:rsidRPr="005E4786">
        <w:rPr>
          <w:color w:val="000000" w:themeColor="text1"/>
          <w:u w:color="000000" w:themeColor="text1"/>
        </w:rPr>
        <w:t>rmy officer</w:t>
      </w:r>
      <w:r w:rsidR="00BA1333">
        <w:rPr>
          <w:color w:val="000000" w:themeColor="text1"/>
          <w:u w:color="000000" w:themeColor="text1"/>
        </w:rPr>
        <w:t xml:space="preserve">, </w:t>
      </w:r>
      <w:r w:rsidR="00BA1333">
        <w:t>commend her for her dedicated military service to this country, and extend to her a warm welcome to South Carolina as she speaks to the students of Slater</w:t>
      </w:r>
      <w:r w:rsidR="00015603">
        <w:noBreakHyphen/>
      </w:r>
      <w:r w:rsidR="00BA1333">
        <w:t>Marietta Elementary School in Greenville County.</w:t>
      </w:r>
    </w:p>
    <w:p w:rsidR="00541DF8" w:rsidRDefault="00541DF8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4B" w:rsidRDefault="007B769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A1333">
        <w:t>Melissa Stockwell</w:t>
      </w:r>
      <w:r>
        <w:t>.</w:t>
      </w:r>
    </w:p>
    <w:p w:rsidR="00C7102C" w:rsidRDefault="000156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764" w:rsidRDefault="00DA5764" w:rsidP="00DA5764">
      <w:pPr>
        <w:suppressAutoHyphens/>
      </w:pPr>
    </w:p>
    <w:sectPr w:rsidR="00DA5764" w:rsidSect="00DA57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C88" w:rsidRDefault="00C82C88" w:rsidP="009F0C77">
      <w:r>
        <w:separator/>
      </w:r>
    </w:p>
  </w:endnote>
  <w:endnote w:type="continuationSeparator" w:id="0">
    <w:p w:rsidR="00C82C88" w:rsidRDefault="00C82C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917C9F-B9C3-4706-9F59-A494E615EF99}"/>
    <w:embedBold r:id="rId2" w:fontKey="{7A5C4ED2-8C82-4C76-A8E4-FAF2F354B0BA}"/>
    <w:embedItalic r:id="rId3" w:fontKey="{98A29FF5-37C5-498D-BC52-1EAF734B0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527C096-42AF-4E95-9B63-3E9B16484C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82C61D9-B042-45EF-A92E-6AEE9F7E9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0F5E42-8296-4267-A744-EB45C2D54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64" w:rsidRPr="00C14AAA" w:rsidRDefault="00DA5764" w:rsidP="00C14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2A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C88" w:rsidRDefault="00C82C88" w:rsidP="009F0C77">
      <w:r>
        <w:separator/>
      </w:r>
    </w:p>
  </w:footnote>
  <w:footnote w:type="continuationSeparator" w:id="0">
    <w:p w:rsidR="00C82C88" w:rsidRDefault="00C82C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7ZW16"/>
    <w:docVar w:name="CoverBillType" w:val="r"/>
    <w:docVar w:name="docpath" w:val="L:\Council\bills\RM\1637ZW16.DOCX"/>
    <w:docVar w:name="dvBillNumber" w:val="5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1C84"/>
    <w:rsid w:val="00011869"/>
    <w:rsid w:val="00015603"/>
    <w:rsid w:val="00015CD6"/>
    <w:rsid w:val="0006303C"/>
    <w:rsid w:val="0006664B"/>
    <w:rsid w:val="000E1785"/>
    <w:rsid w:val="000F20B4"/>
    <w:rsid w:val="000F40FA"/>
    <w:rsid w:val="0010776B"/>
    <w:rsid w:val="001261AE"/>
    <w:rsid w:val="00133E66"/>
    <w:rsid w:val="001435A3"/>
    <w:rsid w:val="00146ED3"/>
    <w:rsid w:val="00151044"/>
    <w:rsid w:val="00152A56"/>
    <w:rsid w:val="001D08F2"/>
    <w:rsid w:val="001D2FFD"/>
    <w:rsid w:val="001D525B"/>
    <w:rsid w:val="001D7F4F"/>
    <w:rsid w:val="001E384E"/>
    <w:rsid w:val="00205238"/>
    <w:rsid w:val="002321B6"/>
    <w:rsid w:val="00250967"/>
    <w:rsid w:val="002543C8"/>
    <w:rsid w:val="0025541D"/>
    <w:rsid w:val="0028216D"/>
    <w:rsid w:val="00284AAE"/>
    <w:rsid w:val="00286D7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351"/>
    <w:rsid w:val="00511E0B"/>
    <w:rsid w:val="005273C6"/>
    <w:rsid w:val="00530A69"/>
    <w:rsid w:val="005318FD"/>
    <w:rsid w:val="00535F63"/>
    <w:rsid w:val="0054168B"/>
    <w:rsid w:val="00541DF8"/>
    <w:rsid w:val="00545593"/>
    <w:rsid w:val="00577C6C"/>
    <w:rsid w:val="005A05DC"/>
    <w:rsid w:val="005C2FE2"/>
    <w:rsid w:val="005E2BC9"/>
    <w:rsid w:val="005F3918"/>
    <w:rsid w:val="00605102"/>
    <w:rsid w:val="006215AA"/>
    <w:rsid w:val="006658B7"/>
    <w:rsid w:val="006913C9"/>
    <w:rsid w:val="0069470D"/>
    <w:rsid w:val="00734F00"/>
    <w:rsid w:val="00737EE7"/>
    <w:rsid w:val="007707AF"/>
    <w:rsid w:val="007A70AE"/>
    <w:rsid w:val="007B769B"/>
    <w:rsid w:val="008362E8"/>
    <w:rsid w:val="008A172C"/>
    <w:rsid w:val="008A1768"/>
    <w:rsid w:val="008A1AF9"/>
    <w:rsid w:val="008F0F33"/>
    <w:rsid w:val="008F4429"/>
    <w:rsid w:val="00913009"/>
    <w:rsid w:val="0094021A"/>
    <w:rsid w:val="00954E6F"/>
    <w:rsid w:val="009B44AF"/>
    <w:rsid w:val="009C6A0B"/>
    <w:rsid w:val="009F0C77"/>
    <w:rsid w:val="009F4DD1"/>
    <w:rsid w:val="00A157F7"/>
    <w:rsid w:val="00A30D52"/>
    <w:rsid w:val="00A41684"/>
    <w:rsid w:val="00A64E80"/>
    <w:rsid w:val="00A66273"/>
    <w:rsid w:val="00A66F5F"/>
    <w:rsid w:val="00A72BCD"/>
    <w:rsid w:val="00A741D9"/>
    <w:rsid w:val="00A81C84"/>
    <w:rsid w:val="00A833AB"/>
    <w:rsid w:val="00A9741D"/>
    <w:rsid w:val="00AA4360"/>
    <w:rsid w:val="00AD4B17"/>
    <w:rsid w:val="00B12349"/>
    <w:rsid w:val="00B412D4"/>
    <w:rsid w:val="00BA1333"/>
    <w:rsid w:val="00BE3C22"/>
    <w:rsid w:val="00C0345E"/>
    <w:rsid w:val="00C14AAA"/>
    <w:rsid w:val="00C3483A"/>
    <w:rsid w:val="00C7102C"/>
    <w:rsid w:val="00C74E9D"/>
    <w:rsid w:val="00C82C88"/>
    <w:rsid w:val="00C82FD3"/>
    <w:rsid w:val="00C92819"/>
    <w:rsid w:val="00CC6B7B"/>
    <w:rsid w:val="00CD2089"/>
    <w:rsid w:val="00D62726"/>
    <w:rsid w:val="00D73A67"/>
    <w:rsid w:val="00D970A9"/>
    <w:rsid w:val="00DA5764"/>
    <w:rsid w:val="00DF3845"/>
    <w:rsid w:val="00E07523"/>
    <w:rsid w:val="00E233DA"/>
    <w:rsid w:val="00E26646"/>
    <w:rsid w:val="00E41911"/>
    <w:rsid w:val="00E5024A"/>
    <w:rsid w:val="00E92EEF"/>
    <w:rsid w:val="00E9630E"/>
    <w:rsid w:val="00EA1CFD"/>
    <w:rsid w:val="00EF1BB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C34368-901E-4267-9B62-B105CED1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D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7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8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5397A-A3B2-400E-B3BB-EC13002A1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796</Words>
  <Characters>4542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5358: Melissa Stockwell - South Carolina Legislature Online</dc:title>
  <dc:creator>McDowell</dc:creator>
  <cp:lastModifiedBy>N Cumfer</cp:lastModifiedBy>
  <cp:revision>2</cp:revision>
  <cp:lastPrinted>2016-05-18T13:14:00Z</cp:lastPrinted>
  <dcterms:created xsi:type="dcterms:W3CDTF">2016-12-02T19:36:00Z</dcterms:created>
  <dcterms:modified xsi:type="dcterms:W3CDTF">2016-12-02T19:36:00Z</dcterms:modified>
</cp:coreProperties>
</file>