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6E" w:rsidRDefault="00EE626E" w:rsidP="00EE626E">
      <w:pPr>
        <w:widowControl w:val="0"/>
        <w:jc w:val="center"/>
      </w:pPr>
      <w:bookmarkStart w:id="0" w:name="_GoBack"/>
      <w:bookmarkEnd w:id="0"/>
      <w:r w:rsidRPr="00EE626E">
        <w:rPr>
          <w:b/>
        </w:rPr>
        <w:t>South Carolina General Assembly</w:t>
      </w:r>
    </w:p>
    <w:p w:rsidR="00EE626E" w:rsidRDefault="00EE626E" w:rsidP="00EE626E">
      <w:pPr>
        <w:widowControl w:val="0"/>
        <w:jc w:val="center"/>
      </w:pPr>
      <w:r>
        <w:t>121st Session, 2015-2016</w:t>
      </w:r>
    </w:p>
    <w:p w:rsidR="00EE626E" w:rsidRDefault="00EE626E" w:rsidP="00EE626E">
      <w:pPr>
        <w:widowControl w:val="0"/>
        <w:jc w:val="left"/>
      </w:pPr>
    </w:p>
    <w:p w:rsidR="00EE626E" w:rsidRDefault="00EE626E" w:rsidP="00EE626E">
      <w:pPr>
        <w:widowControl w:val="0"/>
        <w:jc w:val="left"/>
        <w:rPr>
          <w:b/>
        </w:rPr>
      </w:pPr>
      <w:r w:rsidRPr="00EE626E">
        <w:rPr>
          <w:b/>
        </w:rPr>
        <w:t>H. 5375</w:t>
      </w:r>
    </w:p>
    <w:p w:rsidR="00EE626E" w:rsidRDefault="00EE626E" w:rsidP="00EE626E">
      <w:pPr>
        <w:widowControl w:val="0"/>
        <w:jc w:val="left"/>
        <w:rPr>
          <w:b/>
        </w:rPr>
      </w:pPr>
    </w:p>
    <w:p w:rsidR="00EE626E" w:rsidRDefault="00EE626E" w:rsidP="00EE626E">
      <w:pPr>
        <w:widowControl w:val="0"/>
        <w:jc w:val="left"/>
      </w:pPr>
      <w:r w:rsidRPr="00EE626E">
        <w:rPr>
          <w:b/>
        </w:rPr>
        <w:t>STATUS INFORMATION</w:t>
      </w:r>
    </w:p>
    <w:p w:rsidR="00EE626E" w:rsidRDefault="00EE626E" w:rsidP="00EE626E">
      <w:pPr>
        <w:widowControl w:val="0"/>
        <w:jc w:val="left"/>
      </w:pPr>
    </w:p>
    <w:p w:rsidR="00EE626E" w:rsidRDefault="00EE626E" w:rsidP="00EE626E">
      <w:pPr>
        <w:widowControl w:val="0"/>
        <w:jc w:val="left"/>
      </w:pPr>
      <w:r>
        <w:t>House Resolution</w:t>
      </w:r>
    </w:p>
    <w:p w:rsidR="00EE626E" w:rsidRDefault="00EE626E" w:rsidP="00EE626E">
      <w:pPr>
        <w:widowControl w:val="0"/>
        <w:jc w:val="left"/>
      </w:pPr>
      <w:r>
        <w:t>Sponsors: Reps. Huggins, Atwater, Quinn,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EE626E" w:rsidRDefault="00EE626E" w:rsidP="00EE626E">
      <w:pPr>
        <w:widowControl w:val="0"/>
        <w:jc w:val="left"/>
      </w:pPr>
      <w:r>
        <w:t>Document Path: l:\council\bills\rm\1636cz16.docx</w:t>
      </w:r>
    </w:p>
    <w:p w:rsidR="00EE626E" w:rsidRDefault="00EE626E" w:rsidP="00EE626E">
      <w:pPr>
        <w:widowControl w:val="0"/>
        <w:jc w:val="left"/>
      </w:pPr>
    </w:p>
    <w:p w:rsidR="00EE626E" w:rsidRDefault="00EE626E" w:rsidP="00EE626E">
      <w:pPr>
        <w:widowControl w:val="0"/>
        <w:jc w:val="left"/>
      </w:pPr>
      <w:r>
        <w:t>Introduced in the House on May 19, 2016</w:t>
      </w:r>
    </w:p>
    <w:p w:rsidR="00EE626E" w:rsidRDefault="00EE626E" w:rsidP="00EE626E">
      <w:pPr>
        <w:widowControl w:val="0"/>
        <w:jc w:val="left"/>
      </w:pPr>
      <w:r>
        <w:t>Adopted by the House on May 19, 2016</w:t>
      </w:r>
    </w:p>
    <w:p w:rsidR="00EE626E" w:rsidRDefault="00EE626E" w:rsidP="00EE626E">
      <w:pPr>
        <w:widowControl w:val="0"/>
        <w:jc w:val="left"/>
      </w:pPr>
    </w:p>
    <w:p w:rsidR="00EE626E" w:rsidRDefault="00EE626E" w:rsidP="00EE626E">
      <w:pPr>
        <w:widowControl w:val="0"/>
        <w:jc w:val="left"/>
      </w:pPr>
      <w:r>
        <w:t xml:space="preserve">Summary: </w:t>
      </w:r>
      <w:r w:rsidR="009B5669">
        <w:t>Phil Savitz</w:t>
      </w:r>
    </w:p>
    <w:p w:rsidR="00EE626E" w:rsidRDefault="00EE626E" w:rsidP="00EE626E">
      <w:pPr>
        <w:widowControl w:val="0"/>
        <w:jc w:val="left"/>
      </w:pPr>
    </w:p>
    <w:p w:rsidR="00EE626E" w:rsidRDefault="00EE626E" w:rsidP="00EE626E">
      <w:pPr>
        <w:widowControl w:val="0"/>
        <w:jc w:val="left"/>
      </w:pPr>
    </w:p>
    <w:p w:rsidR="00EE626E" w:rsidRDefault="00EE626E" w:rsidP="00EE62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626E">
        <w:rPr>
          <w:b/>
        </w:rPr>
        <w:t>HISTORY OF LEGISLATIVE ACTIONS</w:t>
      </w:r>
    </w:p>
    <w:p w:rsidR="00EE626E" w:rsidRDefault="00EE626E" w:rsidP="00EE62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626E" w:rsidRPr="00EE626E" w:rsidRDefault="00EE626E" w:rsidP="00EE62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626E">
        <w:rPr>
          <w:u w:val="single"/>
        </w:rPr>
        <w:tab/>
        <w:t>Date</w:t>
      </w:r>
      <w:r w:rsidRPr="00EE626E">
        <w:rPr>
          <w:u w:val="single"/>
        </w:rPr>
        <w:tab/>
        <w:t>Body</w:t>
      </w:r>
      <w:r w:rsidRPr="00EE626E">
        <w:rPr>
          <w:u w:val="single"/>
        </w:rPr>
        <w:tab/>
        <w:t>Action Description with journal page number</w:t>
      </w:r>
      <w:r w:rsidRPr="00EE626E">
        <w:rPr>
          <w:u w:val="single"/>
        </w:rPr>
        <w:tab/>
      </w:r>
    </w:p>
    <w:p w:rsidR="00FE2136" w:rsidRDefault="00FE2136" w:rsidP="00FE2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1D4CFA">
        <w:t>Introduced and adopted (</w:t>
      </w:r>
      <w:hyperlink r:id="rId7" w:history="1">
        <w:r w:rsidRPr="00B776C8">
          <w:rPr>
            <w:rStyle w:val="Hyperlink"/>
          </w:rPr>
          <w:t>House Journal</w:t>
        </w:r>
        <w:r w:rsidRPr="00B776C8">
          <w:rPr>
            <w:rStyle w:val="Hyperlink"/>
          </w:rPr>
          <w:noBreakHyphen/>
          <w:t>page 13</w:t>
        </w:r>
      </w:hyperlink>
      <w:r w:rsidRPr="001D4CFA">
        <w:t>)</w:t>
      </w:r>
    </w:p>
    <w:p w:rsidR="00FE2136" w:rsidRDefault="00FE2136" w:rsidP="00FE2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626E" w:rsidRDefault="00EE626E" w:rsidP="00EE6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E626E">
          <w:rPr>
            <w:rStyle w:val="Hyperlink"/>
          </w:rPr>
          <w:t>legislative information</w:t>
        </w:r>
      </w:hyperlink>
      <w:r>
        <w:t xml:space="preserve"> at the website</w:t>
      </w:r>
    </w:p>
    <w:p w:rsidR="00EE626E" w:rsidRDefault="00EE626E" w:rsidP="00EE6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626E" w:rsidRPr="00EE626E" w:rsidRDefault="00EE626E" w:rsidP="00EE6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626E" w:rsidRDefault="00EE626E" w:rsidP="00EE626E">
      <w:r w:rsidRPr="00EE626E">
        <w:rPr>
          <w:b/>
        </w:rPr>
        <w:t>VERSIONS OF THIS BILL</w:t>
      </w:r>
    </w:p>
    <w:p w:rsidR="00EE626E" w:rsidRDefault="00EE626E" w:rsidP="00EE626E"/>
    <w:p w:rsidR="00EE626E" w:rsidRDefault="00B776C8" w:rsidP="00EE626E">
      <w:hyperlink r:id="rId9" w:history="1">
        <w:r w:rsidR="00EE626E">
          <w:rPr>
            <w:rStyle w:val="Hyperlink"/>
          </w:rPr>
          <w:t>5/19/2016</w:t>
        </w:r>
      </w:hyperlink>
    </w:p>
    <w:p w:rsidR="00EE626E" w:rsidRDefault="00EE626E" w:rsidP="00EE626E"/>
    <w:p w:rsidR="00EE626E" w:rsidRDefault="00EE626E" w:rsidP="00EE626E">
      <w:pPr>
        <w:sectPr w:rsidR="00EE626E" w:rsidSect="00EE62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147F" w:rsidRDefault="009A14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7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B5C" w:rsidRDefault="00336FE5" w:rsidP="00274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424ED">
        <w:t>APPLAUD</w:t>
      </w:r>
      <w:r w:rsidR="00274B5C">
        <w:t xml:space="preserve"> COACH PHIL SAVITZ </w:t>
      </w:r>
      <w:r w:rsidR="003424ED">
        <w:t xml:space="preserve">OF RIVER BLUFF HIGH SCHOOL </w:t>
      </w:r>
      <w:r w:rsidR="00274B5C">
        <w:t xml:space="preserve">ON </w:t>
      </w:r>
      <w:r w:rsidR="00B30D0B">
        <w:t>CAPTURING</w:t>
      </w:r>
      <w:r w:rsidR="00274B5C">
        <w:t xml:space="preserve"> HIS </w:t>
      </w:r>
      <w:r w:rsidR="003424ED">
        <w:t>SEVEN</w:t>
      </w:r>
      <w:r w:rsidR="00274B5C">
        <w:t xml:space="preserve"> HUNDREDTH SOCCER WIN </w:t>
      </w:r>
      <w:r w:rsidR="00B30D0B">
        <w:t xml:space="preserve">AND TO SALUTE HIM ON </w:t>
      </w:r>
      <w:r w:rsidR="00E376D8">
        <w:t>ENLARGING HIS WELL</w:t>
      </w:r>
      <w:r w:rsidR="004F3BE9">
        <w:noBreakHyphen/>
      </w:r>
      <w:r w:rsidR="00E376D8">
        <w:t>EARNED STATUS AS SOUTH CAROLINA</w:t>
      </w:r>
      <w:r w:rsidR="004F3BE9" w:rsidRPr="004F3BE9">
        <w:t>’</w:t>
      </w:r>
      <w:r w:rsidR="00E376D8">
        <w:t xml:space="preserve">S </w:t>
      </w:r>
      <w:r w:rsidR="00E376D8" w:rsidRPr="002A6C0B">
        <w:rPr>
          <w:color w:val="000000" w:themeColor="text1"/>
          <w:u w:color="000000" w:themeColor="text1"/>
        </w:rPr>
        <w:t>ALL</w:t>
      </w:r>
      <w:r w:rsidR="004F3BE9">
        <w:rPr>
          <w:color w:val="000000" w:themeColor="text1"/>
          <w:u w:color="000000" w:themeColor="text1"/>
        </w:rPr>
        <w:noBreakHyphen/>
      </w:r>
      <w:r w:rsidR="00E376D8" w:rsidRPr="002A6C0B">
        <w:rPr>
          <w:color w:val="000000" w:themeColor="text1"/>
          <w:u w:color="000000" w:themeColor="text1"/>
        </w:rPr>
        <w:t>TIME WINNINGEST COACH</w:t>
      </w:r>
      <w:r w:rsidR="00E376D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46F3" w:rsidRDefault="003207FD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46F3">
        <w:t xml:space="preserve">the South Carolina House of Representatives is pleased to learn that Coach Phil Savitz of River Bluff High School has achieved his </w:t>
      </w:r>
      <w:r w:rsidR="005B18A4">
        <w:t>state</w:t>
      </w:r>
      <w:r w:rsidR="004F3BE9">
        <w:noBreakHyphen/>
      </w:r>
      <w:r w:rsidR="005B18A4">
        <w:t>record</w:t>
      </w:r>
      <w:r w:rsidR="006A5DC0">
        <w:t xml:space="preserve"> </w:t>
      </w:r>
      <w:r w:rsidR="00DD6D7B">
        <w:t>s</w:t>
      </w:r>
      <w:r w:rsidR="00F846F3">
        <w:t xml:space="preserve">even hundredth soccer win, an accomplishment </w:t>
      </w:r>
      <w:r w:rsidR="00E53D72">
        <w:t xml:space="preserve">that surprises no one who has followed </w:t>
      </w:r>
      <w:r w:rsidR="004E7692">
        <w:t>his</w:t>
      </w:r>
      <w:r w:rsidR="00E53D72">
        <w:t xml:space="preserve"> </w:t>
      </w:r>
      <w:r w:rsidR="002E6826">
        <w:t xml:space="preserve">long and successful </w:t>
      </w:r>
      <w:r w:rsidR="00E53D72">
        <w:t>career; and</w:t>
      </w:r>
    </w:p>
    <w:p w:rsidR="00F846F3" w:rsidRDefault="00F846F3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4592" w:rsidRDefault="002F4592" w:rsidP="002F4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D512F">
        <w:rPr>
          <w:color w:val="000000" w:themeColor="text1"/>
          <w:u w:color="000000" w:themeColor="text1"/>
        </w:rPr>
        <w:t xml:space="preserve">n Saturday, </w:t>
      </w:r>
      <w:r>
        <w:rPr>
          <w:color w:val="000000" w:themeColor="text1"/>
          <w:u w:color="000000" w:themeColor="text1"/>
        </w:rPr>
        <w:t>May 14, 2016, Coach Savitz</w:t>
      </w:r>
      <w:r w:rsidRPr="008D512F">
        <w:rPr>
          <w:color w:val="000000" w:themeColor="text1"/>
          <w:u w:color="000000" w:themeColor="text1"/>
        </w:rPr>
        <w:t xml:space="preserve"> led River Bluff to school history </w:t>
      </w:r>
      <w:r>
        <w:rPr>
          <w:color w:val="000000" w:themeColor="text1"/>
          <w:u w:color="000000" w:themeColor="text1"/>
        </w:rPr>
        <w:t xml:space="preserve">when his team grabbed its first state championship in boys soccer. At the same time, Coach Savitz </w:t>
      </w:r>
      <w:r w:rsidRPr="008D512F">
        <w:rPr>
          <w:color w:val="000000" w:themeColor="text1"/>
          <w:u w:color="000000" w:themeColor="text1"/>
        </w:rPr>
        <w:t>picked up</w:t>
      </w:r>
      <w:r>
        <w:rPr>
          <w:color w:val="000000" w:themeColor="text1"/>
          <w:u w:color="000000" w:themeColor="text1"/>
        </w:rPr>
        <w:t xml:space="preserve"> his</w:t>
      </w:r>
      <w:r w:rsidRPr="008D51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 hundredth</w:t>
      </w:r>
      <w:r w:rsidRPr="008D512F">
        <w:rPr>
          <w:color w:val="000000" w:themeColor="text1"/>
          <w:u w:color="000000" w:themeColor="text1"/>
        </w:rPr>
        <w:t xml:space="preserve"> career win and </w:t>
      </w:r>
      <w:r>
        <w:rPr>
          <w:color w:val="000000" w:themeColor="text1"/>
          <w:u w:color="000000" w:themeColor="text1"/>
        </w:rPr>
        <w:t>fifteenth</w:t>
      </w:r>
      <w:r w:rsidRPr="008D512F">
        <w:rPr>
          <w:color w:val="000000" w:themeColor="text1"/>
          <w:u w:color="000000" w:themeColor="text1"/>
        </w:rPr>
        <w:t xml:space="preserve"> state championship.</w:t>
      </w:r>
      <w:r>
        <w:rPr>
          <w:color w:val="000000" w:themeColor="text1"/>
          <w:u w:color="000000" w:themeColor="text1"/>
        </w:rPr>
        <w:t xml:space="preserve"> All this he accomplished with a soccer program that, like the school that sponsors it, is only three years old; and</w:t>
      </w:r>
    </w:p>
    <w:p w:rsidR="002F4592" w:rsidRDefault="002F4592" w:rsidP="002F4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592" w:rsidRDefault="002F4592" w:rsidP="002F4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Class AAAA title game, t</w:t>
      </w:r>
      <w:r w:rsidRPr="002A6C0B">
        <w:rPr>
          <w:color w:val="000000" w:themeColor="text1"/>
          <w:u w:color="000000" w:themeColor="text1"/>
        </w:rPr>
        <w:t>he Gators scored four goals in the first half on their way to a 5</w:t>
      </w:r>
      <w:r w:rsidR="004F3BE9">
        <w:rPr>
          <w:color w:val="000000" w:themeColor="text1"/>
          <w:u w:color="000000" w:themeColor="text1"/>
        </w:rPr>
        <w:noBreakHyphen/>
      </w:r>
      <w:r w:rsidRPr="002A6C0B">
        <w:rPr>
          <w:color w:val="000000" w:themeColor="text1"/>
          <w:u w:color="000000" w:themeColor="text1"/>
        </w:rPr>
        <w:t>0 win over Clover at Irmo</w:t>
      </w:r>
      <w:r w:rsidR="004F3BE9" w:rsidRPr="004F3B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W.C. Hawkins Stadium</w:t>
      </w:r>
      <w:r w:rsidR="004F3BE9">
        <w:rPr>
          <w:color w:val="000000" w:themeColor="text1"/>
          <w:u w:color="000000" w:themeColor="text1"/>
        </w:rPr>
        <w:noBreakHyphen/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an ironic state of affairs since this very stadium was the </w:t>
      </w:r>
      <w:r w:rsidRPr="002A6C0B">
        <w:rPr>
          <w:color w:val="000000" w:themeColor="text1"/>
          <w:u w:color="000000" w:themeColor="text1"/>
        </w:rPr>
        <w:t xml:space="preserve">place where </w:t>
      </w:r>
      <w:r w:rsidR="0003749F">
        <w:rPr>
          <w:color w:val="000000" w:themeColor="text1"/>
          <w:u w:color="000000" w:themeColor="text1"/>
        </w:rPr>
        <w:t>Coach Savitz</w:t>
      </w:r>
      <w:r w:rsidRPr="002A6C0B">
        <w:rPr>
          <w:color w:val="000000" w:themeColor="text1"/>
          <w:u w:color="000000" w:themeColor="text1"/>
        </w:rPr>
        <w:t xml:space="preserve"> earned most of </w:t>
      </w:r>
      <w:r>
        <w:rPr>
          <w:color w:val="000000" w:themeColor="text1"/>
          <w:u w:color="000000" w:themeColor="text1"/>
        </w:rPr>
        <w:t>his seven hundred</w:t>
      </w:r>
      <w:r w:rsidRPr="002A6C0B">
        <w:rPr>
          <w:color w:val="000000" w:themeColor="text1"/>
          <w:u w:color="000000" w:themeColor="text1"/>
        </w:rPr>
        <w:t xml:space="preserve"> victories. The former South Carolina assistant won 634 games and </w:t>
      </w:r>
      <w:r>
        <w:rPr>
          <w:color w:val="000000" w:themeColor="text1"/>
          <w:u w:color="000000" w:themeColor="text1"/>
        </w:rPr>
        <w:t>fourteen</w:t>
      </w:r>
      <w:r w:rsidRPr="002A6C0B">
        <w:rPr>
          <w:color w:val="000000" w:themeColor="text1"/>
          <w:u w:color="000000" w:themeColor="text1"/>
        </w:rPr>
        <w:t xml:space="preserve"> state championships at Irmo in </w:t>
      </w:r>
      <w:r>
        <w:rPr>
          <w:color w:val="000000" w:themeColor="text1"/>
          <w:u w:color="000000" w:themeColor="text1"/>
        </w:rPr>
        <w:t>thirty</w:t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2A6C0B">
        <w:rPr>
          <w:color w:val="000000" w:themeColor="text1"/>
          <w:u w:color="000000" w:themeColor="text1"/>
        </w:rPr>
        <w:t xml:space="preserve"> seasons before leaving to take over the River Bluff program when it began in 2013</w:t>
      </w:r>
      <w:r>
        <w:rPr>
          <w:color w:val="000000" w:themeColor="text1"/>
          <w:u w:color="000000" w:themeColor="text1"/>
        </w:rPr>
        <w:t>; and</w:t>
      </w:r>
    </w:p>
    <w:p w:rsidR="00F846F3" w:rsidRDefault="00F846F3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6F3" w:rsidRDefault="00511159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furthermore, Phil Savitz is only the seventeenth coach to win more than six hundred games in the entire nation; and</w:t>
      </w:r>
    </w:p>
    <w:p w:rsidR="00511159" w:rsidRDefault="00511159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32A9" w:rsidRDefault="00F032A9" w:rsidP="00F03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</w:t>
      </w:r>
      <w:r w:rsidRPr="0075058A">
        <w:rPr>
          <w:color w:val="000000" w:themeColor="text1"/>
          <w:u w:color="000000" w:themeColor="text1"/>
        </w:rPr>
        <w:t xml:space="preserve">Savitz has been </w:t>
      </w:r>
      <w:r>
        <w:rPr>
          <w:color w:val="000000" w:themeColor="text1"/>
          <w:u w:color="000000" w:themeColor="text1"/>
        </w:rPr>
        <w:t xml:space="preserve">lauded many times at the regional, state, and national level, most recently as </w:t>
      </w:r>
      <w:r w:rsidRPr="0075058A">
        <w:rPr>
          <w:color w:val="000000" w:themeColor="text1"/>
          <w:u w:color="000000" w:themeColor="text1"/>
        </w:rPr>
        <w:t xml:space="preserve">Coach of the Year </w:t>
      </w:r>
      <w:r>
        <w:rPr>
          <w:color w:val="000000" w:themeColor="text1"/>
          <w:u w:color="000000" w:themeColor="text1"/>
        </w:rPr>
        <w:t>for Region 5</w:t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AAAA boys soccer.</w:t>
      </w:r>
      <w:r w:rsidRPr="007505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was </w:t>
      </w:r>
      <w:r w:rsidRPr="0075058A">
        <w:rPr>
          <w:color w:val="000000" w:themeColor="text1"/>
          <w:u w:color="000000" w:themeColor="text1"/>
        </w:rPr>
        <w:t>inducted into the S</w:t>
      </w:r>
      <w:r>
        <w:rPr>
          <w:color w:val="000000" w:themeColor="text1"/>
          <w:u w:color="000000" w:themeColor="text1"/>
        </w:rPr>
        <w:t>outh Carolina</w:t>
      </w:r>
      <w:r w:rsidRPr="0075058A">
        <w:rPr>
          <w:color w:val="000000" w:themeColor="text1"/>
          <w:u w:color="000000" w:themeColor="text1"/>
        </w:rPr>
        <w:t xml:space="preserve"> Soccer Coaches Association</w:t>
      </w:r>
      <w:r w:rsidR="004F3BE9" w:rsidRPr="004F3BE9">
        <w:rPr>
          <w:color w:val="000000" w:themeColor="text1"/>
          <w:u w:color="000000" w:themeColor="text1"/>
        </w:rPr>
        <w:t>’</w:t>
      </w:r>
      <w:r w:rsidRPr="0075058A">
        <w:rPr>
          <w:color w:val="000000" w:themeColor="text1"/>
          <w:u w:color="000000" w:themeColor="text1"/>
        </w:rPr>
        <w:t xml:space="preserve">s inaugural Hall of Fame class </w:t>
      </w:r>
      <w:r>
        <w:rPr>
          <w:color w:val="000000" w:themeColor="text1"/>
          <w:u w:color="000000" w:themeColor="text1"/>
        </w:rPr>
        <w:t xml:space="preserve">on </w:t>
      </w:r>
      <w:r w:rsidRPr="0075058A">
        <w:rPr>
          <w:color w:val="000000" w:themeColor="text1"/>
          <w:u w:color="000000" w:themeColor="text1"/>
        </w:rPr>
        <w:t>June 15, 2007</w:t>
      </w:r>
      <w:r>
        <w:rPr>
          <w:color w:val="000000" w:themeColor="text1"/>
          <w:u w:color="000000" w:themeColor="text1"/>
        </w:rPr>
        <w:t>,</w:t>
      </w:r>
      <w:r w:rsidRPr="0075058A">
        <w:rPr>
          <w:color w:val="000000" w:themeColor="text1"/>
          <w:u w:color="000000" w:themeColor="text1"/>
        </w:rPr>
        <w:t xml:space="preserve"> and in 2012 he was inducted into the South Carolina </w:t>
      </w:r>
      <w:r>
        <w:rPr>
          <w:color w:val="000000" w:themeColor="text1"/>
          <w:u w:color="000000" w:themeColor="text1"/>
        </w:rPr>
        <w:t xml:space="preserve">Coaches Association Hall of Fame. In addition, </w:t>
      </w:r>
      <w:r w:rsidRPr="00AC4A2F">
        <w:rPr>
          <w:i/>
          <w:color w:val="000000" w:themeColor="text1"/>
          <w:u w:color="000000" w:themeColor="text1"/>
        </w:rPr>
        <w:t>USA Today</w:t>
      </w:r>
      <w:r w:rsidRPr="0075058A">
        <w:rPr>
          <w:color w:val="000000" w:themeColor="text1"/>
          <w:u w:color="000000" w:themeColor="text1"/>
        </w:rPr>
        <w:t xml:space="preserve"> and NSCAA have ranked his teams nationally many times, including three times in the top five. Twice his teams won four consecutive state championships </w:t>
      </w:r>
      <w:r>
        <w:rPr>
          <w:color w:val="000000" w:themeColor="text1"/>
          <w:u w:color="000000" w:themeColor="text1"/>
        </w:rPr>
        <w:t>(1</w:t>
      </w:r>
      <w:r w:rsidRPr="0075058A">
        <w:rPr>
          <w:color w:val="000000" w:themeColor="text1"/>
          <w:u w:color="000000" w:themeColor="text1"/>
        </w:rPr>
        <w:t>987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, </w:t>
      </w:r>
      <w:r w:rsidRPr="0075058A">
        <w:rPr>
          <w:color w:val="000000" w:themeColor="text1"/>
          <w:u w:color="000000" w:themeColor="text1"/>
        </w:rPr>
        <w:t>1995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)</w:t>
      </w:r>
      <w:r w:rsidRPr="0075058A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 feat achieved </w:t>
      </w:r>
      <w:r w:rsidRPr="0075058A">
        <w:rPr>
          <w:color w:val="000000" w:themeColor="text1"/>
          <w:u w:color="000000" w:themeColor="text1"/>
        </w:rPr>
        <w:t>only by Coach Savitz</w:t>
      </w:r>
      <w:r w:rsidR="004F3BE9" w:rsidRPr="004F3BE9">
        <w:rPr>
          <w:color w:val="000000" w:themeColor="text1"/>
          <w:u w:color="000000" w:themeColor="text1"/>
        </w:rPr>
        <w:t>’</w:t>
      </w:r>
      <w:r w:rsidRPr="0075058A">
        <w:rPr>
          <w:color w:val="000000" w:themeColor="text1"/>
          <w:u w:color="000000" w:themeColor="text1"/>
        </w:rPr>
        <w:t xml:space="preserve">s teams in </w:t>
      </w:r>
      <w:r>
        <w:rPr>
          <w:color w:val="000000" w:themeColor="text1"/>
          <w:u w:color="000000" w:themeColor="text1"/>
        </w:rPr>
        <w:t>Class AAA</w:t>
      </w:r>
      <w:r w:rsidRPr="0075058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. </w:t>
      </w:r>
      <w:r w:rsidRPr="0075058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75058A">
        <w:rPr>
          <w:color w:val="000000" w:themeColor="text1"/>
          <w:u w:color="000000" w:themeColor="text1"/>
        </w:rPr>
        <w:t>has coached both the North and the South All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 xml:space="preserve">Star </w:t>
      </w:r>
      <w:r w:rsidR="002C7478">
        <w:rPr>
          <w:color w:val="000000" w:themeColor="text1"/>
          <w:u w:color="000000" w:themeColor="text1"/>
        </w:rPr>
        <w:t>t</w:t>
      </w:r>
      <w:r w:rsidRPr="0075058A">
        <w:rPr>
          <w:color w:val="000000" w:themeColor="text1"/>
          <w:u w:color="000000" w:themeColor="text1"/>
        </w:rPr>
        <w:t xml:space="preserve">eams and served as </w:t>
      </w:r>
      <w:r>
        <w:rPr>
          <w:color w:val="000000" w:themeColor="text1"/>
          <w:u w:color="000000" w:themeColor="text1"/>
        </w:rPr>
        <w:t>c</w:t>
      </w:r>
      <w:r w:rsidRPr="0075058A">
        <w:rPr>
          <w:color w:val="000000" w:themeColor="text1"/>
          <w:u w:color="000000" w:themeColor="text1"/>
        </w:rPr>
        <w:t>o</w:t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75058A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75058A">
        <w:rPr>
          <w:color w:val="000000" w:themeColor="text1"/>
          <w:u w:color="000000" w:themeColor="text1"/>
        </w:rPr>
        <w:t>oach of the South Carolina All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 xml:space="preserve">Stars in </w:t>
      </w:r>
      <w:r>
        <w:rPr>
          <w:color w:val="000000" w:themeColor="text1"/>
          <w:u w:color="000000" w:themeColor="text1"/>
        </w:rPr>
        <w:t>t</w:t>
      </w:r>
      <w:r w:rsidR="00B6061D">
        <w:rPr>
          <w:color w:val="000000" w:themeColor="text1"/>
          <w:u w:color="000000" w:themeColor="text1"/>
        </w:rPr>
        <w:t>he Clash of the Carolinas All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>Star Game.</w:t>
      </w:r>
      <w:r>
        <w:rPr>
          <w:color w:val="000000" w:themeColor="text1"/>
          <w:u w:color="000000" w:themeColor="text1"/>
        </w:rPr>
        <w:t xml:space="preserve"> </w:t>
      </w:r>
      <w:r w:rsidRPr="0075058A">
        <w:rPr>
          <w:color w:val="000000" w:themeColor="text1"/>
          <w:u w:color="000000" w:themeColor="text1"/>
        </w:rPr>
        <w:t xml:space="preserve">Academically, </w:t>
      </w:r>
      <w:r>
        <w:rPr>
          <w:color w:val="000000" w:themeColor="text1"/>
          <w:u w:color="000000" w:themeColor="text1"/>
        </w:rPr>
        <w:t xml:space="preserve">Coach </w:t>
      </w:r>
      <w:r w:rsidRPr="0075058A">
        <w:rPr>
          <w:color w:val="000000" w:themeColor="text1"/>
          <w:u w:color="000000" w:themeColor="text1"/>
        </w:rPr>
        <w:t>Savitz</w:t>
      </w:r>
      <w:r w:rsidR="004F3BE9" w:rsidRPr="004F3BE9">
        <w:rPr>
          <w:color w:val="000000" w:themeColor="text1"/>
          <w:u w:color="000000" w:themeColor="text1"/>
        </w:rPr>
        <w:t>’</w:t>
      </w:r>
      <w:r w:rsidRPr="0075058A">
        <w:rPr>
          <w:color w:val="000000" w:themeColor="text1"/>
          <w:u w:color="000000" w:themeColor="text1"/>
        </w:rPr>
        <w:t xml:space="preserve">s teams have received the NSCAA Team Academic </w:t>
      </w:r>
      <w:r w:rsidR="00F96EEA">
        <w:rPr>
          <w:color w:val="000000" w:themeColor="text1"/>
          <w:u w:color="000000" w:themeColor="text1"/>
        </w:rPr>
        <w:t>A</w:t>
      </w:r>
      <w:r w:rsidRPr="0075058A">
        <w:rPr>
          <w:color w:val="000000" w:themeColor="text1"/>
          <w:u w:color="000000" w:themeColor="text1"/>
        </w:rPr>
        <w:t xml:space="preserve">ward for outstanding achievement in the classroom numerous times. This </w:t>
      </w:r>
      <w:r>
        <w:rPr>
          <w:color w:val="000000" w:themeColor="text1"/>
          <w:u w:color="000000" w:themeColor="text1"/>
        </w:rPr>
        <w:t xml:space="preserve">coveted </w:t>
      </w:r>
      <w:r w:rsidRPr="0075058A">
        <w:rPr>
          <w:color w:val="000000" w:themeColor="text1"/>
          <w:u w:color="000000" w:themeColor="text1"/>
        </w:rPr>
        <w:t>award is based on the overall team grade point average</w:t>
      </w:r>
      <w:r>
        <w:rPr>
          <w:color w:val="000000" w:themeColor="text1"/>
          <w:u w:color="000000" w:themeColor="text1"/>
        </w:rPr>
        <w:t>; and</w:t>
      </w:r>
    </w:p>
    <w:p w:rsidR="00094AB3" w:rsidRDefault="00094AB3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86651">
        <w:t>proud of this coaching legend</w:t>
      </w:r>
      <w:r w:rsidR="004F3BE9" w:rsidRPr="004F3BE9">
        <w:t>’</w:t>
      </w:r>
      <w:r w:rsidR="00E86651">
        <w:t xml:space="preserve">s stellar career, the </w:t>
      </w:r>
      <w:r>
        <w:t xml:space="preserve">House of Representatives </w:t>
      </w:r>
      <w:r w:rsidR="00E86651">
        <w:t xml:space="preserve">takes great pleasure in adding its collective voice </w:t>
      </w:r>
      <w:r w:rsidR="00F22592">
        <w:t xml:space="preserve">of praise </w:t>
      </w:r>
      <w:r w:rsidR="00E86651">
        <w:t xml:space="preserve">to the many encomiums being </w:t>
      </w:r>
      <w:r w:rsidR="00F22592">
        <w:t>s</w:t>
      </w:r>
      <w:r w:rsidR="00E86651">
        <w:t xml:space="preserve">howered on Phil Savitz </w:t>
      </w:r>
      <w:r w:rsidR="00F22592">
        <w:t>at the news of his latest achievements. Now, therefore,</w:t>
      </w: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11C3" w:rsidRDefault="00681A41" w:rsidP="005D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5D11C3">
        <w:t>applaud Coach Phil Savitz of River Bluff High School on capturing his seven hundredth soccer win and salute him on enlarging his well</w:t>
      </w:r>
      <w:r w:rsidR="004F3BE9">
        <w:noBreakHyphen/>
      </w:r>
      <w:r w:rsidR="005D11C3">
        <w:t>earned status as South Carolina</w:t>
      </w:r>
      <w:r w:rsidR="004F3BE9" w:rsidRPr="004F3BE9">
        <w:t>’</w:t>
      </w:r>
      <w:r w:rsidR="005D11C3">
        <w:t xml:space="preserve">s </w:t>
      </w:r>
      <w:r w:rsidR="005D11C3" w:rsidRPr="002A6C0B">
        <w:rPr>
          <w:color w:val="000000" w:themeColor="text1"/>
          <w:u w:color="000000" w:themeColor="text1"/>
        </w:rPr>
        <w:t>all</w:t>
      </w:r>
      <w:r w:rsidR="004F3BE9">
        <w:rPr>
          <w:color w:val="000000" w:themeColor="text1"/>
          <w:u w:color="000000" w:themeColor="text1"/>
        </w:rPr>
        <w:noBreakHyphen/>
      </w:r>
      <w:r w:rsidR="005D11C3" w:rsidRPr="002A6C0B">
        <w:rPr>
          <w:color w:val="000000" w:themeColor="text1"/>
          <w:u w:color="000000" w:themeColor="text1"/>
        </w:rPr>
        <w:t>time winningest coach</w:t>
      </w:r>
      <w:r w:rsidR="005D11C3">
        <w:t>.</w:t>
      </w: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Coach Phil Savitz.</w:t>
      </w:r>
    </w:p>
    <w:p w:rsidR="00D0045D" w:rsidRDefault="004F3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626E" w:rsidRDefault="00EE626E" w:rsidP="00EE626E">
      <w:pPr>
        <w:suppressAutoHyphens/>
      </w:pPr>
    </w:p>
    <w:sectPr w:rsidR="00EE626E" w:rsidSect="00EE62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651" w:rsidRDefault="00E86651" w:rsidP="009F0C77">
      <w:r>
        <w:separator/>
      </w:r>
    </w:p>
  </w:endnote>
  <w:endnote w:type="continuationSeparator" w:id="0">
    <w:p w:rsidR="00E86651" w:rsidRDefault="00E866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9F9D5-D3BB-4505-9831-D44369389C6C}"/>
    <w:embedBold r:id="rId2" w:fontKey="{FCF4A824-5E0E-45E7-BA1F-B779BC523C1E}"/>
    <w:embedItalic r:id="rId3" w:fontKey="{CD5C2651-A7C9-4887-902E-4754AE91AC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5CCEB3-D740-4C51-AB0A-EF881D1CE3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C2D3CFE-1832-4999-9611-AD8DD27FD0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30C7CE-4B65-4A3F-B366-F8E6161530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6E" w:rsidRPr="009A147F" w:rsidRDefault="00EE626E" w:rsidP="009A1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76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651" w:rsidRDefault="00E86651" w:rsidP="009F0C77">
      <w:r>
        <w:separator/>
      </w:r>
    </w:p>
  </w:footnote>
  <w:footnote w:type="continuationSeparator" w:id="0">
    <w:p w:rsidR="00E86651" w:rsidRDefault="00E866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6CZ16"/>
    <w:docVar w:name="CoverBillType" w:val="r"/>
    <w:docVar w:name="docpath" w:val="L:\Council\bills\RM\1636CZ16.DOCX"/>
    <w:docVar w:name="dvBillNumber" w:val="5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7FD"/>
    <w:rsid w:val="00011869"/>
    <w:rsid w:val="00015CD6"/>
    <w:rsid w:val="0003749F"/>
    <w:rsid w:val="00094AB3"/>
    <w:rsid w:val="000E1785"/>
    <w:rsid w:val="000F40FA"/>
    <w:rsid w:val="0010776B"/>
    <w:rsid w:val="00133E66"/>
    <w:rsid w:val="001435A3"/>
    <w:rsid w:val="00146ED3"/>
    <w:rsid w:val="00151044"/>
    <w:rsid w:val="00166A82"/>
    <w:rsid w:val="00176D4D"/>
    <w:rsid w:val="001D08F2"/>
    <w:rsid w:val="001D525B"/>
    <w:rsid w:val="001D7F4F"/>
    <w:rsid w:val="00205238"/>
    <w:rsid w:val="002321B6"/>
    <w:rsid w:val="00250967"/>
    <w:rsid w:val="002543C8"/>
    <w:rsid w:val="0025541D"/>
    <w:rsid w:val="00274B5C"/>
    <w:rsid w:val="00284AAE"/>
    <w:rsid w:val="002C7478"/>
    <w:rsid w:val="002E5912"/>
    <w:rsid w:val="002E6826"/>
    <w:rsid w:val="002F4592"/>
    <w:rsid w:val="00301B21"/>
    <w:rsid w:val="003149F8"/>
    <w:rsid w:val="003207FD"/>
    <w:rsid w:val="00325348"/>
    <w:rsid w:val="0032732C"/>
    <w:rsid w:val="00336AD0"/>
    <w:rsid w:val="00336FE5"/>
    <w:rsid w:val="003424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692"/>
    <w:rsid w:val="004E7D54"/>
    <w:rsid w:val="004F3BE9"/>
    <w:rsid w:val="00511159"/>
    <w:rsid w:val="005273C6"/>
    <w:rsid w:val="00530A69"/>
    <w:rsid w:val="00545593"/>
    <w:rsid w:val="00577C6C"/>
    <w:rsid w:val="005B18A4"/>
    <w:rsid w:val="005C2FE2"/>
    <w:rsid w:val="005D11C3"/>
    <w:rsid w:val="005D1603"/>
    <w:rsid w:val="005E2BC9"/>
    <w:rsid w:val="00605102"/>
    <w:rsid w:val="006215AA"/>
    <w:rsid w:val="00654094"/>
    <w:rsid w:val="00681A41"/>
    <w:rsid w:val="006913C9"/>
    <w:rsid w:val="0069470D"/>
    <w:rsid w:val="006A5DC0"/>
    <w:rsid w:val="00734F00"/>
    <w:rsid w:val="00784937"/>
    <w:rsid w:val="007865D1"/>
    <w:rsid w:val="007A70AE"/>
    <w:rsid w:val="008362E8"/>
    <w:rsid w:val="0086798A"/>
    <w:rsid w:val="008A1768"/>
    <w:rsid w:val="008F0F33"/>
    <w:rsid w:val="008F4429"/>
    <w:rsid w:val="00914741"/>
    <w:rsid w:val="0094021A"/>
    <w:rsid w:val="009A147F"/>
    <w:rsid w:val="009B44AF"/>
    <w:rsid w:val="009B566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D0B"/>
    <w:rsid w:val="00B412D4"/>
    <w:rsid w:val="00B6061D"/>
    <w:rsid w:val="00B776C8"/>
    <w:rsid w:val="00BB2D9D"/>
    <w:rsid w:val="00BE3C22"/>
    <w:rsid w:val="00C0345E"/>
    <w:rsid w:val="00C3483A"/>
    <w:rsid w:val="00C74E9D"/>
    <w:rsid w:val="00C82FD3"/>
    <w:rsid w:val="00C92819"/>
    <w:rsid w:val="00C94C23"/>
    <w:rsid w:val="00CC6B7B"/>
    <w:rsid w:val="00CD2089"/>
    <w:rsid w:val="00D0045D"/>
    <w:rsid w:val="00D73A67"/>
    <w:rsid w:val="00D970A9"/>
    <w:rsid w:val="00DD6D7B"/>
    <w:rsid w:val="00DF3845"/>
    <w:rsid w:val="00E376D8"/>
    <w:rsid w:val="00E41911"/>
    <w:rsid w:val="00E53D72"/>
    <w:rsid w:val="00E86651"/>
    <w:rsid w:val="00E92EEF"/>
    <w:rsid w:val="00EE626E"/>
    <w:rsid w:val="00EF2368"/>
    <w:rsid w:val="00F032A9"/>
    <w:rsid w:val="00F1683F"/>
    <w:rsid w:val="00F22592"/>
    <w:rsid w:val="00F24442"/>
    <w:rsid w:val="00F50AE3"/>
    <w:rsid w:val="00F656BA"/>
    <w:rsid w:val="00F67CF1"/>
    <w:rsid w:val="00F840F0"/>
    <w:rsid w:val="00F846F3"/>
    <w:rsid w:val="00F96EEA"/>
    <w:rsid w:val="00FB0D0D"/>
    <w:rsid w:val="00FB43B4"/>
    <w:rsid w:val="00FE213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4D989E-B699-4E0F-A0E1-5EA14EBC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49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9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62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75_2016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D14CB-379D-42D2-856E-63EFF8FE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747</Words>
  <Characters>4262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5375: Phil Savitz - South Carolina Legislature Online</dc:title>
  <dc:creator>McDowell</dc:creator>
  <cp:lastModifiedBy>N Cumfer</cp:lastModifiedBy>
  <cp:revision>2</cp:revision>
  <cp:lastPrinted>2016-05-18T15:03:00Z</cp:lastPrinted>
  <dcterms:created xsi:type="dcterms:W3CDTF">2016-12-02T19:36:00Z</dcterms:created>
  <dcterms:modified xsi:type="dcterms:W3CDTF">2016-12-02T19:36:00Z</dcterms:modified>
</cp:coreProperties>
</file>