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5AB" w:rsidRDefault="003465AB" w:rsidP="003465AB">
      <w:pPr>
        <w:widowControl w:val="0"/>
        <w:jc w:val="center"/>
      </w:pPr>
      <w:bookmarkStart w:id="0" w:name="_GoBack"/>
      <w:bookmarkEnd w:id="0"/>
      <w:r w:rsidRPr="003465AB">
        <w:rPr>
          <w:b/>
        </w:rPr>
        <w:t>South Carolina General Assembly</w:t>
      </w:r>
    </w:p>
    <w:p w:rsidR="003465AB" w:rsidRDefault="003465AB" w:rsidP="003465AB">
      <w:pPr>
        <w:widowControl w:val="0"/>
        <w:jc w:val="center"/>
      </w:pPr>
      <w:r>
        <w:t>121st Session, 2015-2016</w:t>
      </w: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jc w:val="left"/>
        <w:rPr>
          <w:b/>
        </w:rPr>
      </w:pPr>
      <w:r w:rsidRPr="003465AB">
        <w:rPr>
          <w:b/>
        </w:rPr>
        <w:t>H. 5431</w:t>
      </w:r>
    </w:p>
    <w:p w:rsidR="003465AB" w:rsidRDefault="003465AB" w:rsidP="003465AB">
      <w:pPr>
        <w:widowControl w:val="0"/>
        <w:jc w:val="left"/>
        <w:rPr>
          <w:b/>
        </w:rPr>
      </w:pPr>
    </w:p>
    <w:p w:rsidR="003465AB" w:rsidRDefault="003465AB" w:rsidP="003465AB">
      <w:pPr>
        <w:widowControl w:val="0"/>
        <w:jc w:val="left"/>
      </w:pPr>
      <w:r w:rsidRPr="003465AB">
        <w:rPr>
          <w:b/>
        </w:rPr>
        <w:t>STATUS INFORMATION</w:t>
      </w: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jc w:val="left"/>
      </w:pPr>
      <w:r>
        <w:t>House Resolution</w:t>
      </w:r>
    </w:p>
    <w:p w:rsidR="003465AB" w:rsidRDefault="003465AB" w:rsidP="003465AB">
      <w:pPr>
        <w:widowControl w:val="0"/>
        <w:jc w:val="left"/>
      </w:pPr>
      <w:r>
        <w:t>Sponsors: Rep. Daning</w:t>
      </w:r>
    </w:p>
    <w:p w:rsidR="003465AB" w:rsidRDefault="003465AB" w:rsidP="003465AB">
      <w:pPr>
        <w:widowControl w:val="0"/>
        <w:jc w:val="left"/>
      </w:pPr>
      <w:r>
        <w:t>Document Path: l:\council\bills\gm\24807ab16.docx</w:t>
      </w: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jc w:val="left"/>
      </w:pPr>
      <w:r>
        <w:t>Introduced in the House on May 26, 2016</w:t>
      </w:r>
    </w:p>
    <w:p w:rsidR="003465AB" w:rsidRDefault="003465AB" w:rsidP="003465AB">
      <w:pPr>
        <w:widowControl w:val="0"/>
        <w:jc w:val="left"/>
      </w:pPr>
      <w:r>
        <w:t>Adopted by the House on May 26, 2016</w:t>
      </w: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jc w:val="left"/>
      </w:pPr>
      <w:r>
        <w:t xml:space="preserve">Summary: </w:t>
      </w:r>
      <w:r w:rsidR="004D39D3">
        <w:t>Stratford High School Varsity Softball Team</w:t>
      </w: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jc w:val="left"/>
      </w:pPr>
    </w:p>
    <w:p w:rsidR="003465AB" w:rsidRDefault="003465AB" w:rsidP="00346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65AB">
        <w:rPr>
          <w:b/>
        </w:rPr>
        <w:t>HISTORY OF LEGISLATIVE ACTIONS</w:t>
      </w:r>
    </w:p>
    <w:p w:rsidR="003465AB" w:rsidRDefault="003465AB" w:rsidP="00346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65AB" w:rsidRPr="003465AB" w:rsidRDefault="003465AB" w:rsidP="003465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65AB">
        <w:rPr>
          <w:u w:val="single"/>
        </w:rPr>
        <w:tab/>
        <w:t>Date</w:t>
      </w:r>
      <w:r w:rsidRPr="003465AB">
        <w:rPr>
          <w:u w:val="single"/>
        </w:rPr>
        <w:tab/>
        <w:t>Body</w:t>
      </w:r>
      <w:r w:rsidRPr="003465AB">
        <w:rPr>
          <w:u w:val="single"/>
        </w:rPr>
        <w:tab/>
        <w:t>Action Description with journal page number</w:t>
      </w:r>
      <w:r w:rsidRPr="003465AB">
        <w:rPr>
          <w:u w:val="single"/>
        </w:rPr>
        <w:tab/>
      </w:r>
    </w:p>
    <w:p w:rsidR="00AE524A" w:rsidRDefault="00AE524A" w:rsidP="00AE5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4B09A8">
        <w:t>Introduced and adopted (</w:t>
      </w:r>
      <w:hyperlink r:id="rId7" w:history="1">
        <w:r w:rsidRPr="007120E0">
          <w:rPr>
            <w:rStyle w:val="Hyperlink"/>
          </w:rPr>
          <w:t>House Journal</w:t>
        </w:r>
        <w:r w:rsidRPr="007120E0">
          <w:rPr>
            <w:rStyle w:val="Hyperlink"/>
          </w:rPr>
          <w:noBreakHyphen/>
          <w:t>page 61</w:t>
        </w:r>
      </w:hyperlink>
      <w:r w:rsidRPr="004B09A8">
        <w:t>)</w:t>
      </w:r>
    </w:p>
    <w:p w:rsidR="00AE524A" w:rsidRDefault="00AE524A" w:rsidP="00AE5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65AB" w:rsidRDefault="003465AB" w:rsidP="00346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465AB">
          <w:rPr>
            <w:rStyle w:val="Hyperlink"/>
          </w:rPr>
          <w:t>legislative information</w:t>
        </w:r>
      </w:hyperlink>
      <w:r>
        <w:t xml:space="preserve"> at the website</w:t>
      </w:r>
    </w:p>
    <w:p w:rsidR="003465AB" w:rsidRDefault="003465AB" w:rsidP="00346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65AB" w:rsidRPr="003465AB" w:rsidRDefault="003465AB" w:rsidP="003465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65AB" w:rsidRDefault="003465AB" w:rsidP="003465AB">
      <w:r w:rsidRPr="003465AB">
        <w:rPr>
          <w:b/>
        </w:rPr>
        <w:t>VERSIONS OF THIS BILL</w:t>
      </w:r>
    </w:p>
    <w:p w:rsidR="003465AB" w:rsidRDefault="003465AB" w:rsidP="003465AB"/>
    <w:p w:rsidR="003465AB" w:rsidRDefault="007120E0" w:rsidP="003465AB">
      <w:hyperlink r:id="rId9" w:history="1">
        <w:r w:rsidR="003465AB">
          <w:rPr>
            <w:rStyle w:val="Hyperlink"/>
          </w:rPr>
          <w:t>5/26/2016</w:t>
        </w:r>
      </w:hyperlink>
    </w:p>
    <w:p w:rsidR="003465AB" w:rsidRDefault="003465AB" w:rsidP="003465AB"/>
    <w:p w:rsidR="003465AB" w:rsidRDefault="003465AB" w:rsidP="003465AB">
      <w:pPr>
        <w:sectPr w:rsidR="003465AB" w:rsidSect="003465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5367" w:rsidRDefault="005853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1C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8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780887">
        <w:t xml:space="preserve">STRATFORD HIGH SCHOOL </w:t>
      </w:r>
      <w:r>
        <w:t xml:space="preserve">VARSITY </w:t>
      </w:r>
      <w:r w:rsidRPr="00780887">
        <w:t>SOFTBALL</w:t>
      </w:r>
      <w:r>
        <w:t xml:space="preserve"> TEAM OF BERKELEY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1CC1" w:rsidRDefault="00941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1CC1" w:rsidRDefault="00941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CC1" w:rsidRDefault="00941CC1" w:rsidP="0078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0887">
        <w:t xml:space="preserve"> the privilege of the floor of the South Carolina House of Representatives be extended to the </w:t>
      </w:r>
      <w:r w:rsidR="00780887" w:rsidRPr="00780887">
        <w:t xml:space="preserve">Stratford High School </w:t>
      </w:r>
      <w:r w:rsidR="00780887">
        <w:t xml:space="preserve">varsity </w:t>
      </w:r>
      <w:r w:rsidR="00780887" w:rsidRPr="00780887">
        <w:t>softball</w:t>
      </w:r>
      <w:r w:rsidR="00780887">
        <w:t xml:space="preserve"> team of Berkeley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3875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65AB" w:rsidRDefault="003465AB" w:rsidP="003465AB">
      <w:pPr>
        <w:suppressAutoHyphens/>
      </w:pPr>
    </w:p>
    <w:sectPr w:rsidR="003465AB" w:rsidSect="003465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87" w:rsidRDefault="00780887" w:rsidP="009F0C77">
      <w:r>
        <w:separator/>
      </w:r>
    </w:p>
  </w:endnote>
  <w:endnote w:type="continuationSeparator" w:id="0">
    <w:p w:rsidR="00780887" w:rsidRDefault="00780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658C0-95C2-4F9C-851D-FE3C9035C318}"/>
    <w:embedBold r:id="rId2" w:fontKey="{E779C97F-BEB5-4389-A97F-2A2B128C41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335671-56E1-4827-BAE4-828BBFCAD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E7A956-E535-4988-8608-D6C4EDC3B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DD0C86-177D-4C3F-824D-3D6E2B39E6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5AB" w:rsidRPr="00585367" w:rsidRDefault="003465AB" w:rsidP="00585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20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87" w:rsidRDefault="00780887" w:rsidP="009F0C77">
      <w:r>
        <w:separator/>
      </w:r>
    </w:p>
  </w:footnote>
  <w:footnote w:type="continuationSeparator" w:id="0">
    <w:p w:rsidR="00780887" w:rsidRDefault="00780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7AB16"/>
    <w:docVar w:name="CoverBillType" w:val="r"/>
    <w:docVar w:name="docpath" w:val="L:\Council\bills\GM\24807AB16.DOCX"/>
    <w:docVar w:name="dvBillNumber" w:val="54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1CC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5AB"/>
    <w:rsid w:val="0037079A"/>
    <w:rsid w:val="0038751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9D3"/>
    <w:rsid w:val="004E7D54"/>
    <w:rsid w:val="005273C6"/>
    <w:rsid w:val="00530A69"/>
    <w:rsid w:val="00545593"/>
    <w:rsid w:val="00577C6C"/>
    <w:rsid w:val="00585367"/>
    <w:rsid w:val="005C2FE2"/>
    <w:rsid w:val="005E2BC9"/>
    <w:rsid w:val="00605102"/>
    <w:rsid w:val="006215AA"/>
    <w:rsid w:val="00650756"/>
    <w:rsid w:val="006913C9"/>
    <w:rsid w:val="0069470D"/>
    <w:rsid w:val="007120E0"/>
    <w:rsid w:val="00734F00"/>
    <w:rsid w:val="00780887"/>
    <w:rsid w:val="007A70AE"/>
    <w:rsid w:val="008362E8"/>
    <w:rsid w:val="008A1768"/>
    <w:rsid w:val="008F0F33"/>
    <w:rsid w:val="008F4429"/>
    <w:rsid w:val="00932145"/>
    <w:rsid w:val="0094021A"/>
    <w:rsid w:val="00941CC1"/>
    <w:rsid w:val="0095063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24A"/>
    <w:rsid w:val="00B412D4"/>
    <w:rsid w:val="00BD178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3E14-101B-4AEB-B795-DDC8C492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8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65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31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68AE6-0248-4EE6-99FE-801864010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241</Words>
  <Characters>1379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5431: Stratford High School Varsity Softball Team - South Carolina Legislature Online</dc:title>
  <dc:creator>Gail Pinckney Moore</dc:creator>
  <cp:lastModifiedBy>N Cumfer</cp:lastModifiedBy>
  <cp:revision>2</cp:revision>
  <cp:lastPrinted>2016-05-25T14:47:00Z</cp:lastPrinted>
  <dcterms:created xsi:type="dcterms:W3CDTF">2016-12-02T19:38:00Z</dcterms:created>
  <dcterms:modified xsi:type="dcterms:W3CDTF">2016-12-02T19:38:00Z</dcterms:modified>
</cp:coreProperties>
</file>