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392C" w:rsidRDefault="0059392C" w:rsidP="0059392C">
      <w:pPr>
        <w:widowControl w:val="0"/>
        <w:jc w:val="center"/>
      </w:pPr>
      <w:bookmarkStart w:id="0" w:name="_GoBack"/>
      <w:bookmarkEnd w:id="0"/>
      <w:r w:rsidRPr="0059392C">
        <w:rPr>
          <w:b/>
        </w:rPr>
        <w:t>South Carolina General Assembly</w:t>
      </w:r>
    </w:p>
    <w:p w:rsidR="0059392C" w:rsidRDefault="0059392C" w:rsidP="0059392C">
      <w:pPr>
        <w:widowControl w:val="0"/>
        <w:jc w:val="center"/>
      </w:pPr>
      <w:r>
        <w:t>121st Session, 2015-2016</w:t>
      </w:r>
    </w:p>
    <w:p w:rsidR="0059392C" w:rsidRDefault="0059392C" w:rsidP="0059392C">
      <w:pPr>
        <w:widowControl w:val="0"/>
        <w:jc w:val="left"/>
      </w:pPr>
    </w:p>
    <w:p w:rsidR="0059392C" w:rsidRDefault="0059392C" w:rsidP="0059392C">
      <w:pPr>
        <w:widowControl w:val="0"/>
        <w:jc w:val="left"/>
        <w:rPr>
          <w:b/>
        </w:rPr>
      </w:pPr>
      <w:r w:rsidRPr="0059392C">
        <w:rPr>
          <w:b/>
        </w:rPr>
        <w:t>S.</w:t>
      </w:r>
      <w:r>
        <w:rPr>
          <w:b/>
        </w:rPr>
        <w:t xml:space="preserve"> </w:t>
      </w:r>
      <w:r w:rsidRPr="0059392C">
        <w:rPr>
          <w:b/>
        </w:rPr>
        <w:t>566</w:t>
      </w:r>
    </w:p>
    <w:p w:rsidR="0059392C" w:rsidRDefault="0059392C" w:rsidP="0059392C">
      <w:pPr>
        <w:widowControl w:val="0"/>
        <w:jc w:val="left"/>
        <w:rPr>
          <w:b/>
        </w:rPr>
      </w:pPr>
    </w:p>
    <w:p w:rsidR="0059392C" w:rsidRDefault="0059392C" w:rsidP="0059392C">
      <w:pPr>
        <w:widowControl w:val="0"/>
        <w:jc w:val="left"/>
      </w:pPr>
      <w:r w:rsidRPr="0059392C">
        <w:rPr>
          <w:b/>
        </w:rPr>
        <w:t>STATUS INFORMATION</w:t>
      </w:r>
    </w:p>
    <w:p w:rsidR="0059392C" w:rsidRDefault="0059392C" w:rsidP="0059392C">
      <w:pPr>
        <w:widowControl w:val="0"/>
        <w:jc w:val="left"/>
      </w:pPr>
    </w:p>
    <w:p w:rsidR="0059392C" w:rsidRDefault="0059392C" w:rsidP="0059392C">
      <w:pPr>
        <w:widowControl w:val="0"/>
        <w:jc w:val="left"/>
      </w:pPr>
      <w:r>
        <w:t>Joint Resolution</w:t>
      </w:r>
    </w:p>
    <w:p w:rsidR="0059392C" w:rsidRDefault="0059392C" w:rsidP="0059392C">
      <w:pPr>
        <w:widowControl w:val="0"/>
        <w:jc w:val="left"/>
      </w:pPr>
      <w:r>
        <w:t>Sponsors: Education Committee</w:t>
      </w:r>
    </w:p>
    <w:p w:rsidR="0059392C" w:rsidRDefault="0059392C" w:rsidP="0059392C">
      <w:pPr>
        <w:widowControl w:val="0"/>
        <w:jc w:val="left"/>
      </w:pPr>
      <w:r>
        <w:t>Document Path: l:\council\bills\dbs\31204cz15.docx</w:t>
      </w:r>
    </w:p>
    <w:p w:rsidR="0059392C" w:rsidRDefault="0059392C" w:rsidP="0059392C">
      <w:pPr>
        <w:widowControl w:val="0"/>
        <w:jc w:val="left"/>
      </w:pPr>
    </w:p>
    <w:p w:rsidR="00AD5EB9" w:rsidRDefault="00AD5EB9" w:rsidP="0059392C">
      <w:pPr>
        <w:widowControl w:val="0"/>
        <w:jc w:val="left"/>
      </w:pPr>
      <w:r>
        <w:t>Introduced in the Senate on March 17, 2015</w:t>
      </w:r>
    </w:p>
    <w:p w:rsidR="00AD5EB9" w:rsidRPr="00AD5EB9" w:rsidRDefault="00AD5EB9" w:rsidP="0059392C">
      <w:pPr>
        <w:widowControl w:val="0"/>
        <w:jc w:val="left"/>
      </w:pPr>
      <w:r>
        <w:t xml:space="preserve">Currently residing in the Senate Committee on </w:t>
      </w:r>
      <w:r w:rsidRPr="00AD5EB9">
        <w:rPr>
          <w:b/>
        </w:rPr>
        <w:t>Education</w:t>
      </w:r>
    </w:p>
    <w:p w:rsidR="00AD5EB9" w:rsidRDefault="00AD5EB9" w:rsidP="0059392C">
      <w:pPr>
        <w:widowControl w:val="0"/>
        <w:jc w:val="left"/>
      </w:pPr>
    </w:p>
    <w:p w:rsidR="0059392C" w:rsidRDefault="0059392C" w:rsidP="0059392C">
      <w:pPr>
        <w:widowControl w:val="0"/>
        <w:jc w:val="left"/>
      </w:pPr>
      <w:r>
        <w:t xml:space="preserve">Summary: </w:t>
      </w:r>
      <w:r w:rsidR="00727700">
        <w:t>State Board of Education; Requirements for additional areas of certification (D. No. 4478)</w:t>
      </w:r>
    </w:p>
    <w:p w:rsidR="0059392C" w:rsidRDefault="0059392C" w:rsidP="0059392C">
      <w:pPr>
        <w:widowControl w:val="0"/>
        <w:jc w:val="left"/>
      </w:pPr>
    </w:p>
    <w:p w:rsidR="0059392C" w:rsidRDefault="0059392C" w:rsidP="0059392C">
      <w:pPr>
        <w:widowControl w:val="0"/>
        <w:jc w:val="left"/>
      </w:pPr>
    </w:p>
    <w:p w:rsidR="0059392C" w:rsidRDefault="0059392C" w:rsidP="0059392C">
      <w:pPr>
        <w:widowControl w:val="0"/>
        <w:tabs>
          <w:tab w:val="center" w:pos="590"/>
          <w:tab w:val="center" w:pos="1440"/>
          <w:tab w:val="left" w:pos="1872"/>
          <w:tab w:val="left" w:pos="9187"/>
        </w:tabs>
        <w:jc w:val="left"/>
      </w:pPr>
      <w:r w:rsidRPr="0059392C">
        <w:rPr>
          <w:b/>
        </w:rPr>
        <w:t>HISTORY OF LEGISLATIVE ACTIONS</w:t>
      </w:r>
    </w:p>
    <w:p w:rsidR="0059392C" w:rsidRDefault="0059392C" w:rsidP="0059392C">
      <w:pPr>
        <w:widowControl w:val="0"/>
        <w:tabs>
          <w:tab w:val="center" w:pos="590"/>
          <w:tab w:val="center" w:pos="1440"/>
          <w:tab w:val="left" w:pos="1872"/>
          <w:tab w:val="left" w:pos="9187"/>
        </w:tabs>
        <w:jc w:val="left"/>
      </w:pPr>
    </w:p>
    <w:p w:rsidR="0059392C" w:rsidRPr="0059392C" w:rsidRDefault="0059392C" w:rsidP="0059392C">
      <w:pPr>
        <w:widowControl w:val="0"/>
        <w:tabs>
          <w:tab w:val="center" w:pos="590"/>
          <w:tab w:val="center" w:pos="1440"/>
          <w:tab w:val="left" w:pos="1872"/>
          <w:tab w:val="left" w:pos="9187"/>
        </w:tabs>
        <w:jc w:val="left"/>
      </w:pPr>
      <w:r w:rsidRPr="0059392C">
        <w:rPr>
          <w:u w:val="single"/>
        </w:rPr>
        <w:tab/>
        <w:t>Date</w:t>
      </w:r>
      <w:r w:rsidRPr="0059392C">
        <w:rPr>
          <w:u w:val="single"/>
        </w:rPr>
        <w:tab/>
        <w:t>Body</w:t>
      </w:r>
      <w:r w:rsidRPr="0059392C">
        <w:rPr>
          <w:u w:val="single"/>
        </w:rPr>
        <w:tab/>
        <w:t>Action Description with journal page number</w:t>
      </w:r>
      <w:r w:rsidRPr="0059392C">
        <w:rPr>
          <w:u w:val="single"/>
        </w:rPr>
        <w:tab/>
      </w:r>
    </w:p>
    <w:p w:rsidR="00357ED7" w:rsidRDefault="00357ED7" w:rsidP="00357ED7">
      <w:pPr>
        <w:widowControl w:val="0"/>
        <w:tabs>
          <w:tab w:val="right" w:pos="1008"/>
          <w:tab w:val="left" w:pos="1152"/>
          <w:tab w:val="left" w:pos="1872"/>
          <w:tab w:val="left" w:pos="9187"/>
        </w:tabs>
        <w:ind w:left="2088" w:hanging="2088"/>
        <w:jc w:val="left"/>
      </w:pPr>
      <w:r>
        <w:tab/>
        <w:t>3/17/2015</w:t>
      </w:r>
      <w:r>
        <w:tab/>
        <w:t>Senate</w:t>
      </w:r>
      <w:r>
        <w:tab/>
      </w:r>
      <w:r w:rsidRPr="003751E7">
        <w:t>Introduced, read</w:t>
      </w:r>
      <w:r>
        <w:t xml:space="preserve"> first time, placed on calendar </w:t>
      </w:r>
      <w:r w:rsidRPr="003751E7">
        <w:t>without reference (</w:t>
      </w:r>
      <w:hyperlink r:id="rId7" w:history="1">
        <w:r w:rsidRPr="0082265D">
          <w:rPr>
            <w:rStyle w:val="Hyperlink"/>
          </w:rPr>
          <w:t>Senate Journal</w:t>
        </w:r>
        <w:r w:rsidRPr="0082265D">
          <w:rPr>
            <w:rStyle w:val="Hyperlink"/>
          </w:rPr>
          <w:noBreakHyphen/>
          <w:t>page 7</w:t>
        </w:r>
      </w:hyperlink>
      <w:r w:rsidRPr="003751E7">
        <w:t>)</w:t>
      </w:r>
    </w:p>
    <w:p w:rsidR="00357ED7" w:rsidRDefault="00357ED7" w:rsidP="00357ED7">
      <w:pPr>
        <w:widowControl w:val="0"/>
        <w:tabs>
          <w:tab w:val="right" w:pos="1008"/>
          <w:tab w:val="left" w:pos="1152"/>
          <w:tab w:val="left" w:pos="1872"/>
          <w:tab w:val="left" w:pos="9187"/>
        </w:tabs>
        <w:ind w:left="2088" w:hanging="2088"/>
        <w:jc w:val="left"/>
      </w:pPr>
      <w:r>
        <w:tab/>
        <w:t>3/24/2015</w:t>
      </w:r>
      <w:r>
        <w:tab/>
        <w:t>Senate</w:t>
      </w:r>
      <w:r>
        <w:tab/>
      </w:r>
      <w:r w:rsidRPr="003751E7">
        <w:t>Recommitte</w:t>
      </w:r>
      <w:r>
        <w:t xml:space="preserve">d to Committee on </w:t>
      </w:r>
      <w:r w:rsidRPr="003751E7">
        <w:rPr>
          <w:b/>
        </w:rPr>
        <w:t>Education</w:t>
      </w:r>
      <w:r>
        <w:t xml:space="preserve"> </w:t>
      </w:r>
      <w:r w:rsidRPr="003751E7">
        <w:t>(</w:t>
      </w:r>
      <w:hyperlink r:id="rId8" w:history="1">
        <w:r w:rsidRPr="0082265D">
          <w:rPr>
            <w:rStyle w:val="Hyperlink"/>
          </w:rPr>
          <w:t>Senate Journal</w:t>
        </w:r>
        <w:r w:rsidRPr="0082265D">
          <w:rPr>
            <w:rStyle w:val="Hyperlink"/>
          </w:rPr>
          <w:noBreakHyphen/>
          <w:t>page 7</w:t>
        </w:r>
      </w:hyperlink>
      <w:r w:rsidRPr="003751E7">
        <w:t>)</w:t>
      </w:r>
    </w:p>
    <w:p w:rsidR="00357ED7" w:rsidRDefault="00357ED7" w:rsidP="00357ED7">
      <w:pPr>
        <w:widowControl w:val="0"/>
        <w:tabs>
          <w:tab w:val="right" w:pos="1008"/>
          <w:tab w:val="left" w:pos="1152"/>
          <w:tab w:val="left" w:pos="1872"/>
          <w:tab w:val="left" w:pos="9187"/>
        </w:tabs>
        <w:ind w:left="2088" w:hanging="2088"/>
        <w:jc w:val="left"/>
      </w:pPr>
    </w:p>
    <w:p w:rsidR="0059392C" w:rsidRDefault="0059392C" w:rsidP="0059392C">
      <w:pPr>
        <w:widowControl w:val="0"/>
        <w:tabs>
          <w:tab w:val="right" w:pos="1008"/>
          <w:tab w:val="left" w:pos="1152"/>
          <w:tab w:val="left" w:pos="1872"/>
          <w:tab w:val="left" w:pos="9187"/>
        </w:tabs>
        <w:ind w:left="2088" w:hanging="2088"/>
        <w:jc w:val="left"/>
      </w:pPr>
      <w:r>
        <w:t xml:space="preserve">View the latest </w:t>
      </w:r>
      <w:hyperlink r:id="rId9" w:history="1">
        <w:r w:rsidRPr="0059392C">
          <w:rPr>
            <w:rStyle w:val="Hyperlink"/>
          </w:rPr>
          <w:t>legislative information</w:t>
        </w:r>
      </w:hyperlink>
      <w:r>
        <w:t xml:space="preserve"> at the website</w:t>
      </w:r>
    </w:p>
    <w:p w:rsidR="0059392C" w:rsidRDefault="0059392C" w:rsidP="0059392C">
      <w:pPr>
        <w:widowControl w:val="0"/>
        <w:tabs>
          <w:tab w:val="right" w:pos="1008"/>
          <w:tab w:val="left" w:pos="1152"/>
          <w:tab w:val="left" w:pos="1872"/>
          <w:tab w:val="left" w:pos="9187"/>
        </w:tabs>
        <w:ind w:left="2088" w:hanging="2088"/>
        <w:jc w:val="left"/>
      </w:pPr>
    </w:p>
    <w:p w:rsidR="0059392C" w:rsidRPr="0059392C" w:rsidRDefault="0059392C" w:rsidP="0059392C">
      <w:pPr>
        <w:widowControl w:val="0"/>
        <w:tabs>
          <w:tab w:val="right" w:pos="1008"/>
          <w:tab w:val="left" w:pos="1152"/>
          <w:tab w:val="left" w:pos="1872"/>
          <w:tab w:val="left" w:pos="9187"/>
        </w:tabs>
        <w:ind w:left="2088" w:hanging="2088"/>
        <w:jc w:val="left"/>
      </w:pPr>
    </w:p>
    <w:p w:rsidR="0059392C" w:rsidRDefault="0059392C" w:rsidP="0059392C">
      <w:r w:rsidRPr="0059392C">
        <w:rPr>
          <w:b/>
        </w:rPr>
        <w:t>VERSIONS OF THIS BILL</w:t>
      </w:r>
    </w:p>
    <w:p w:rsidR="0059392C" w:rsidRDefault="0059392C" w:rsidP="0059392C"/>
    <w:p w:rsidR="0059392C" w:rsidRDefault="0082265D" w:rsidP="0059392C">
      <w:hyperlink r:id="rId10" w:history="1">
        <w:r w:rsidR="0059392C">
          <w:rPr>
            <w:rStyle w:val="Hyperlink"/>
          </w:rPr>
          <w:t>3/17/2015</w:t>
        </w:r>
      </w:hyperlink>
    </w:p>
    <w:p w:rsidR="0059392C" w:rsidRDefault="0082265D" w:rsidP="0059392C">
      <w:hyperlink r:id="rId11" w:history="1">
        <w:r w:rsidR="006B1EBA" w:rsidRPr="006B1EBA">
          <w:rPr>
            <w:rStyle w:val="Hyperlink"/>
          </w:rPr>
          <w:t>3/17/2015-A</w:t>
        </w:r>
      </w:hyperlink>
    </w:p>
    <w:p w:rsidR="006B1EBA" w:rsidRDefault="006B1EBA" w:rsidP="0059392C"/>
    <w:p w:rsidR="0059392C" w:rsidRDefault="0059392C" w:rsidP="0059392C">
      <w:pPr>
        <w:sectPr w:rsidR="0059392C" w:rsidSect="0059392C">
          <w:pgSz w:w="12240" w:h="15840" w:code="1"/>
          <w:pgMar w:top="1080" w:right="1440" w:bottom="1080" w:left="1440" w:header="720" w:footer="720" w:gutter="0"/>
          <w:cols w:space="720"/>
          <w:noEndnote/>
          <w:docGrid w:linePitch="360"/>
        </w:sectPr>
      </w:pPr>
    </w:p>
    <w:p w:rsidR="006B1EBA" w:rsidRDefault="006B1E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6B1EBA" w:rsidRDefault="006B1E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2015</w:t>
      </w:r>
    </w:p>
    <w:p w:rsidR="006B1EBA" w:rsidRDefault="006B1E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EBA" w:rsidRPr="00C91F04" w:rsidRDefault="006B1EBA" w:rsidP="00C91F04">
      <w:pPr>
        <w:tabs>
          <w:tab w:val="right" w:pos="5933"/>
        </w:tabs>
        <w:suppressAutoHyphens/>
      </w:pPr>
      <w:r>
        <w:tab/>
      </w:r>
      <w:r>
        <w:rPr>
          <w:b/>
          <w:sz w:val="36"/>
        </w:rPr>
        <w:t>S. 566</w:t>
      </w:r>
    </w:p>
    <w:p w:rsidR="006B1EBA" w:rsidRDefault="006B1E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EBA" w:rsidRDefault="006B1EBA" w:rsidP="00C91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37A9A">
        <w:t>Education Committee</w:t>
      </w:r>
    </w:p>
    <w:p w:rsidR="006B1EBA" w:rsidRDefault="006B1E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EBA" w:rsidRDefault="006B1E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3/17/15--S.</w:t>
      </w:r>
    </w:p>
    <w:p w:rsidR="006B1EBA" w:rsidRDefault="006B1E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2015.</w:t>
      </w:r>
    </w:p>
    <w:p w:rsidR="006B1EBA" w:rsidRPr="00C91F04" w:rsidRDefault="006B1EBA" w:rsidP="00C91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B1EBA" w:rsidRDefault="006B1E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EBA" w:rsidRDefault="006B1E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B1EBA" w:rsidSect="00C91F04">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6B1EBA" w:rsidRDefault="006B1E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EBA" w:rsidRDefault="006B1E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EBA" w:rsidRDefault="006B1E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EBA" w:rsidRDefault="006B1E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EBA" w:rsidRDefault="006B1E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EBA" w:rsidRDefault="006B1E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EBA" w:rsidRDefault="006B1E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EBA" w:rsidRDefault="006B1E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EBA" w:rsidRPr="00325348" w:rsidRDefault="006B1EBA" w:rsidP="003C7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6B1EBA" w:rsidRDefault="006B1E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EBA" w:rsidRDefault="006B1E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REQUIREMENTS FOR ADDITIONAL AREAS OF CERTIFICATION, DESIGNATED AS REGULATION DOCUMENT NUMBER 4478, PURSUANT TO THE PROVISIONS OF ARTICLE 1, CHAPTER 23, TITLE 1 OF THE 1976 CODE.</w:t>
      </w:r>
    </w:p>
    <w:p w:rsidR="006B1EBA" w:rsidRDefault="006B1E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EBA" w:rsidRDefault="006B1E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1EBA" w:rsidRDefault="006B1E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EBA" w:rsidRDefault="006B1E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Requirements for Additional Areas of Certification, designated as Regulation Document Number 4478, and submitted to the General Assembly pursuant to the provisions of Article 1, Chapter 23, Title 1 of the 1976 Code, are approved.</w:t>
      </w:r>
    </w:p>
    <w:p w:rsidR="006B1EBA" w:rsidRDefault="006B1E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EBA" w:rsidRDefault="006B1E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6B1EBA" w:rsidRDefault="006B1EBA" w:rsidP="0077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B1EBA" w:rsidRDefault="006B1EBA" w:rsidP="0077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B1EBA" w:rsidRDefault="006B1EBA" w:rsidP="0077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B1EBA" w:rsidRDefault="006B1EBA" w:rsidP="0077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B1EBA" w:rsidRPr="007B24E4" w:rsidRDefault="006B1EBA" w:rsidP="0077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24E4">
        <w:t>State Board of Education Regulation 43</w:t>
      </w:r>
      <w:r w:rsidRPr="007B24E4">
        <w:noBreakHyphen/>
        <w:t>62 governs the requirements for add</w:t>
      </w:r>
      <w:r w:rsidRPr="007B24E4">
        <w:noBreakHyphen/>
        <w:t>on certification for educators in South Carolina. Amendments to Regulation 43</w:t>
      </w:r>
      <w:r w:rsidRPr="007B24E4">
        <w:noBreakHyphen/>
        <w:t>62 will (1) clearly define the terms add</w:t>
      </w:r>
      <w:r w:rsidRPr="007B24E4">
        <w:noBreakHyphen/>
        <w:t>on certification and endorsement and (2) remove specific requirements for add</w:t>
      </w:r>
      <w:r w:rsidRPr="007B24E4">
        <w:noBreakHyphen/>
        <w:t>on areas and endorsements from the regulation. The specific requirements for add</w:t>
      </w:r>
      <w:r w:rsidRPr="007B24E4">
        <w:noBreakHyphen/>
        <w:t>on areas and endorsements will then be promulgated in guidelines to be approved by the State Board of Education. These changes allow the Board to continue to provide appropriately qualified educators for South Carolina public schools and to address needed changes in educator training and preparation more readily.</w:t>
      </w:r>
    </w:p>
    <w:p w:rsidR="006B1EBA" w:rsidRPr="007B24E4" w:rsidRDefault="006B1EBA" w:rsidP="0077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1EBA" w:rsidRPr="007B24E4" w:rsidRDefault="006B1EBA" w:rsidP="00771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24E4">
        <w:tab/>
        <w:t>Notice of Drafting for the proposed amendments to the</w:t>
      </w:r>
      <w:r w:rsidRPr="007B24E4">
        <w:rPr>
          <w:i/>
        </w:rPr>
        <w:t xml:space="preserve"> </w:t>
      </w:r>
      <w:r w:rsidRPr="007B24E4">
        <w:t xml:space="preserve">regulation was published in the </w:t>
      </w:r>
      <w:r w:rsidRPr="007B24E4">
        <w:rPr>
          <w:i/>
        </w:rPr>
        <w:t>State Register</w:t>
      </w:r>
      <w:r w:rsidRPr="007B24E4">
        <w:t xml:space="preserve"> on July 25, 2014.</w:t>
      </w:r>
    </w:p>
    <w:p w:rsidR="006B1EBA" w:rsidRDefault="006B1EB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9392C" w:rsidRDefault="0059392C" w:rsidP="006B1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9392C" w:rsidSect="00C91F04">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136F" w:rsidRDefault="0077136F" w:rsidP="009F0C77">
      <w:r>
        <w:separator/>
      </w:r>
    </w:p>
  </w:endnote>
  <w:endnote w:type="continuationSeparator" w:id="0">
    <w:p w:rsidR="0077136F" w:rsidRDefault="007713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46DCA8-B22B-4696-88E5-EAA77DDD9BDD}"/>
    <w:embedBold r:id="rId2" w:fontKey="{0CA3B36B-0D98-42CD-A7E7-7CDC76D87482}"/>
    <w:embedItalic r:id="rId3" w:fontKey="{DDC498CF-E6E8-4108-84D2-C45FA097E27D}"/>
  </w:font>
  <w:font w:name="Calibri">
    <w:panose1 w:val="020F0502020204030204"/>
    <w:charset w:val="00"/>
    <w:family w:val="swiss"/>
    <w:pitch w:val="variable"/>
    <w:sig w:usb0="E00002FF" w:usb1="4000ACFF" w:usb2="00000001" w:usb3="00000000" w:csb0="0000019F" w:csb1="00000000"/>
    <w:embedRegular r:id="rId4" w:fontKey="{E2DE18D5-67C1-4571-85C4-5C217F95AB77}"/>
  </w:font>
  <w:font w:name="Segoe UI">
    <w:panose1 w:val="020B0502040204020203"/>
    <w:charset w:val="00"/>
    <w:family w:val="swiss"/>
    <w:pitch w:val="variable"/>
    <w:sig w:usb0="E10022FF" w:usb1="C000E47F" w:usb2="00000029" w:usb3="00000000" w:csb0="000001DF" w:csb1="00000000"/>
    <w:embedRegular r:id="rId5" w:fontKey="{52DF4243-0A3C-49AC-9988-7C5E06DAA4B1}"/>
  </w:font>
  <w:font w:name="Cambria">
    <w:panose1 w:val="02040503050406030204"/>
    <w:charset w:val="00"/>
    <w:family w:val="roman"/>
    <w:pitch w:val="variable"/>
    <w:sig w:usb0="E00002FF" w:usb1="400004FF" w:usb2="00000000" w:usb3="00000000" w:csb0="0000019F" w:csb1="00000000"/>
    <w:embedRegular r:id="rId6" w:fontKey="{18F806C5-8C3F-4DAD-AAF4-1645887B08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EBA" w:rsidRPr="003C7D5E" w:rsidRDefault="006B1EBA" w:rsidP="003C7D5E">
    <w:pPr>
      <w:pStyle w:val="Footer"/>
      <w:tabs>
        <w:tab w:val="clear" w:pos="4680"/>
        <w:tab w:val="clear" w:pos="9360"/>
        <w:tab w:val="center" w:pos="2995"/>
      </w:tabs>
      <w:spacing w:before="120"/>
    </w:pPr>
    <w:r>
      <w:t>[566-</w:t>
    </w:r>
    <w:r>
      <w:fldChar w:fldCharType="begin"/>
    </w:r>
    <w:r>
      <w:instrText xml:space="preserve"> PAGE  \* MERGEFORMAT </w:instrText>
    </w:r>
    <w:r>
      <w:fldChar w:fldCharType="separate"/>
    </w:r>
    <w:r w:rsidR="0082265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F04" w:rsidRPr="003C7D5E" w:rsidRDefault="006B1EBA" w:rsidP="003C7D5E">
    <w:pPr>
      <w:pStyle w:val="Footer"/>
      <w:tabs>
        <w:tab w:val="clear" w:pos="4680"/>
        <w:tab w:val="clear" w:pos="9360"/>
        <w:tab w:val="center" w:pos="2995"/>
      </w:tabs>
      <w:spacing w:before="120"/>
    </w:pPr>
    <w:r>
      <w:t>[566]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136F" w:rsidRDefault="0077136F" w:rsidP="009F0C77">
      <w:r>
        <w:separator/>
      </w:r>
    </w:p>
  </w:footnote>
  <w:footnote w:type="continuationSeparator" w:id="0">
    <w:p w:rsidR="0077136F" w:rsidRDefault="007713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04CZ15"/>
    <w:docVar w:name="CoverBillType" w:val="a"/>
    <w:docVar w:name="docpath" w:val="L:\Council\bills\DBS\31204CZ15.DOCX"/>
    <w:docVar w:name="dvBillNumber" w:val="566"/>
    <w:docVar w:name="dvBillNumberPrefix" w:val="S. "/>
    <w:docVar w:name="dvOriginalBody" w:val="Senate"/>
    <w:docVar w:name="dvSteno" w:val="DBS"/>
    <w:docVar w:name="NameofBody" w:val="s"/>
    <w:docVar w:name="vgroup2" w:val="Council"/>
  </w:docVars>
  <w:rsids>
    <w:rsidRoot w:val="0077136F"/>
    <w:rsid w:val="00026C9A"/>
    <w:rsid w:val="00063E6B"/>
    <w:rsid w:val="00066056"/>
    <w:rsid w:val="000965A1"/>
    <w:rsid w:val="000E1785"/>
    <w:rsid w:val="000F39F2"/>
    <w:rsid w:val="001023A4"/>
    <w:rsid w:val="0010776B"/>
    <w:rsid w:val="00133E66"/>
    <w:rsid w:val="00134ACF"/>
    <w:rsid w:val="00144E15"/>
    <w:rsid w:val="00167CAF"/>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7ED7"/>
    <w:rsid w:val="00393688"/>
    <w:rsid w:val="003C7D5E"/>
    <w:rsid w:val="003D411E"/>
    <w:rsid w:val="003E3C1E"/>
    <w:rsid w:val="003E6148"/>
    <w:rsid w:val="00400EAA"/>
    <w:rsid w:val="0041760A"/>
    <w:rsid w:val="004203D7"/>
    <w:rsid w:val="004809EE"/>
    <w:rsid w:val="00511EE9"/>
    <w:rsid w:val="00521E00"/>
    <w:rsid w:val="00577C6C"/>
    <w:rsid w:val="0058501B"/>
    <w:rsid w:val="0059392C"/>
    <w:rsid w:val="0061228A"/>
    <w:rsid w:val="00612CEB"/>
    <w:rsid w:val="006215AA"/>
    <w:rsid w:val="006340D9"/>
    <w:rsid w:val="00643B8E"/>
    <w:rsid w:val="00665EBC"/>
    <w:rsid w:val="0069470D"/>
    <w:rsid w:val="006A476C"/>
    <w:rsid w:val="006B1EBA"/>
    <w:rsid w:val="006C6A93"/>
    <w:rsid w:val="006E02F9"/>
    <w:rsid w:val="00727700"/>
    <w:rsid w:val="00753C04"/>
    <w:rsid w:val="00756946"/>
    <w:rsid w:val="00757F80"/>
    <w:rsid w:val="00766707"/>
    <w:rsid w:val="0077136F"/>
    <w:rsid w:val="00771EEC"/>
    <w:rsid w:val="00776B97"/>
    <w:rsid w:val="00786819"/>
    <w:rsid w:val="007A325A"/>
    <w:rsid w:val="007C3099"/>
    <w:rsid w:val="007E72BE"/>
    <w:rsid w:val="007F1523"/>
    <w:rsid w:val="007F509E"/>
    <w:rsid w:val="007F5799"/>
    <w:rsid w:val="007F6947"/>
    <w:rsid w:val="0082265D"/>
    <w:rsid w:val="00834A12"/>
    <w:rsid w:val="00872729"/>
    <w:rsid w:val="008F4429"/>
    <w:rsid w:val="00911B35"/>
    <w:rsid w:val="00932670"/>
    <w:rsid w:val="009352BB"/>
    <w:rsid w:val="0094421D"/>
    <w:rsid w:val="00990668"/>
    <w:rsid w:val="009B397B"/>
    <w:rsid w:val="009F0C77"/>
    <w:rsid w:val="009F4DD1"/>
    <w:rsid w:val="00A64E80"/>
    <w:rsid w:val="00A741D9"/>
    <w:rsid w:val="00A9741D"/>
    <w:rsid w:val="00AD4B17"/>
    <w:rsid w:val="00AD5EB9"/>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35C70"/>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ADC82F-E01A-459F-AE72-A5A5DB813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11B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1B35"/>
    <w:rPr>
      <w:rFonts w:ascii="Segoe UI" w:eastAsia="Times New Roman" w:hAnsi="Segoe UI" w:cs="Segoe UI"/>
      <w:sz w:val="18"/>
      <w:szCs w:val="18"/>
    </w:rPr>
  </w:style>
  <w:style w:type="character" w:styleId="Hyperlink">
    <w:name w:val="Hyperlink"/>
    <w:basedOn w:val="DefaultParagraphFont"/>
    <w:uiPriority w:val="99"/>
    <w:unhideWhenUsed/>
    <w:rsid w:val="005939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24-15.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5\03-17-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566_20150317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566_201503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66&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42E40-6545-4010-9AE9-130350FC3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422</Words>
  <Characters>2412</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566: State Board of Education; Requirements for additional areas of certification (D. No. 4478) - South Carolina Legislature Online</dc:title>
  <dc:subject/>
  <dc:creator>DeirdreBrevardSmith</dc:creator>
  <cp:keywords/>
  <dc:description/>
  <cp:lastModifiedBy>N Cumfer</cp:lastModifiedBy>
  <cp:revision>2</cp:revision>
  <cp:lastPrinted>2015-02-24T18:42:00Z</cp:lastPrinted>
  <dcterms:created xsi:type="dcterms:W3CDTF">2016-12-02T17:07:00Z</dcterms:created>
  <dcterms:modified xsi:type="dcterms:W3CDTF">2016-12-02T17:07:00Z</dcterms:modified>
</cp:coreProperties>
</file>