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5FB" w:rsidRDefault="00D915FB" w:rsidP="00D915FB">
      <w:pPr>
        <w:widowControl w:val="0"/>
        <w:jc w:val="center"/>
      </w:pPr>
      <w:bookmarkStart w:id="0" w:name="_GoBack"/>
      <w:bookmarkEnd w:id="0"/>
      <w:r w:rsidRPr="00D915FB">
        <w:rPr>
          <w:b/>
        </w:rPr>
        <w:t>South Carolina General Assembly</w:t>
      </w:r>
    </w:p>
    <w:p w:rsidR="00D915FB" w:rsidRDefault="00D915FB" w:rsidP="00D915FB">
      <w:pPr>
        <w:widowControl w:val="0"/>
        <w:jc w:val="center"/>
      </w:pPr>
      <w:r>
        <w:t>121st Session, 2015-2016</w:t>
      </w:r>
    </w:p>
    <w:p w:rsidR="00D915FB" w:rsidRDefault="00D915FB" w:rsidP="00D915FB">
      <w:pPr>
        <w:widowControl w:val="0"/>
      </w:pPr>
    </w:p>
    <w:p w:rsidR="00D915FB" w:rsidRDefault="00D915FB" w:rsidP="00D915FB">
      <w:pPr>
        <w:widowControl w:val="0"/>
        <w:rPr>
          <w:b/>
        </w:rPr>
      </w:pPr>
      <w:r w:rsidRPr="00D915FB">
        <w:rPr>
          <w:b/>
        </w:rPr>
        <w:t>S.</w:t>
      </w:r>
      <w:r>
        <w:rPr>
          <w:b/>
        </w:rPr>
        <w:t xml:space="preserve"> </w:t>
      </w:r>
      <w:r w:rsidRPr="00D915FB">
        <w:rPr>
          <w:b/>
        </w:rPr>
        <w:t>930</w:t>
      </w:r>
    </w:p>
    <w:p w:rsidR="00D915FB" w:rsidRDefault="00D915FB" w:rsidP="00D915FB">
      <w:pPr>
        <w:widowControl w:val="0"/>
        <w:rPr>
          <w:b/>
        </w:rPr>
      </w:pPr>
    </w:p>
    <w:p w:rsidR="00D915FB" w:rsidRDefault="00D915FB" w:rsidP="00D915FB">
      <w:pPr>
        <w:widowControl w:val="0"/>
      </w:pPr>
      <w:r w:rsidRPr="00D915FB">
        <w:rPr>
          <w:b/>
        </w:rPr>
        <w:t>STATUS INFORMATION</w:t>
      </w:r>
    </w:p>
    <w:p w:rsidR="00D915FB" w:rsidRDefault="00D915FB" w:rsidP="00D915FB">
      <w:pPr>
        <w:widowControl w:val="0"/>
      </w:pPr>
    </w:p>
    <w:p w:rsidR="00D915FB" w:rsidRDefault="00D915FB" w:rsidP="00D915FB">
      <w:pPr>
        <w:widowControl w:val="0"/>
      </w:pPr>
      <w:r>
        <w:t>General Bill</w:t>
      </w:r>
    </w:p>
    <w:p w:rsidR="00D915FB" w:rsidRDefault="00D915FB" w:rsidP="00D915FB">
      <w:pPr>
        <w:widowControl w:val="0"/>
      </w:pPr>
      <w:r>
        <w:t>Sponsors: Senators Massey and L. Martin</w:t>
      </w:r>
    </w:p>
    <w:p w:rsidR="00D915FB" w:rsidRDefault="00D915FB" w:rsidP="00D915FB">
      <w:pPr>
        <w:widowControl w:val="0"/>
      </w:pPr>
      <w:r>
        <w:t>Document Path: l:\s-jud\bills\massey\jud0072.jh.docx</w:t>
      </w:r>
    </w:p>
    <w:p w:rsidR="00D915FB" w:rsidRDefault="00D915FB" w:rsidP="00D915FB">
      <w:pPr>
        <w:widowControl w:val="0"/>
      </w:pPr>
    </w:p>
    <w:p w:rsidR="00AE5A60" w:rsidRDefault="00AE5A60" w:rsidP="00D915FB">
      <w:pPr>
        <w:widowControl w:val="0"/>
      </w:pPr>
      <w:r>
        <w:t>Introduced in the Senate on January 13, 2016</w:t>
      </w:r>
    </w:p>
    <w:p w:rsidR="00AE5A60" w:rsidRPr="00AE5A60" w:rsidRDefault="00AE5A60" w:rsidP="00D915FB">
      <w:pPr>
        <w:widowControl w:val="0"/>
      </w:pPr>
      <w:r>
        <w:t xml:space="preserve">Currently residing in the Senate Committee on </w:t>
      </w:r>
      <w:r w:rsidRPr="00AE5A60">
        <w:rPr>
          <w:b/>
        </w:rPr>
        <w:t>Judiciary</w:t>
      </w:r>
    </w:p>
    <w:p w:rsidR="00AE5A60" w:rsidRDefault="00AE5A60" w:rsidP="00D915FB">
      <w:pPr>
        <w:widowControl w:val="0"/>
      </w:pPr>
    </w:p>
    <w:p w:rsidR="00D915FB" w:rsidRDefault="00D915FB" w:rsidP="00D915FB">
      <w:pPr>
        <w:widowControl w:val="0"/>
      </w:pPr>
      <w:r>
        <w:t xml:space="preserve">Summary: </w:t>
      </w:r>
      <w:r w:rsidR="00622018">
        <w:t>Abolish the  doctrine of adverse possession</w:t>
      </w:r>
    </w:p>
    <w:p w:rsidR="00D915FB" w:rsidRDefault="00D915FB" w:rsidP="00D915FB">
      <w:pPr>
        <w:widowControl w:val="0"/>
      </w:pPr>
    </w:p>
    <w:p w:rsidR="00D915FB" w:rsidRDefault="00D915FB" w:rsidP="00D915FB">
      <w:pPr>
        <w:widowControl w:val="0"/>
      </w:pPr>
    </w:p>
    <w:p w:rsidR="00D915FB" w:rsidRDefault="00D915FB" w:rsidP="00D91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15FB">
        <w:rPr>
          <w:b/>
        </w:rPr>
        <w:t>HISTORY OF LEGISLATIVE ACTIONS</w:t>
      </w:r>
    </w:p>
    <w:p w:rsidR="00D915FB" w:rsidRDefault="00D915FB" w:rsidP="00D91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915FB" w:rsidRPr="00D915FB" w:rsidRDefault="00D915FB" w:rsidP="00D91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915FB">
        <w:rPr>
          <w:u w:val="single"/>
        </w:rPr>
        <w:tab/>
        <w:t>Date</w:t>
      </w:r>
      <w:r w:rsidRPr="00D915FB">
        <w:rPr>
          <w:u w:val="single"/>
        </w:rPr>
        <w:tab/>
        <w:t>Body</w:t>
      </w:r>
      <w:r w:rsidRPr="00D915FB">
        <w:rPr>
          <w:u w:val="single"/>
        </w:rPr>
        <w:tab/>
        <w:t>Action Description with journal page number</w:t>
      </w:r>
      <w:r w:rsidRPr="00D915FB">
        <w:rPr>
          <w:u w:val="single"/>
        </w:rPr>
        <w:tab/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E17FEA">
        <w:t>Prefiled</w:t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12/2/2015</w:t>
      </w:r>
      <w:r>
        <w:tab/>
        <w:t>Senate</w:t>
      </w:r>
      <w:r>
        <w:tab/>
      </w:r>
      <w:r w:rsidRPr="00E17FEA">
        <w:t xml:space="preserve">Referred to Committee on </w:t>
      </w:r>
      <w:r w:rsidRPr="00E17FEA">
        <w:rPr>
          <w:b/>
        </w:rPr>
        <w:t>Judiciary</w:t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E17FEA">
        <w:t>Introduced and read first time (</w:t>
      </w:r>
      <w:hyperlink r:id="rId6" w:history="1">
        <w:r w:rsidRPr="006F4AC3">
          <w:rPr>
            <w:rStyle w:val="Hyperlink"/>
          </w:rPr>
          <w:t>Senate Journal</w:t>
        </w:r>
        <w:r w:rsidRPr="006F4AC3">
          <w:rPr>
            <w:rStyle w:val="Hyperlink"/>
          </w:rPr>
          <w:noBreakHyphen/>
          <w:t>page 35</w:t>
        </w:r>
      </w:hyperlink>
      <w:r w:rsidRPr="00E17FEA">
        <w:t>)</w:t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E17FEA">
        <w:t>Ref</w:t>
      </w:r>
      <w:r>
        <w:t xml:space="preserve">erred to Committee on </w:t>
      </w:r>
      <w:r w:rsidRPr="00E17FEA">
        <w:rPr>
          <w:b/>
        </w:rPr>
        <w:t>Judiciary</w:t>
      </w:r>
      <w:r>
        <w:t xml:space="preserve"> </w:t>
      </w:r>
      <w:r w:rsidRPr="00E17FEA">
        <w:t>(</w:t>
      </w:r>
      <w:hyperlink r:id="rId7" w:history="1">
        <w:r w:rsidRPr="006F4AC3">
          <w:rPr>
            <w:rStyle w:val="Hyperlink"/>
          </w:rPr>
          <w:t>Senate Journal</w:t>
        </w:r>
        <w:r w:rsidRPr="006F4AC3">
          <w:rPr>
            <w:rStyle w:val="Hyperlink"/>
          </w:rPr>
          <w:noBreakHyphen/>
          <w:t>page 35</w:t>
        </w:r>
      </w:hyperlink>
      <w:r w:rsidRPr="00E17FEA">
        <w:t>)</w:t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2/2/2016</w:t>
      </w:r>
      <w:r>
        <w:tab/>
        <w:t>Senate</w:t>
      </w:r>
      <w:r>
        <w:tab/>
      </w:r>
      <w:r w:rsidRPr="00E17FEA">
        <w:t>Referred to Su</w:t>
      </w:r>
      <w:r>
        <w:t xml:space="preserve">bcommittee: Young (ch), Corbin, </w:t>
      </w:r>
      <w:r w:rsidRPr="00E17FEA">
        <w:t>M.B.Matthews</w:t>
      </w:r>
    </w:p>
    <w:p w:rsidR="001A34CD" w:rsidRDefault="001A34CD" w:rsidP="001A34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15FB" w:rsidRDefault="00D915FB" w:rsidP="00D91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915FB">
          <w:rPr>
            <w:rStyle w:val="Hyperlink"/>
          </w:rPr>
          <w:t>legislative information</w:t>
        </w:r>
      </w:hyperlink>
      <w:r>
        <w:t xml:space="preserve"> at the website</w:t>
      </w:r>
    </w:p>
    <w:p w:rsidR="00D915FB" w:rsidRDefault="00D915FB" w:rsidP="00D91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15FB" w:rsidRPr="00D915FB" w:rsidRDefault="00D915FB" w:rsidP="00D91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15FB" w:rsidRDefault="00D915FB" w:rsidP="00D915FB">
      <w:pPr>
        <w:widowControl w:val="0"/>
      </w:pPr>
      <w:r w:rsidRPr="00D915FB">
        <w:rPr>
          <w:b/>
        </w:rPr>
        <w:t>VERSIONS OF THIS BILL</w:t>
      </w:r>
    </w:p>
    <w:p w:rsidR="00D915FB" w:rsidRDefault="00D915FB" w:rsidP="00D915FB">
      <w:pPr>
        <w:widowControl w:val="0"/>
      </w:pPr>
    </w:p>
    <w:p w:rsidR="00D915FB" w:rsidRDefault="006F4AC3" w:rsidP="00D915FB">
      <w:pPr>
        <w:widowControl w:val="0"/>
      </w:pPr>
      <w:hyperlink r:id="rId9" w:history="1">
        <w:r w:rsidR="00D915FB">
          <w:rPr>
            <w:rStyle w:val="Hyperlink"/>
          </w:rPr>
          <w:t>12/2/2015</w:t>
        </w:r>
      </w:hyperlink>
    </w:p>
    <w:p w:rsidR="00D915FB" w:rsidRDefault="00D915FB" w:rsidP="00D915FB"/>
    <w:p w:rsidR="00D915FB" w:rsidRDefault="00D915FB" w:rsidP="00D915FB">
      <w:pPr>
        <w:sectPr w:rsidR="00D915FB" w:rsidSect="00D915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3BD1" w:rsidRDefault="00ED3B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D3B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13E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21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416A9">
        <w:rPr>
          <w:rFonts w:eastAsia="Times New Roman"/>
          <w:color w:val="000000" w:themeColor="text1"/>
          <w:u w:color="000000" w:themeColor="text1"/>
        </w:rPr>
        <w:t>TO AMEND CHAPTER 67, TITLE 15 OF THE 1976 CODE, RELATING TO THE RECOVERY OF REAL PROPERTY, BY ADDING ARTICLE 4 TO ABOLISH THE DOCTRINE OF ADVERSE POSSESSION; AND TO REPEAL SECTIONS 15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67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210 THROUGH SECTION 15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67</w:t>
      </w:r>
      <w:r w:rsidRPr="001416A9">
        <w:rPr>
          <w:rFonts w:eastAsia="Times New Roman"/>
          <w:color w:val="000000" w:themeColor="text1"/>
          <w:u w:color="000000" w:themeColor="text1"/>
        </w:rPr>
        <w:noBreakHyphen/>
        <w:t>260 AND ARTICLE 3, CHAPTER 3 OF TITLE 15.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613E4" w:rsidRDefault="00461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613E4" w:rsidRDefault="004613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1.</w:t>
      </w:r>
      <w:r w:rsidRPr="00646155">
        <w:rPr>
          <w:color w:val="000000" w:themeColor="text1"/>
          <w:u w:color="000000" w:themeColor="text1"/>
        </w:rPr>
        <w:tab/>
        <w:t>Chapter 67, Title 15 of the 1976 Code is amended by adding: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“ARTICLE </w:t>
      </w:r>
      <w:r w:rsidRPr="00646155">
        <w:rPr>
          <w:color w:val="000000" w:themeColor="text1"/>
          <w:u w:color="000000" w:themeColor="text1"/>
        </w:rPr>
        <w:t>4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ADVERSE POSSESSION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ab/>
        <w:t>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280.</w:t>
      </w:r>
      <w:r w:rsidRPr="00646155">
        <w:rPr>
          <w:color w:val="000000" w:themeColor="text1"/>
          <w:u w:color="000000" w:themeColor="text1"/>
        </w:rPr>
        <w:tab/>
        <w:t>The statutory and common law doctrine of adverse possession as a method of obtaining title to real property by exercising continuous, open, actual, notorious, and exclusive possession of the property for a specified period of time is abolished.”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2.</w:t>
      </w:r>
      <w:r w:rsidRPr="00646155">
        <w:rPr>
          <w:color w:val="000000" w:themeColor="text1"/>
          <w:u w:color="000000" w:themeColor="text1"/>
        </w:rPr>
        <w:tab/>
        <w:t>Sections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210 through Section 15</w:t>
      </w:r>
      <w:r w:rsidRPr="00646155">
        <w:rPr>
          <w:color w:val="000000" w:themeColor="text1"/>
          <w:u w:color="000000" w:themeColor="text1"/>
        </w:rPr>
        <w:noBreakHyphen/>
        <w:t>67</w:t>
      </w:r>
      <w:r w:rsidRPr="00646155">
        <w:rPr>
          <w:color w:val="000000" w:themeColor="text1"/>
          <w:u w:color="000000" w:themeColor="text1"/>
        </w:rPr>
        <w:noBreakHyphen/>
        <w:t>260 of Title 15 of the 1976 Code are repealed.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3.</w:t>
      </w:r>
      <w:r w:rsidRPr="00646155">
        <w:rPr>
          <w:color w:val="000000" w:themeColor="text1"/>
          <w:u w:color="000000" w:themeColor="text1"/>
        </w:rPr>
        <w:tab/>
        <w:t>Article 3, Chapter 3, Title 15 of the 1976 Code is repealed.</w:t>
      </w:r>
    </w:p>
    <w:p w:rsidR="006D2120" w:rsidRPr="00646155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613E4" w:rsidRPr="00522CE0" w:rsidRDefault="006D2120" w:rsidP="006D2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46155">
        <w:rPr>
          <w:color w:val="000000" w:themeColor="text1"/>
          <w:u w:color="000000" w:themeColor="text1"/>
        </w:rPr>
        <w:t>SECTION</w:t>
      </w:r>
      <w:r w:rsidRPr="00646155">
        <w:rPr>
          <w:color w:val="000000" w:themeColor="text1"/>
          <w:u w:color="000000" w:themeColor="text1"/>
        </w:rPr>
        <w:tab/>
        <w:t>4.</w:t>
      </w:r>
      <w:r w:rsidRPr="0064615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6607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915FB" w:rsidRDefault="00D915FB" w:rsidP="00D915FB">
      <w:pPr>
        <w:suppressAutoHyphens/>
        <w:jc w:val="both"/>
        <w:rPr>
          <w:rFonts w:eastAsia="Times New Roman"/>
        </w:rPr>
      </w:pPr>
    </w:p>
    <w:sectPr w:rsidR="00D915FB" w:rsidSect="00D915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3E4" w:rsidRDefault="004613E4" w:rsidP="00522CE0">
      <w:r>
        <w:separator/>
      </w:r>
    </w:p>
  </w:endnote>
  <w:endnote w:type="continuationSeparator" w:id="0">
    <w:p w:rsidR="004613E4" w:rsidRDefault="004613E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87C77A-15C1-4D84-8D63-ADD18A2AD3D2}"/>
    <w:embedBold r:id="rId2" w:fontKey="{48FB6B99-CD7A-4021-B5D7-6AD880C4D2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3C8CD-9C91-4307-84FB-9ADA3004C01B}"/>
    <w:embedBold r:id="rId4" w:fontKey="{531FA110-3226-4644-A3E0-39E4907A3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1D8C8E-3890-4BB9-8DBD-1469178F35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5FB" w:rsidRPr="00ED3BD1" w:rsidRDefault="00D915FB" w:rsidP="00ED3B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4AC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3E4" w:rsidRDefault="004613E4" w:rsidP="00522CE0">
      <w:r>
        <w:separator/>
      </w:r>
    </w:p>
  </w:footnote>
  <w:footnote w:type="continuationSeparator" w:id="0">
    <w:p w:rsidR="004613E4" w:rsidRDefault="004613E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2.JH"/>
    <w:docVar w:name="CoverAttorneyInitials" w:val="JH"/>
    <w:docVar w:name="CoverAttorneyLastName" w:val="Hazzard"/>
    <w:docVar w:name="CoverBillType" w:val="b"/>
    <w:docVar w:name="DraftFileName" w:val="JUD0072.JH.DOCX"/>
    <w:docVar w:name="DraftStenoName" w:val="Knipp"/>
    <w:docVar w:name="dvBillNumber" w:val="930"/>
    <w:docVar w:name="dvBillNumberPrefix" w:val="S. "/>
    <w:docVar w:name="dvOriginalBody" w:val="Senate"/>
    <w:docVar w:name="fulldraftpath" w:val="L:\S-JUD\BILLS\Massey\JUD0072.JH.DOCX"/>
    <w:docVar w:name="NameofBody" w:val="S"/>
    <w:docVar w:name="SenatorFolderName" w:val="Massey"/>
    <w:docVar w:name="VGROUP2" w:val="S-JUD"/>
  </w:docVars>
  <w:rsids>
    <w:rsidRoot w:val="004613E4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34CD"/>
    <w:rsid w:val="001B3DD9"/>
    <w:rsid w:val="001C23C9"/>
    <w:rsid w:val="001D3BAC"/>
    <w:rsid w:val="00206D3D"/>
    <w:rsid w:val="0021330E"/>
    <w:rsid w:val="00221A5C"/>
    <w:rsid w:val="0024519E"/>
    <w:rsid w:val="00245C4E"/>
    <w:rsid w:val="00254B85"/>
    <w:rsid w:val="002C142D"/>
    <w:rsid w:val="002C5896"/>
    <w:rsid w:val="002F0D82"/>
    <w:rsid w:val="00307C2B"/>
    <w:rsid w:val="0031409E"/>
    <w:rsid w:val="0032109A"/>
    <w:rsid w:val="00333DF1"/>
    <w:rsid w:val="0033541C"/>
    <w:rsid w:val="00364389"/>
    <w:rsid w:val="003A759C"/>
    <w:rsid w:val="003D6A5D"/>
    <w:rsid w:val="003D6E2B"/>
    <w:rsid w:val="003E7597"/>
    <w:rsid w:val="00412C9E"/>
    <w:rsid w:val="0042257B"/>
    <w:rsid w:val="00450668"/>
    <w:rsid w:val="00452CD7"/>
    <w:rsid w:val="004613E4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22018"/>
    <w:rsid w:val="00641A16"/>
    <w:rsid w:val="006431BA"/>
    <w:rsid w:val="006B4B3C"/>
    <w:rsid w:val="006C74EA"/>
    <w:rsid w:val="006D2120"/>
    <w:rsid w:val="006F4AC3"/>
    <w:rsid w:val="00720D40"/>
    <w:rsid w:val="0073026D"/>
    <w:rsid w:val="007311B4"/>
    <w:rsid w:val="007318D4"/>
    <w:rsid w:val="00746551"/>
    <w:rsid w:val="00765784"/>
    <w:rsid w:val="00766071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76EEE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AE5A60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26D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915FB"/>
    <w:rsid w:val="00DA47B9"/>
    <w:rsid w:val="00E2601D"/>
    <w:rsid w:val="00E677A1"/>
    <w:rsid w:val="00E91E2F"/>
    <w:rsid w:val="00EA3546"/>
    <w:rsid w:val="00EB1AAC"/>
    <w:rsid w:val="00EB47AE"/>
    <w:rsid w:val="00EC34E1"/>
    <w:rsid w:val="00ED0AE1"/>
    <w:rsid w:val="00ED3BD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53CC2B7-99B6-4025-BDF3-83EF38FF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15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30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30_20151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309</Words>
  <Characters>1762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930: Abolish the  doctrine of adverse possession - South Carolina Legislature Online</dc:title>
  <dc:subject/>
  <dc:creator>LindseyKnipp</dc:creator>
  <cp:keywords/>
  <dc:description/>
  <cp:lastModifiedBy>N Cumfer</cp:lastModifiedBy>
  <cp:revision>2</cp:revision>
  <dcterms:created xsi:type="dcterms:W3CDTF">2016-12-02T17:21:00Z</dcterms:created>
  <dcterms:modified xsi:type="dcterms:W3CDTF">2016-12-02T17:21:00Z</dcterms:modified>
</cp:coreProperties>
</file>