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trike/>
        </w:rPr>
        <w:t>Indicates Matter Stricken</w:t>
      </w:r>
    </w:p>
    <w:p w:rsidR="00F47F69" w:rsidRP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u w:val="single"/>
        </w:rPr>
        <w:t>Indicates New Matter</w:t>
      </w: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COMMITTEE REPORT</w:t>
      </w: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January 29, 2015</w:t>
      </w: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7F69" w:rsidRPr="00F47F69" w:rsidRDefault="00F47F69" w:rsidP="00F47F69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136</w:t>
      </w: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 xml:space="preserve">Introduced by </w:t>
      </w:r>
      <w:r w:rsidRPr="00B17B33">
        <w:t>Senator Cleary</w:t>
      </w: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S. Printed 1/29/15--S.</w:t>
      </w: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Read the first time January 13, 2015.</w:t>
      </w:r>
    </w:p>
    <w:p w:rsidR="00F47F69" w:rsidRP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u w:val="single"/>
        </w:rPr>
        <w:t>            </w:t>
      </w: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7F69" w:rsidRP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b/>
        </w:rPr>
        <w:t>THE COMMITTEE ON BANKING AND INSURANCE</w:t>
      </w: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 xml:space="preserve">To whom was referred a Bill (S. 136) </w:t>
      </w:r>
      <w:r w:rsidRPr="00F47F69">
        <w:rPr>
          <w:color w:val="000000"/>
        </w:rPr>
        <w:t>to amend Section 38-71-1520, Code of Laws of South Carolina, 1976, relating to definitions in the access to Emergency Medical Care Act, so as to</w:t>
      </w:r>
      <w:r>
        <w:t xml:space="preserve"> revise, etc., respectfully</w:t>
      </w:r>
    </w:p>
    <w:p w:rsidR="00F47F69" w:rsidRP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b/>
        </w:rPr>
        <w:t>REPORT:</w:t>
      </w: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That they have duly and carefully considered the same and recommend that the same do pass with amendment:</w:t>
      </w: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7F69" w:rsidRPr="00374026" w:rsidRDefault="00F47F69" w:rsidP="00F47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374026">
        <w:rPr>
          <w:snapToGrid w:val="0"/>
        </w:rPr>
        <w:tab/>
        <w:t>Amend the bill, as and if amended, by striking all after the enacting words and inserting:</w:t>
      </w:r>
    </w:p>
    <w:p w:rsidR="00F47F69" w:rsidRPr="00374026" w:rsidRDefault="00F47F69" w:rsidP="00F47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napToGrid w:val="0"/>
        </w:rPr>
        <w:tab/>
      </w:r>
      <w:r w:rsidRPr="00374026">
        <w:rPr>
          <w:snapToGrid w:val="0"/>
        </w:rPr>
        <w:t xml:space="preserve">/ </w:t>
      </w:r>
      <w:r w:rsidRPr="00374026">
        <w:t>SECTION</w:t>
      </w:r>
      <w:r w:rsidRPr="00374026">
        <w:tab/>
        <w:t>1.</w:t>
      </w:r>
      <w:r w:rsidRPr="00374026">
        <w:tab/>
        <w:t>Section 38</w:t>
      </w:r>
      <w:r w:rsidRPr="00374026">
        <w:noBreakHyphen/>
        <w:t>71</w:t>
      </w:r>
      <w:r w:rsidRPr="00374026">
        <w:noBreakHyphen/>
        <w:t>1520(3) of the 1976 Code is amended to read:</w:t>
      </w:r>
    </w:p>
    <w:p w:rsidR="00F47F69" w:rsidRPr="00374026" w:rsidRDefault="00F47F69" w:rsidP="00F47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74026">
        <w:tab/>
        <w:t>“(3)</w:t>
      </w:r>
      <w:r w:rsidRPr="00374026">
        <w:tab/>
        <w:t>‘Emergency medical provider’ means hospitals licensed by the South Carolina Department of Health and Environmental Control, hospital</w:t>
      </w:r>
      <w:r w:rsidRPr="00374026">
        <w:noBreakHyphen/>
        <w:t xml:space="preserve">based services, </w:t>
      </w:r>
      <w:r w:rsidRPr="00374026">
        <w:rPr>
          <w:strike/>
        </w:rPr>
        <w:t>and</w:t>
      </w:r>
      <w:r w:rsidRPr="00374026">
        <w:t xml:space="preserve"> physicians licensed by the State Board of Medical Examiners</w:t>
      </w:r>
      <w:r w:rsidRPr="00374026">
        <w:rPr>
          <w:u w:val="single"/>
        </w:rPr>
        <w:t>, and oral surgeons and dentists licensed by the State Board of Dentistry</w:t>
      </w:r>
      <w:r w:rsidRPr="00374026">
        <w:t xml:space="preserve"> who provide emergency medical care.”</w:t>
      </w:r>
    </w:p>
    <w:p w:rsidR="00F47F69" w:rsidRPr="00374026" w:rsidRDefault="00F47F69" w:rsidP="00F47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374026">
        <w:t>SECTION</w:t>
      </w:r>
      <w:r w:rsidRPr="00374026">
        <w:tab/>
        <w:t>2.</w:t>
      </w:r>
      <w:r w:rsidRPr="00374026">
        <w:tab/>
        <w:t>Article 15, Chapter 71, Title 38 of the 1976 Code is amended by adding:</w:t>
      </w:r>
    </w:p>
    <w:p w:rsidR="00F47F69" w:rsidRPr="00374026" w:rsidRDefault="00F47F69" w:rsidP="00F47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74026">
        <w:tab/>
        <w:t>“Section 38</w:t>
      </w:r>
      <w:r w:rsidRPr="00374026">
        <w:noBreakHyphen/>
        <w:t>71</w:t>
      </w:r>
      <w:r w:rsidRPr="00374026">
        <w:noBreakHyphen/>
        <w:t>1545.</w:t>
      </w:r>
      <w:r w:rsidRPr="00374026">
        <w:tab/>
        <w:t>The provisions of this article do not apply to a policy which provides disability or income protection coverage, hospital confinement indemnity coverage, accident only coverage, specified disease or specified accident coverage, long</w:t>
      </w:r>
      <w:r w:rsidRPr="00374026">
        <w:noBreakHyphen/>
        <w:t>term care coverage, vision only coverage, or coverage issued as a supplement to Medicare.”</w:t>
      </w:r>
    </w:p>
    <w:p w:rsidR="00F47F69" w:rsidRPr="00374026" w:rsidRDefault="00F47F69" w:rsidP="00F47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lastRenderedPageBreak/>
        <w:tab/>
      </w:r>
      <w:r w:rsidRPr="00374026">
        <w:t>SECTION</w:t>
      </w:r>
      <w:r w:rsidRPr="00374026">
        <w:tab/>
        <w:t>3.</w:t>
      </w:r>
      <w:r w:rsidRPr="00374026">
        <w:tab/>
        <w:t>This act takes effect upon approval by the Governor.</w:t>
      </w:r>
    </w:p>
    <w:p w:rsidR="00F47F69" w:rsidRPr="00374026" w:rsidRDefault="00F47F69" w:rsidP="00F47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374026">
        <w:rPr>
          <w:snapToGrid w:val="0"/>
        </w:rPr>
        <w:tab/>
        <w:t>Renumber sections to conform.</w:t>
      </w:r>
    </w:p>
    <w:p w:rsidR="00F47F69" w:rsidRDefault="00F47F69" w:rsidP="00F47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374026">
        <w:rPr>
          <w:snapToGrid w:val="0"/>
        </w:rPr>
        <w:tab/>
        <w:t>Amend title to conform.</w:t>
      </w:r>
    </w:p>
    <w:p w:rsidR="00F47F69" w:rsidRPr="00374026" w:rsidRDefault="00F47F69" w:rsidP="00F47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ROBERT W. HAYES, JR. for Committee.</w:t>
      </w:r>
    </w:p>
    <w:p w:rsidR="00F47F69" w:rsidRP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u w:val="single"/>
        </w:rPr>
        <w:t>            </w:t>
      </w: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7F69" w:rsidRP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b/>
          <w:u w:val="single"/>
        </w:rPr>
        <w:t>STATEMENT OF ESTIMATED FISCAL IMPACT</w:t>
      </w:r>
    </w:p>
    <w:p w:rsidR="00F47F69" w:rsidRPr="00C03ED2" w:rsidRDefault="00F47F69" w:rsidP="00F47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C03ED2">
        <w:rPr>
          <w:b/>
          <w:szCs w:val="22"/>
        </w:rPr>
        <w:t>Fiscal Impact Summary</w:t>
      </w:r>
    </w:p>
    <w:p w:rsidR="00F47F69" w:rsidRPr="00C03ED2" w:rsidRDefault="00F47F69" w:rsidP="00F47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C03ED2">
        <w:rPr>
          <w:szCs w:val="22"/>
        </w:rPr>
        <w:t xml:space="preserve">The Department of Labor, Licensing and Regulation indicates that this bill will have no expenditure impact on the </w:t>
      </w:r>
      <w:r>
        <w:rPr>
          <w:szCs w:val="22"/>
        </w:rPr>
        <w:t>ge</w:t>
      </w:r>
      <w:r w:rsidRPr="00C03ED2">
        <w:rPr>
          <w:szCs w:val="22"/>
        </w:rPr>
        <w:t xml:space="preserve">neral </w:t>
      </w:r>
      <w:r>
        <w:rPr>
          <w:szCs w:val="22"/>
        </w:rPr>
        <w:t>f</w:t>
      </w:r>
      <w:r w:rsidRPr="00C03ED2">
        <w:rPr>
          <w:szCs w:val="22"/>
        </w:rPr>
        <w:t xml:space="preserve">und, </w:t>
      </w:r>
      <w:r>
        <w:rPr>
          <w:szCs w:val="22"/>
        </w:rPr>
        <w:t>f</w:t>
      </w:r>
      <w:r w:rsidRPr="00C03ED2">
        <w:rPr>
          <w:szCs w:val="22"/>
        </w:rPr>
        <w:t xml:space="preserve">ederal </w:t>
      </w:r>
      <w:r>
        <w:rPr>
          <w:szCs w:val="22"/>
        </w:rPr>
        <w:t>f</w:t>
      </w:r>
      <w:r w:rsidRPr="00C03ED2">
        <w:rPr>
          <w:szCs w:val="22"/>
        </w:rPr>
        <w:t xml:space="preserve">unds, or </w:t>
      </w:r>
      <w:r>
        <w:rPr>
          <w:szCs w:val="22"/>
        </w:rPr>
        <w:t>o</w:t>
      </w:r>
      <w:r w:rsidRPr="00C03ED2">
        <w:rPr>
          <w:szCs w:val="22"/>
        </w:rPr>
        <w:t xml:space="preserve">ther </w:t>
      </w:r>
      <w:r>
        <w:rPr>
          <w:szCs w:val="22"/>
        </w:rPr>
        <w:t>f</w:t>
      </w:r>
      <w:r w:rsidRPr="00C03ED2">
        <w:rPr>
          <w:szCs w:val="22"/>
        </w:rPr>
        <w:t xml:space="preserve">unds.   </w:t>
      </w:r>
    </w:p>
    <w:p w:rsidR="00E70BF1" w:rsidRDefault="00F47F69" w:rsidP="00F47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Cs w:val="22"/>
        </w:rPr>
      </w:pPr>
      <w:r w:rsidRPr="00C03ED2">
        <w:rPr>
          <w:b/>
          <w:szCs w:val="22"/>
        </w:rPr>
        <w:t>Explanation of Fisca</w:t>
      </w:r>
    </w:p>
    <w:p w:rsidR="00F47F69" w:rsidRPr="00C03ED2" w:rsidRDefault="00F47F69" w:rsidP="00F47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Cs w:val="22"/>
        </w:rPr>
      </w:pPr>
      <w:r w:rsidRPr="00C03ED2">
        <w:rPr>
          <w:b/>
          <w:szCs w:val="22"/>
        </w:rPr>
        <w:t>l Impact</w:t>
      </w:r>
    </w:p>
    <w:p w:rsidR="00F47F69" w:rsidRPr="00C03ED2" w:rsidRDefault="00F47F69" w:rsidP="00F47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C03ED2">
        <w:rPr>
          <w:b/>
          <w:szCs w:val="22"/>
        </w:rPr>
        <w:t>State Expenditure</w:t>
      </w:r>
    </w:p>
    <w:p w:rsidR="00F47F69" w:rsidRPr="00C03ED2" w:rsidRDefault="00F47F69" w:rsidP="00F47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C03ED2">
        <w:rPr>
          <w:szCs w:val="22"/>
        </w:rPr>
        <w:t>Senate Bill 136 expands the definition of “emergency medical provider” to include oral surgeons and dentists.</w:t>
      </w:r>
    </w:p>
    <w:p w:rsidR="00F47F69" w:rsidRPr="00C03ED2" w:rsidRDefault="00F47F69" w:rsidP="00F47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C03ED2">
        <w:rPr>
          <w:szCs w:val="22"/>
        </w:rPr>
        <w:t xml:space="preserve">The Department of Labor, Licensing and Regulation indicates that this bill will have no expenditure impact on the </w:t>
      </w:r>
      <w:r>
        <w:rPr>
          <w:szCs w:val="22"/>
        </w:rPr>
        <w:t>ge</w:t>
      </w:r>
      <w:r w:rsidRPr="00C03ED2">
        <w:rPr>
          <w:szCs w:val="22"/>
        </w:rPr>
        <w:t xml:space="preserve">neral </w:t>
      </w:r>
      <w:r>
        <w:rPr>
          <w:szCs w:val="22"/>
        </w:rPr>
        <w:t>f</w:t>
      </w:r>
      <w:r w:rsidRPr="00C03ED2">
        <w:rPr>
          <w:szCs w:val="22"/>
        </w:rPr>
        <w:t xml:space="preserve">und, </w:t>
      </w:r>
      <w:r>
        <w:rPr>
          <w:szCs w:val="22"/>
        </w:rPr>
        <w:t>f</w:t>
      </w:r>
      <w:r w:rsidRPr="00C03ED2">
        <w:rPr>
          <w:szCs w:val="22"/>
        </w:rPr>
        <w:t xml:space="preserve">ederal </w:t>
      </w:r>
      <w:r>
        <w:rPr>
          <w:szCs w:val="22"/>
        </w:rPr>
        <w:t>f</w:t>
      </w:r>
      <w:r w:rsidRPr="00C03ED2">
        <w:rPr>
          <w:szCs w:val="22"/>
        </w:rPr>
        <w:t xml:space="preserve">unds, or </w:t>
      </w:r>
      <w:r>
        <w:rPr>
          <w:szCs w:val="22"/>
        </w:rPr>
        <w:t>o</w:t>
      </w:r>
      <w:r w:rsidRPr="00C03ED2">
        <w:rPr>
          <w:szCs w:val="22"/>
        </w:rPr>
        <w:t xml:space="preserve">ther </w:t>
      </w:r>
      <w:r>
        <w:rPr>
          <w:szCs w:val="22"/>
        </w:rPr>
        <w:t>f</w:t>
      </w:r>
      <w:r w:rsidRPr="00C03ED2">
        <w:rPr>
          <w:szCs w:val="22"/>
        </w:rPr>
        <w:t xml:space="preserve">unds.   </w:t>
      </w: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Frank A. Rainwater, Executive Director</w:t>
      </w:r>
    </w:p>
    <w:p w:rsidR="00F47F69" w:rsidRP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Revenue and Fiscal Affairs Office</w:t>
      </w: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F47F69" w:rsidSect="00F47F6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412FE" w:rsidRDefault="005412FE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E3E2F" w:rsidRDefault="007E3E2F" w:rsidP="00F47F69">
      <w:pPr>
        <w:pStyle w:val="Numbersforbill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E3E2F" w:rsidRDefault="007E3E2F" w:rsidP="007E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E2F" w:rsidRDefault="007E3E2F" w:rsidP="007E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E2F" w:rsidRDefault="007E3E2F" w:rsidP="007E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E2F" w:rsidRDefault="007E3E2F" w:rsidP="007E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E2F" w:rsidRDefault="007E3E2F" w:rsidP="007E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1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503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7FCE" w:rsidP="00356C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56CF3">
        <w:rPr>
          <w:color w:val="000000"/>
        </w:rPr>
        <w:t xml:space="preserve">TO AMEND SECTION 38-71-1520, CODE OF LAWS OF SOUTH CAROLINA, 1976, RELATING TO DEFINITIONS IN THE ACCESS TO EMERGENCY MEDICAL CARE ACT, SO AS TO </w:t>
      </w:r>
      <w:r>
        <w:rPr>
          <w:color w:val="000000"/>
        </w:rPr>
        <w:t>REVISE THE DEFINITION OF EMERGENCY MEDICAL PROVIDER TO INCLUDE</w:t>
      </w:r>
      <w:r w:rsidRPr="00856CF3">
        <w:rPr>
          <w:color w:val="000000"/>
        </w:rPr>
        <w:t xml:space="preserve"> ORAL SURGEONS AND DENTISTS LICENSED BY THE STATE BOARD OF DENTISTRY</w:t>
      </w:r>
      <w:r>
        <w:rPr>
          <w:color w:val="000000"/>
        </w:rPr>
        <w:t>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5037" w:rsidRDefault="003B50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B5037" w:rsidRDefault="003B50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7FCE" w:rsidRDefault="003B5037" w:rsidP="00D47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47FCE">
        <w:t>Section 38-71-1520(3) of the 1976 Code is amended to read:</w:t>
      </w:r>
    </w:p>
    <w:p w:rsidR="00D47FCE" w:rsidRDefault="00D47FCE" w:rsidP="00D47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037" w:rsidRDefault="00D47FCE" w:rsidP="00D47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“(3)</w:t>
      </w:r>
      <w:r>
        <w:tab/>
        <w:t xml:space="preserve">‘Emergency </w:t>
      </w:r>
      <w:r w:rsidRPr="00364530">
        <w:rPr>
          <w:color w:val="000000"/>
        </w:rPr>
        <w:t>medical provider</w:t>
      </w:r>
      <w:r>
        <w:rPr>
          <w:color w:val="000000"/>
        </w:rPr>
        <w:t>’</w:t>
      </w:r>
      <w:r w:rsidRPr="00364530">
        <w:rPr>
          <w:color w:val="000000"/>
        </w:rPr>
        <w:t xml:space="preserve"> means hospitals licensed by the South Carolina Department of Health and Environmental Control, hospital</w:t>
      </w:r>
      <w:r>
        <w:rPr>
          <w:color w:val="000000"/>
        </w:rPr>
        <w:noBreakHyphen/>
      </w:r>
      <w:r w:rsidRPr="00364530">
        <w:rPr>
          <w:color w:val="000000"/>
        </w:rPr>
        <w:t xml:space="preserve">based services, </w:t>
      </w:r>
      <w:r w:rsidRPr="0009797D">
        <w:rPr>
          <w:strike/>
          <w:color w:val="000000"/>
        </w:rPr>
        <w:t>and</w:t>
      </w:r>
      <w:r w:rsidRPr="00364530">
        <w:rPr>
          <w:color w:val="000000"/>
        </w:rPr>
        <w:t xml:space="preserve"> physicians licensed by the State Board of Medical Examiners who provide emergency medical care</w:t>
      </w:r>
      <w:r>
        <w:rPr>
          <w:color w:val="000000"/>
          <w:u w:val="single"/>
        </w:rPr>
        <w:t>, and oral surgeons and dentists licensed by the State Board of Dentistry</w:t>
      </w:r>
      <w:r w:rsidRPr="00364530">
        <w:rPr>
          <w:color w:val="000000"/>
        </w:rPr>
        <w:t>.</w:t>
      </w:r>
      <w:r>
        <w:rPr>
          <w:color w:val="000000"/>
        </w:rPr>
        <w:t>”</w:t>
      </w:r>
    </w:p>
    <w:p w:rsidR="003B5037" w:rsidRDefault="003B50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037" w:rsidRDefault="003B50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47FCE">
        <w:t>2</w:t>
      </w:r>
      <w:r>
        <w:t>.</w:t>
      </w:r>
      <w:r>
        <w:tab/>
        <w:t>This act takes effect upon approval by the Governor.</w:t>
      </w:r>
    </w:p>
    <w:p w:rsidR="00D44A2A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77F9B" w:rsidRDefault="00E77F9B" w:rsidP="00E77F9B">
      <w:pPr>
        <w:suppressAutoHyphens/>
      </w:pPr>
    </w:p>
    <w:sectPr w:rsidR="00E77F9B" w:rsidSect="00F47F6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037" w:rsidRDefault="003B5037" w:rsidP="009F0C77">
      <w:r>
        <w:separator/>
      </w:r>
    </w:p>
  </w:endnote>
  <w:endnote w:type="continuationSeparator" w:id="0">
    <w:p w:rsidR="003B5037" w:rsidRDefault="003B50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DB1C62-90BD-4692-92F8-8FC5BE2B1686}"/>
    <w:embedBold r:id="rId2" w:fontKey="{7D4C6F6D-DE33-43B0-930D-EFA90323E1C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C0E4606-4103-43F2-90AE-9E7798A7387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2BCCA72-2F9C-4DC0-AB6E-37FDB8FFFC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1601DE-5E3E-4839-985E-8413AB37C7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A2A" w:rsidRPr="005412FE" w:rsidRDefault="005412FE" w:rsidP="005412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</w:t>
    </w:r>
    <w:r w:rsidR="00F47F69">
      <w:t>-</w:t>
    </w:r>
    <w:r w:rsidR="00F47F69">
      <w:fldChar w:fldCharType="begin"/>
    </w:r>
    <w:r w:rsidR="00F47F69">
      <w:instrText xml:space="preserve"> PAGE  \* MERGEFORMAT </w:instrText>
    </w:r>
    <w:r w:rsidR="00F47F69">
      <w:fldChar w:fldCharType="separate"/>
    </w:r>
    <w:r w:rsidR="00E77F9B">
      <w:rPr>
        <w:noProof/>
      </w:rPr>
      <w:t>2</w:t>
    </w:r>
    <w:r w:rsidR="00F47F69">
      <w:fldChar w:fldCharType="end"/>
    </w:r>
    <w:r w:rsidR="00F47F69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F69" w:rsidRPr="005412FE" w:rsidRDefault="00F47F69" w:rsidP="005412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77F9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037" w:rsidRDefault="003B5037" w:rsidP="009F0C77">
      <w:r>
        <w:separator/>
      </w:r>
    </w:p>
  </w:footnote>
  <w:footnote w:type="continuationSeparator" w:id="0">
    <w:p w:rsidR="003B5037" w:rsidRDefault="003B50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094AB15"/>
    <w:docVar w:name="CoverBillType" w:val="b"/>
    <w:docVar w:name="docpath" w:val="L:\Council\bills\BBM\9094AB15.DOCX"/>
    <w:docVar w:name="dvBillNumber" w:val="136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3B5037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6CC3"/>
    <w:rsid w:val="00393688"/>
    <w:rsid w:val="003B5037"/>
    <w:rsid w:val="003D411E"/>
    <w:rsid w:val="003E3C1E"/>
    <w:rsid w:val="003E44EE"/>
    <w:rsid w:val="003E6148"/>
    <w:rsid w:val="00400EAA"/>
    <w:rsid w:val="0041760A"/>
    <w:rsid w:val="00454D48"/>
    <w:rsid w:val="004809EE"/>
    <w:rsid w:val="00511EE9"/>
    <w:rsid w:val="00521E00"/>
    <w:rsid w:val="005412FE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E3E2F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B397B"/>
    <w:rsid w:val="009F0C77"/>
    <w:rsid w:val="009F4DD1"/>
    <w:rsid w:val="00A52113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3ED3"/>
    <w:rsid w:val="00CC6B7B"/>
    <w:rsid w:val="00CD3619"/>
    <w:rsid w:val="00CD6F5C"/>
    <w:rsid w:val="00CF4447"/>
    <w:rsid w:val="00D405E7"/>
    <w:rsid w:val="00D41D56"/>
    <w:rsid w:val="00D44A2A"/>
    <w:rsid w:val="00D47FCE"/>
    <w:rsid w:val="00D6260D"/>
    <w:rsid w:val="00D6662B"/>
    <w:rsid w:val="00D95E2F"/>
    <w:rsid w:val="00D970A9"/>
    <w:rsid w:val="00DB3AC0"/>
    <w:rsid w:val="00DE68F0"/>
    <w:rsid w:val="00DF3845"/>
    <w:rsid w:val="00DF7E17"/>
    <w:rsid w:val="00E70BF1"/>
    <w:rsid w:val="00E77F9B"/>
    <w:rsid w:val="00EB00A2"/>
    <w:rsid w:val="00EB1BF3"/>
    <w:rsid w:val="00EF3EEE"/>
    <w:rsid w:val="00F149A7"/>
    <w:rsid w:val="00F47F69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922786-B6DB-4EDC-ADA7-5BE4AAD13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4D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D48"/>
    <w:rPr>
      <w:rFonts w:ascii="Segoe UI" w:eastAsia="Times New Roman" w:hAnsi="Segoe UI" w:cs="Segoe UI"/>
      <w:sz w:val="18"/>
      <w:szCs w:val="18"/>
    </w:rPr>
  </w:style>
  <w:style w:type="paragraph" w:customStyle="1" w:styleId="BillDots0">
    <w:name w:val="Bill Dots"/>
    <w:basedOn w:val="Normal"/>
    <w:qFormat/>
    <w:rsid w:val="007E3E2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7E3E2F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43021-4F51-4C4C-AD0F-8F0B505BA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4D2CB835.dotm</Template>
  <TotalTime>0</TotalTime>
  <Pages>3</Pages>
  <Words>474</Words>
  <Characters>2576</Characters>
  <Application>Microsoft Office Word</Application>
  <DocSecurity>0</DocSecurity>
  <Lines>100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136 Text of Previous Version (Jan. 29, 2015) - South Carolina Legislature Online</dc:title>
  <dc:subject/>
  <dc:creator>BRENDA MELTON</dc:creator>
  <cp:keywords/>
  <dc:description/>
  <cp:lastModifiedBy>Artie Braswell</cp:lastModifiedBy>
  <cp:revision>2</cp:revision>
  <cp:lastPrinted>2015-01-29T19:42:00Z</cp:lastPrinted>
  <dcterms:created xsi:type="dcterms:W3CDTF">2015-01-29T21:51:00Z</dcterms:created>
  <dcterms:modified xsi:type="dcterms:W3CDTF">2015-01-29T21:51:00Z</dcterms:modified>
</cp:coreProperties>
</file>