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14C9" w:rsidRDefault="00E714C9" w:rsidP="00E714C9">
      <w:pPr>
        <w:suppressAutoHyphens/>
        <w:jc w:val="both"/>
        <w:rPr>
          <w:rFonts w:eastAsia="Times New Roman"/>
        </w:rPr>
      </w:pPr>
    </w:p>
    <w:sectPr w:rsidR="00E714C9" w:rsidSect="00E714C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E3C3B2-A7AB-4FC4-8290-9D56E3E57D20}"/>
    <w:embedBold r:id="rId2" w:fontKey="{F0C92A28-99C4-46EC-BEBD-DCCBCE6E8A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436564-EE17-4D67-96DA-F4F6763DB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72670B-78E0-43CA-B6A1-AE8EFE0804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83247"/>
    <w:rsid w:val="003C4D85"/>
    <w:rsid w:val="003D6E2B"/>
    <w:rsid w:val="003E7597"/>
    <w:rsid w:val="0044020F"/>
    <w:rsid w:val="00450668"/>
    <w:rsid w:val="004813A2"/>
    <w:rsid w:val="0048629A"/>
    <w:rsid w:val="004952FA"/>
    <w:rsid w:val="004B6A2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A1802"/>
    <w:rsid w:val="006C74EA"/>
    <w:rsid w:val="006D1B64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A02011"/>
    <w:rsid w:val="00A20083"/>
    <w:rsid w:val="00A25EE3"/>
    <w:rsid w:val="00A4011E"/>
    <w:rsid w:val="00A86015"/>
    <w:rsid w:val="00A9594E"/>
    <w:rsid w:val="00AE59C8"/>
    <w:rsid w:val="00B10098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24A2"/>
    <w:rsid w:val="00FE6467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2</Pages>
  <Words>309</Words>
  <Characters>1723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2014-12-03T20:46:00Z</dcterms:created>
  <dcterms:modified xsi:type="dcterms:W3CDTF">2014-12-03T20:46:00Z</dcterms:modified>
</cp:coreProperties>
</file>