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6677A" w14:textId="77777777" w:rsidR="00B50BB2" w:rsidRDefault="00B50B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D07320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1680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4789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7FC1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0F7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F29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7C5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98F2" w14:textId="77777777" w:rsidR="00522CE0" w:rsidRPr="008F023B" w:rsidRDefault="00522CE0" w:rsidP="00B5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217B">
        <w:rPr>
          <w:rFonts w:eastAsia="Times New Roman"/>
          <w:b/>
          <w:sz w:val="30"/>
          <w:szCs w:val="30"/>
        </w:rPr>
        <w:t>BILL</w:t>
      </w:r>
    </w:p>
    <w:p w14:paraId="69327D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B7AC8" w14:textId="6E25F328" w:rsidR="00522CE0" w:rsidRPr="00522CE0" w:rsidRDefault="005B0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F6131">
        <w:rPr>
          <w:color w:val="000000" w:themeColor="text1"/>
          <w:u w:color="000000" w:themeColor="text1"/>
        </w:rPr>
        <w:t>TO AMEND THE CODE OF LAWS OF SOUTH CAROLINA, 1976, BY ADDING ARTICLE 3 TO CHAPTER 61, TITLE 15 SO AS TO ENACT THE “UNIFORM PARTITION OF HEIRS PROPERTY ACT”; TO PROVIDE RELATED DEFINITIONS AND DIFFERENT TYPES OF PARTITION, SUCH AS PARTITION BY ALLOTMENT, PARTITION IN KIND, AND PARTITION BY SALE; TO PROVIDE FOR NOTICE BY PUBLICATION; TO PROVIDE PROCEDURES FOR A COURT TO FOLLOW IN DETERMINING THE VALUE OF THE PROPERTY AND FACTORS FOR A COURT TO CONSIDER FOR DIFFERENT TYPES OF PARTITIONS; TO PROVIDE FOR OPEN</w:t>
      </w:r>
      <w:r w:rsidRPr="009F6131">
        <w:rPr>
          <w:color w:val="000000" w:themeColor="text1"/>
          <w:u w:color="000000" w:themeColor="text1"/>
        </w:rPr>
        <w:noBreakHyphen/>
        <w:t>MARKET SALES, SEALED BIDS, OR AUCTIONS; TO DESIGNATE THE EXISTING PROVISIONS OF CHAPTER 61 AS ARTICLE 1</w:t>
      </w:r>
      <w:r w:rsidR="00433D71">
        <w:rPr>
          <w:color w:val="000000" w:themeColor="text1"/>
          <w:u w:color="000000" w:themeColor="text1"/>
        </w:rPr>
        <w:t>; TO AMEND SECTION 15-61-10, RELATING TO PARTITION ACTIONS, SO AS TO PROVIDE FOR A COURT HEARING TO DETERMINE IF THE PARTITION ACTION CONCERNS HEIRS PROPERTY; AND TO AMEND SECTION 15-61-100, RELATING TO WRITS OF PARTITION, SO AS TO DELETE REFERENCES TO REPEALED CODE SECTIONS</w:t>
      </w:r>
      <w:r w:rsidRPr="009F6131">
        <w:rPr>
          <w:color w:val="000000" w:themeColor="text1"/>
          <w:u w:color="000000" w:themeColor="text1"/>
        </w:rPr>
        <w:t>.</w:t>
      </w:r>
    </w:p>
    <w:p w14:paraId="5AA21A8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7E09F03" w14:textId="77777777" w:rsidR="0080217B" w:rsidRDefault="00802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F422" w14:textId="77777777" w:rsidR="0080217B" w:rsidRDefault="00802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27F1E"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5B03E2" w:rsidRPr="006E051F">
        <w:rPr>
          <w:color w:val="000000" w:themeColor="text1"/>
          <w:u w:color="000000" w:themeColor="text1"/>
        </w:rPr>
        <w:tab/>
        <w:t>Chapter 61, Title 15 of the 1976 Code is amended by adding:</w:t>
      </w:r>
    </w:p>
    <w:p w14:paraId="21334F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764006"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03E2" w:rsidRPr="006E051F">
        <w:rPr>
          <w:color w:val="000000" w:themeColor="text1"/>
          <w:u w:color="000000" w:themeColor="text1"/>
        </w:rPr>
        <w:t>Article 3</w:t>
      </w:r>
    </w:p>
    <w:p w14:paraId="7B82F41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051F">
        <w:rPr>
          <w:color w:val="000000" w:themeColor="text1"/>
          <w:u w:color="000000" w:themeColor="text1"/>
        </w:rPr>
        <w:lastRenderedPageBreak/>
        <w:t>Uniform Partition of Heirs Property Act</w:t>
      </w:r>
    </w:p>
    <w:p w14:paraId="69DB860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B27D4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310.</w:t>
      </w:r>
      <w:r w:rsidRPr="006E051F">
        <w:rPr>
          <w:color w:val="000000" w:themeColor="text1"/>
          <w:u w:color="000000" w:themeColor="text1"/>
        </w:rPr>
        <w:tab/>
        <w:t>This article may be cited as the ‘Uniform Partition of Heirs Property Act’.</w:t>
      </w:r>
    </w:p>
    <w:p w14:paraId="4B7C335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C9FBF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320.</w:t>
      </w:r>
      <w:r w:rsidRPr="006E051F">
        <w:rPr>
          <w:color w:val="000000" w:themeColor="text1"/>
          <w:u w:color="000000" w:themeColor="text1"/>
        </w:rPr>
        <w:tab/>
        <w:t>As used in this article:</w:t>
      </w:r>
    </w:p>
    <w:p w14:paraId="3DD567B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w:t>
      </w:r>
      <w:r w:rsidRPr="006E051F">
        <w:rPr>
          <w:color w:val="000000" w:themeColor="text1"/>
          <w:u w:color="000000" w:themeColor="text1"/>
        </w:rPr>
        <w:tab/>
        <w:t>‘Ascendant’ means an individual who precedes another individual in lineage, in the direct line of ascent from the other individual.</w:t>
      </w:r>
    </w:p>
    <w:p w14:paraId="3EF8978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(2)</w:t>
      </w:r>
      <w:r w:rsidRPr="006E051F">
        <w:rPr>
          <w:color w:val="000000" w:themeColor="text1"/>
          <w:u w:color="000000" w:themeColor="text1"/>
        </w:rPr>
        <w:tab/>
        <w:t>‘Collateral’ means an individual who is related to another individual under the law of intestate succession of this State, but who is not the other individual’s ascendant or descendant.</w:t>
      </w:r>
    </w:p>
    <w:p w14:paraId="61DA94F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(3)</w:t>
      </w:r>
      <w:r w:rsidRPr="006E051F">
        <w:rPr>
          <w:color w:val="000000" w:themeColor="text1"/>
          <w:u w:color="000000" w:themeColor="text1"/>
        </w:rPr>
        <w:tab/>
        <w:t>‘Descendant’ means an individual who follows another individual in lineage, in the direct line of descent from the other individual.</w:t>
      </w:r>
    </w:p>
    <w:p w14:paraId="199105D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(4)</w:t>
      </w:r>
      <w:r w:rsidRPr="006E051F">
        <w:rPr>
          <w:color w:val="000000" w:themeColor="text1"/>
          <w:u w:color="000000" w:themeColor="text1"/>
        </w:rPr>
        <w:tab/>
        <w:t>‘Determination of value’ means a court order determining the fair market value of heirs property under Section 15</w:t>
      </w:r>
      <w:r w:rsidRPr="006E051F">
        <w:rPr>
          <w:color w:val="000000" w:themeColor="text1"/>
          <w:u w:color="000000" w:themeColor="text1"/>
        </w:rPr>
        <w:noBreakHyphen/>
        <w:t>61</w:t>
      </w:r>
      <w:r w:rsidRPr="006E051F">
        <w:rPr>
          <w:color w:val="000000" w:themeColor="text1"/>
          <w:u w:color="000000" w:themeColor="text1"/>
        </w:rPr>
        <w:noBreakHyphen/>
        <w:t>360 or Section 15</w:t>
      </w:r>
      <w:r w:rsidRPr="006E051F">
        <w:rPr>
          <w:color w:val="000000" w:themeColor="text1"/>
          <w:u w:color="000000" w:themeColor="text1"/>
        </w:rPr>
        <w:noBreakHyphen/>
        <w:t>61</w:t>
      </w:r>
      <w:r w:rsidRPr="006E051F">
        <w:rPr>
          <w:color w:val="000000" w:themeColor="text1"/>
          <w:u w:color="000000" w:themeColor="text1"/>
        </w:rPr>
        <w:noBreakHyphen/>
        <w:t>400 or adopting the valuation of the property agreed to by all cotenants.</w:t>
      </w:r>
      <w:r w:rsidRPr="006E051F">
        <w:rPr>
          <w:color w:val="000000" w:themeColor="text1"/>
          <w:u w:color="000000" w:themeColor="text1"/>
        </w:rPr>
        <w:tab/>
      </w:r>
    </w:p>
    <w:p w14:paraId="6B9AFC7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(5)</w:t>
      </w:r>
      <w:r w:rsidRPr="006E051F">
        <w:rPr>
          <w:color w:val="000000" w:themeColor="text1"/>
          <w:u w:color="000000" w:themeColor="text1"/>
        </w:rPr>
        <w:tab/>
        <w:t>‘Heirs property’ means real property held in tenancy in common that satisfies all of the following requirements as of the filing of a partition action:</w:t>
      </w:r>
    </w:p>
    <w:p w14:paraId="33D3A9B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(a)</w:t>
      </w:r>
      <w:r w:rsidRPr="006E051F">
        <w:rPr>
          <w:color w:val="000000" w:themeColor="text1"/>
          <w:u w:color="000000" w:themeColor="text1"/>
        </w:rPr>
        <w:tab/>
        <w:t>there is no agreement in a record binding all of the cotenants that governs the partition of the property;</w:t>
      </w:r>
    </w:p>
    <w:p w14:paraId="5A226E2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(b)</w:t>
      </w:r>
      <w:r w:rsidRPr="006E051F">
        <w:rPr>
          <w:color w:val="000000" w:themeColor="text1"/>
          <w:u w:color="000000" w:themeColor="text1"/>
        </w:rPr>
        <w:tab/>
        <w:t xml:space="preserve">one or more of the cotenants acquired title from a relative, whether living or deceased; </w:t>
      </w:r>
      <w:r w:rsidR="004E241D">
        <w:rPr>
          <w:color w:val="000000" w:themeColor="text1"/>
          <w:u w:color="000000" w:themeColor="text1"/>
        </w:rPr>
        <w:t xml:space="preserve"> </w:t>
      </w:r>
      <w:r w:rsidRPr="006E051F">
        <w:rPr>
          <w:color w:val="000000" w:themeColor="text1"/>
          <w:u w:color="000000" w:themeColor="text1"/>
        </w:rPr>
        <w:t>and</w:t>
      </w:r>
    </w:p>
    <w:p w14:paraId="75E9A3F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(c)</w:t>
      </w:r>
      <w:r w:rsidRPr="006E051F">
        <w:rPr>
          <w:color w:val="000000" w:themeColor="text1"/>
          <w:u w:color="000000" w:themeColor="text1"/>
        </w:rPr>
        <w:tab/>
        <w:t>any of the following applies:</w:t>
      </w:r>
    </w:p>
    <w:p w14:paraId="1F45137A"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5B03E2" w:rsidRPr="006E051F">
        <w:rPr>
          <w:color w:val="000000" w:themeColor="text1"/>
          <w:u w:color="000000" w:themeColor="text1"/>
        </w:rPr>
        <w:t>twenty percent or more of the interests are held by cotenants who are relatives;</w:t>
      </w:r>
    </w:p>
    <w:p w14:paraId="3808FED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r>
      <w:r w:rsidRPr="006E051F">
        <w:rPr>
          <w:color w:val="000000" w:themeColor="text1"/>
          <w:u w:color="000000" w:themeColor="text1"/>
        </w:rPr>
        <w:tab/>
        <w:t>(ii)</w:t>
      </w:r>
      <w:r w:rsidRPr="006E051F">
        <w:rPr>
          <w:color w:val="000000" w:themeColor="text1"/>
          <w:u w:color="000000" w:themeColor="text1"/>
        </w:rPr>
        <w:tab/>
        <w:t xml:space="preserve">twenty percent or more of the interests are held by an individual who acquired title from a relative, whether living or deceased; </w:t>
      </w:r>
      <w:r w:rsidR="004E241D">
        <w:rPr>
          <w:color w:val="000000" w:themeColor="text1"/>
          <w:u w:color="000000" w:themeColor="text1"/>
        </w:rPr>
        <w:t xml:space="preserve"> </w:t>
      </w:r>
      <w:r w:rsidRPr="006E051F">
        <w:rPr>
          <w:color w:val="000000" w:themeColor="text1"/>
          <w:u w:color="000000" w:themeColor="text1"/>
        </w:rPr>
        <w:t>or</w:t>
      </w:r>
    </w:p>
    <w:p w14:paraId="4C248D6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r>
      <w:r w:rsidRPr="006E051F">
        <w:rPr>
          <w:color w:val="000000" w:themeColor="text1"/>
          <w:u w:color="000000" w:themeColor="text1"/>
        </w:rPr>
        <w:tab/>
        <w:t>(iii)</w:t>
      </w:r>
      <w:r w:rsidRPr="006E051F">
        <w:rPr>
          <w:color w:val="000000" w:themeColor="text1"/>
          <w:u w:color="000000" w:themeColor="text1"/>
        </w:rPr>
        <w:tab/>
        <w:t>twenty percent or more of the cotenants are relatives.</w:t>
      </w:r>
    </w:p>
    <w:p w14:paraId="3151EE2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(6)</w:t>
      </w:r>
      <w:r w:rsidRPr="006E051F">
        <w:rPr>
          <w:color w:val="000000" w:themeColor="text1"/>
          <w:u w:color="000000" w:themeColor="text1"/>
        </w:rPr>
        <w:tab/>
        <w:t>‘Manifest prejudice’ means a result that is obviously unfair or shocking to the conscience and is direct, obvious, and observable when considering the factors under Section 15</w:t>
      </w:r>
      <w:r w:rsidRPr="006E051F">
        <w:rPr>
          <w:color w:val="000000" w:themeColor="text1"/>
          <w:u w:color="000000" w:themeColor="text1"/>
        </w:rPr>
        <w:noBreakHyphen/>
        <w:t>61</w:t>
      </w:r>
      <w:r w:rsidRPr="006E051F">
        <w:rPr>
          <w:color w:val="000000" w:themeColor="text1"/>
          <w:u w:color="000000" w:themeColor="text1"/>
        </w:rPr>
        <w:noBreakHyphen/>
        <w:t>390(A);</w:t>
      </w:r>
    </w:p>
    <w:p w14:paraId="2F2A356C" w14:textId="201CAC3B"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lastRenderedPageBreak/>
        <w:tab/>
        <w:t>(7)</w:t>
      </w:r>
      <w:r w:rsidRPr="006E051F">
        <w:rPr>
          <w:color w:val="000000" w:themeColor="text1"/>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w:t>
      </w:r>
      <w:r w:rsidR="00645FA7">
        <w:rPr>
          <w:color w:val="000000" w:themeColor="text1"/>
          <w:u w:color="000000" w:themeColor="text1"/>
        </w:rPr>
        <w:t>s</w:t>
      </w:r>
      <w:r w:rsidRPr="006E051F">
        <w:rPr>
          <w:color w:val="000000" w:themeColor="text1"/>
          <w:u w:color="000000" w:themeColor="text1"/>
        </w:rPr>
        <w:t xml:space="preserve"> being made for payment to compensate other cotenants for the value of their respective interests in the heirs property;</w:t>
      </w:r>
    </w:p>
    <w:p w14:paraId="01502F4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(8)</w:t>
      </w:r>
      <w:r w:rsidRPr="006E051F">
        <w:rPr>
          <w:color w:val="000000" w:themeColor="text1"/>
          <w:u w:color="000000" w:themeColor="text1"/>
        </w:rPr>
        <w:tab/>
        <w:t>‘Partition by sale’ means a court ordered sale of the entire heirs property, whether by auction, sealed bids, or open market sale, conducted under Section 15</w:t>
      </w:r>
      <w:r w:rsidRPr="006E051F">
        <w:rPr>
          <w:color w:val="000000" w:themeColor="text1"/>
          <w:u w:color="000000" w:themeColor="text1"/>
        </w:rPr>
        <w:noBreakHyphen/>
        <w:t>61</w:t>
      </w:r>
      <w:r w:rsidRPr="006E051F">
        <w:rPr>
          <w:color w:val="000000" w:themeColor="text1"/>
          <w:u w:color="000000" w:themeColor="text1"/>
        </w:rPr>
        <w:noBreakHyphen/>
      </w:r>
      <w:r w:rsidR="004E241D">
        <w:rPr>
          <w:color w:val="000000" w:themeColor="text1"/>
          <w:u w:color="000000" w:themeColor="text1"/>
        </w:rPr>
        <w:t>400;</w:t>
      </w:r>
    </w:p>
    <w:p w14:paraId="7C317AD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(9)</w:t>
      </w:r>
      <w:r w:rsidRPr="006E051F">
        <w:rPr>
          <w:color w:val="000000" w:themeColor="text1"/>
          <w:u w:color="000000" w:themeColor="text1"/>
        </w:rPr>
        <w:tab/>
        <w:t>‘Partition in kind’ means the division of heirs property into physically distinct and separately titled parcels;</w:t>
      </w:r>
    </w:p>
    <w:p w14:paraId="1143A7F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(10)</w:t>
      </w:r>
      <w:r w:rsidRPr="006E051F">
        <w:rPr>
          <w:color w:val="000000" w:themeColor="text1"/>
          <w:u w:color="000000" w:themeColor="text1"/>
        </w:rPr>
        <w:tab/>
        <w:t>‘Record’ means information that is inscribed on a tangible medium or that is stored in an electronic or other medium and is retrievable in perceivable form;</w:t>
      </w:r>
    </w:p>
    <w:p w14:paraId="6B8E68F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(11)</w:t>
      </w:r>
      <w:r w:rsidRPr="006E051F">
        <w:rPr>
          <w:color w:val="000000" w:themeColor="text1"/>
          <w:u w:color="000000" w:themeColor="text1"/>
        </w:rPr>
        <w:tab/>
        <w:t>‘Relative’ means an ascendant, descendant, or collateral, or an individual otherwise related to another individual by blood, marriage, adoption, or law of this State other than this article, and for purposes of this article, who owns an interest in the heirs property;</w:t>
      </w:r>
    </w:p>
    <w:p w14:paraId="515ECB1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(12)</w:t>
      </w:r>
      <w:r w:rsidRPr="006E051F">
        <w:rPr>
          <w:color w:val="000000" w:themeColor="text1"/>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shall be excluded in the computation.</w:t>
      </w:r>
    </w:p>
    <w:p w14:paraId="3CA1092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E88C3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330.</w:t>
      </w:r>
      <w:r w:rsidRPr="006E051F">
        <w:rPr>
          <w:color w:val="000000" w:themeColor="text1"/>
          <w:u w:color="000000" w:themeColor="text1"/>
        </w:rPr>
        <w:tab/>
        <w:t>(A)</w:t>
      </w:r>
      <w:r w:rsidRPr="006E051F">
        <w:rPr>
          <w:color w:val="000000" w:themeColor="text1"/>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Article 3, Chapter 61, Title 15, unless all cotenants otherwise agree in a record.</w:t>
      </w:r>
    </w:p>
    <w:p w14:paraId="5C58B1B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This article supplements the provisions of Article 1 and if the provisions of this article differ from the provisions of Article 1, the provisions of this article control.</w:t>
      </w:r>
    </w:p>
    <w:p w14:paraId="51A5894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8F2DB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340.</w:t>
      </w:r>
      <w:r w:rsidRPr="006E051F">
        <w:rPr>
          <w:color w:val="000000" w:themeColor="text1"/>
          <w:u w:color="000000" w:themeColor="text1"/>
        </w:rPr>
        <w:tab/>
        <w:t>(A)</w:t>
      </w:r>
      <w:r w:rsidRPr="006E051F">
        <w:rPr>
          <w:color w:val="000000" w:themeColor="text1"/>
          <w:u w:color="000000" w:themeColor="text1"/>
        </w:rPr>
        <w:tab/>
        <w:t>This article does not limit or affect the method by which service of pleading in a partition action may be made.</w:t>
      </w:r>
    </w:p>
    <w:p w14:paraId="4DD8F08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plaintiff in a partition action seeks notice by publication and the court determines, pursuant to Section 15</w:t>
      </w:r>
      <w:r w:rsidRPr="006E051F">
        <w:rPr>
          <w:color w:val="000000" w:themeColor="text1"/>
          <w:u w:color="000000" w:themeColor="text1"/>
        </w:rPr>
        <w:noBreakHyphen/>
        <w:t>61</w:t>
      </w:r>
      <w:r w:rsidRPr="006E051F">
        <w:rPr>
          <w:color w:val="000000" w:themeColor="text1"/>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w:t>
      </w:r>
      <w:r w:rsidR="00686A85">
        <w:rPr>
          <w:color w:val="000000" w:themeColor="text1"/>
          <w:u w:color="000000" w:themeColor="text1"/>
        </w:rPr>
        <w:t xml:space="preserve"> </w:t>
      </w:r>
      <w:r w:rsidRPr="006E051F">
        <w:rPr>
          <w:color w:val="000000" w:themeColor="text1"/>
          <w:u w:color="000000" w:themeColor="text1"/>
        </w:rPr>
        <w:t xml:space="preserve">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14:paraId="168FAC2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CD2B57" w14:textId="6A9A93F2"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350.</w:t>
      </w:r>
      <w:r w:rsidRPr="006E051F">
        <w:rPr>
          <w:color w:val="000000" w:themeColor="text1"/>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w:t>
      </w:r>
      <w:r w:rsidR="00A7136B">
        <w:rPr>
          <w:color w:val="000000" w:themeColor="text1"/>
          <w:u w:color="000000" w:themeColor="text1"/>
        </w:rPr>
        <w:t xml:space="preserve">be </w:t>
      </w:r>
      <w:r w:rsidRPr="006E051F">
        <w:rPr>
          <w:color w:val="000000" w:themeColor="text1"/>
          <w:u w:color="000000" w:themeColor="text1"/>
        </w:rPr>
        <w:t>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14:paraId="7A047F2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8EA6C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360.</w:t>
      </w:r>
      <w:r w:rsidRPr="006E051F">
        <w:rPr>
          <w:color w:val="000000" w:themeColor="text1"/>
          <w:u w:color="000000" w:themeColor="text1"/>
        </w:rPr>
        <w:tab/>
        <w:t>(A) Except as otherwise provided in subsections (B) and (C), if a court determines that the property that is the subject of a partition action is heirs property, the court shall determine the fair market value of the property by ordering an appraisal pursuant to subsection (D).</w:t>
      </w:r>
    </w:p>
    <w:p w14:paraId="10A0EF5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all cotenants have agreed to the value of the property or to another method of valuation, the court shall adopt that value or the value produced by the agreed method of valuation.</w:t>
      </w:r>
    </w:p>
    <w:p w14:paraId="090ACEA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a copy of the order to the party that filed the partition action, and that party shall send notice to the other parties of the value.</w:t>
      </w:r>
    </w:p>
    <w:p w14:paraId="7EA67B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 xml:space="preserve">If a court orders an appraisal, the court shall appoint a disinterested real estate appraiser licensed in this State to determine the fair market value of the property assuming sole ownership of the fee simple estate.  On completion of the appraisal, the appraiser shall file a sworn or verified appraisal with the court.  The court, in its discretion, shall determine allocation of payment from the parties to cover the costs of the appraisal. </w:t>
      </w:r>
    </w:p>
    <w:p w14:paraId="53D5911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an appraisal is conducted pursuant to subsection (D), the Clerk of Court shall serve the party that filed the partition action with a copy of the appraisal, and the party that filed the partition action, not later than ten days after the appraisal is filed with the court, shall send notice to each party with a known address, stating:</w:t>
      </w:r>
    </w:p>
    <w:p w14:paraId="432B0D5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the appraised fair market value of the property;</w:t>
      </w:r>
    </w:p>
    <w:p w14:paraId="65AADBF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 xml:space="preserve">that the appraisal is available at the clerk’s office; </w:t>
      </w:r>
      <w:r w:rsidR="00981197">
        <w:rPr>
          <w:color w:val="000000" w:themeColor="text1"/>
          <w:u w:color="000000" w:themeColor="text1"/>
        </w:rPr>
        <w:t xml:space="preserve"> </w:t>
      </w:r>
      <w:r w:rsidRPr="006E051F">
        <w:rPr>
          <w:color w:val="000000" w:themeColor="text1"/>
          <w:u w:color="000000" w:themeColor="text1"/>
        </w:rPr>
        <w:t>and</w:t>
      </w:r>
    </w:p>
    <w:p w14:paraId="66C4FF5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that a party may file with the court an objection to the appraisal not later than thirty days after the notice is sent, stating the grounds for the objection.</w:t>
      </w:r>
    </w:p>
    <w:p w14:paraId="2E83EB4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 (E), whether or not an objection to the appraisal is filed under subsection (E)(3).  In addition to the court</w:t>
      </w:r>
      <w:r w:rsidRPr="006E051F">
        <w:rPr>
          <w:color w:val="000000" w:themeColor="text1"/>
          <w:u w:color="000000" w:themeColor="text1"/>
        </w:rPr>
        <w:noBreakHyphen/>
        <w:t>ordered appraisal, the court may consider any other evidence of value offered by a party.</w:t>
      </w:r>
    </w:p>
    <w:p w14:paraId="15E580EC"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(G)</w:t>
      </w:r>
      <w:r w:rsidRPr="006E051F">
        <w:rPr>
          <w:color w:val="000000" w:themeColor="text1"/>
          <w:u w:color="000000" w:themeColor="text1"/>
        </w:rPr>
        <w:tab/>
        <w:t>After a hearing under subsection (F), but before considering the merits of the partition action, the court, by order, shall determine the fair market value of the property.  The Clerk of Court shall send a copy of the fair market value order to the party filing the partition action, and that party shall send copies to the parties of the fair market value order.</w:t>
      </w:r>
    </w:p>
    <w:p w14:paraId="208FA2D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6617E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370.</w:t>
      </w:r>
      <w:r w:rsidRPr="006E051F">
        <w:rPr>
          <w:color w:val="000000" w:themeColor="text1"/>
          <w:u w:color="000000" w:themeColor="text1"/>
        </w:rPr>
        <w:tab/>
        <w:t>(A)</w:t>
      </w:r>
      <w:r w:rsidRPr="006E051F">
        <w:rPr>
          <w:color w:val="000000" w:themeColor="text1"/>
          <w:u w:color="000000" w:themeColor="text1"/>
        </w:rPr>
        <w:tab/>
        <w:t>If any cotenant requests partition by sale, after the determination of value under Section 15</w:t>
      </w:r>
      <w:r w:rsidRPr="006E051F">
        <w:rPr>
          <w:color w:val="000000" w:themeColor="text1"/>
          <w:u w:color="000000" w:themeColor="text1"/>
        </w:rPr>
        <w:noBreakHyphen/>
        <w:t>61</w:t>
      </w:r>
      <w:r w:rsidRPr="006E051F">
        <w:rPr>
          <w:color w:val="000000" w:themeColor="text1"/>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14:paraId="04AFA29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shall be allowed to purchase the interests of any cotenant who requested a partition by sale, as provided in this article, whether default has been entere</w:t>
      </w:r>
      <w:r w:rsidR="00981197">
        <w:rPr>
          <w:color w:val="000000" w:themeColor="text1"/>
          <w:u w:color="000000" w:themeColor="text1"/>
        </w:rPr>
        <w:t>d against the cotenant or not.</w:t>
      </w:r>
    </w:p>
    <w:p w14:paraId="60FCE14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The purchase price for each of the interests of a cotenant that requested partition by sale is the value of the entire parcel determined under Section 15</w:t>
      </w:r>
      <w:r w:rsidRPr="006E051F">
        <w:rPr>
          <w:color w:val="000000" w:themeColor="text1"/>
          <w:u w:color="000000" w:themeColor="text1"/>
        </w:rPr>
        <w:noBreakHyphen/>
        <w:t>61</w:t>
      </w:r>
      <w:r w:rsidRPr="006E051F">
        <w:rPr>
          <w:color w:val="000000" w:themeColor="text1"/>
          <w:u w:color="000000" w:themeColor="text1"/>
        </w:rPr>
        <w:noBreakHyphen/>
        <w:t>360 multiplied by the cotenant’s fractional ownership of the entire parcel.</w:t>
      </w:r>
    </w:p>
    <w:p w14:paraId="605C497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After the expiration of the period in subsection (B), the following requirements apply:</w:t>
      </w:r>
    </w:p>
    <w:p w14:paraId="4F7C770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If only one cotenant elects to buy all the interests of the cotenants that requested partition by sale, after receiving notice from the Clerk of Court, the party filing the partition action shall notify all the parties of that fact.</w:t>
      </w:r>
    </w:p>
    <w:p w14:paraId="74EE7AD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a copy of the order to the party filing the partition action, and that party shall send notice to all the parties of that fact and of the price to be paid by each electing cotenant.</w:t>
      </w:r>
    </w:p>
    <w:p w14:paraId="7BEA7DC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under Section 15</w:t>
      </w:r>
      <w:r w:rsidRPr="006E051F">
        <w:rPr>
          <w:color w:val="000000" w:themeColor="text1"/>
          <w:u w:color="000000" w:themeColor="text1"/>
        </w:rPr>
        <w:noBreakHyphen/>
        <w:t>61</w:t>
      </w:r>
      <w:r w:rsidRPr="006E051F">
        <w:rPr>
          <w:color w:val="000000" w:themeColor="text1"/>
          <w:u w:color="000000" w:themeColor="text1"/>
        </w:rPr>
        <w:noBreakHyphen/>
        <w:t>380(A) and (B).</w:t>
      </w:r>
    </w:p>
    <w:p w14:paraId="6DE799F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14:paraId="6909DFB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14:paraId="3AD81A4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no electing cotenant timely pays its apportioned price, the court shall resolve the partition action under Section 15</w:t>
      </w:r>
      <w:r w:rsidRPr="006E051F">
        <w:rPr>
          <w:color w:val="000000" w:themeColor="text1"/>
          <w:u w:color="000000" w:themeColor="text1"/>
        </w:rPr>
        <w:noBreakHyphen/>
        <w:t>61</w:t>
      </w:r>
      <w:r w:rsidRPr="006E051F">
        <w:rPr>
          <w:color w:val="000000" w:themeColor="text1"/>
          <w:u w:color="000000" w:themeColor="text1"/>
        </w:rPr>
        <w:noBreakHyphen/>
        <w:t>380 (A) and (B), as if the interests of the cotenants that requested partition by sale were not purchased.</w:t>
      </w:r>
    </w:p>
    <w:p w14:paraId="0F7471A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w:t>
      </w:r>
      <w:r w:rsidR="00981197">
        <w:rPr>
          <w:color w:val="000000" w:themeColor="text1"/>
          <w:u w:color="000000" w:themeColor="text1"/>
        </w:rPr>
        <w:t>e price for all the interests.</w:t>
      </w:r>
    </w:p>
    <w:p w14:paraId="0139E4E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6E051F">
        <w:rPr>
          <w:color w:val="000000" w:themeColor="text1"/>
          <w:u w:color="000000" w:themeColor="text1"/>
        </w:rPr>
        <w:noBreakHyphen/>
        <w:t>day period, the following regulations apply:</w:t>
      </w:r>
    </w:p>
    <w:p w14:paraId="250FFAD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14:paraId="7117D4E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no cotenant pays the entire price for the remaining interests, the court shall resolve the partition action under Section 15</w:t>
      </w:r>
      <w:r w:rsidRPr="006E051F">
        <w:rPr>
          <w:color w:val="000000" w:themeColor="text1"/>
          <w:u w:color="000000" w:themeColor="text1"/>
        </w:rPr>
        <w:noBreakHyphen/>
        <w:t>61</w:t>
      </w:r>
      <w:r w:rsidRPr="006E051F">
        <w:rPr>
          <w:color w:val="000000" w:themeColor="text1"/>
          <w:u w:color="000000" w:themeColor="text1"/>
        </w:rPr>
        <w:noBreakHyphen/>
        <w:t>380 (A) and (B), as if the interests of the cotenants that requested partition by sale were not purchased.</w:t>
      </w:r>
    </w:p>
    <w:p w14:paraId="3A4FF82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 xml:space="preserve">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w:t>
      </w:r>
      <w:r w:rsidR="00981197">
        <w:rPr>
          <w:color w:val="000000" w:themeColor="text1"/>
          <w:u w:color="000000" w:themeColor="text1"/>
        </w:rPr>
        <w:t>court.</w:t>
      </w:r>
    </w:p>
    <w:p w14:paraId="28F0AC7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(G)</w:t>
      </w:r>
      <w:r w:rsidRPr="006E051F">
        <w:rPr>
          <w:color w:val="000000" w:themeColor="text1"/>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14:paraId="3414399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(H)</w:t>
      </w:r>
      <w:r w:rsidRPr="006E051F">
        <w:rPr>
          <w:color w:val="000000" w:themeColor="text1"/>
          <w:u w:color="000000" w:themeColor="text1"/>
        </w:rPr>
        <w:tab/>
        <w:t>If the court receives a timely request under subsection (G), the court, after hearing, may deny the request or authorize the requested additional sale on such terms as the court determines are fair and reasonable, subject to the following limitations:</w:t>
      </w:r>
    </w:p>
    <w:p w14:paraId="06F1A40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a sale authorized under this subsection may occur only after the purchase prices for all interests subject to sale under subsections (A) through (F) have been paid into court and those interests have been reallocated among the cotenants as provided in those subsections; </w:t>
      </w:r>
      <w:r w:rsidR="00981197">
        <w:rPr>
          <w:color w:val="000000" w:themeColor="text1"/>
          <w:u w:color="000000" w:themeColor="text1"/>
        </w:rPr>
        <w:t xml:space="preserve"> and</w:t>
      </w:r>
    </w:p>
    <w:p w14:paraId="7F2E826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purchase price for the interest of a non</w:t>
      </w:r>
      <w:r w:rsidRPr="006E051F">
        <w:rPr>
          <w:color w:val="000000" w:themeColor="text1"/>
          <w:u w:color="000000" w:themeColor="text1"/>
        </w:rPr>
        <w:noBreakHyphen/>
        <w:t>appearing cotenant is based on the court’s determination of value under Section 15</w:t>
      </w:r>
      <w:r w:rsidRPr="006E051F">
        <w:rPr>
          <w:color w:val="000000" w:themeColor="text1"/>
          <w:u w:color="000000" w:themeColor="text1"/>
        </w:rPr>
        <w:noBreakHyphen/>
        <w:t>61</w:t>
      </w:r>
      <w:r w:rsidRPr="006E051F">
        <w:rPr>
          <w:color w:val="000000" w:themeColor="text1"/>
          <w:u w:color="000000" w:themeColor="text1"/>
        </w:rPr>
        <w:noBreakHyphen/>
        <w:t>360.</w:t>
      </w:r>
    </w:p>
    <w:p w14:paraId="364D657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39403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380.</w:t>
      </w:r>
      <w:r w:rsidRPr="006E051F">
        <w:rPr>
          <w:color w:val="000000" w:themeColor="text1"/>
          <w:u w:color="000000" w:themeColor="text1"/>
        </w:rPr>
        <w:tab/>
        <w:t>(A)</w:t>
      </w:r>
      <w:r w:rsidRPr="006E051F">
        <w:rPr>
          <w:color w:val="000000" w:themeColor="text1"/>
          <w:u w:color="000000" w:themeColor="text1"/>
        </w:rPr>
        <w:tab/>
        <w:t>If all the interests of the cotenants that requested partition by sale are not purchased by other cotenants pursuant to Section 15</w:t>
      </w:r>
      <w:r w:rsidRPr="006E051F">
        <w:rPr>
          <w:color w:val="000000" w:themeColor="text1"/>
          <w:u w:color="000000" w:themeColor="text1"/>
        </w:rPr>
        <w:noBreakHyphen/>
        <w:t>61</w:t>
      </w:r>
      <w:r w:rsidRPr="006E051F">
        <w:rPr>
          <w:color w:val="000000" w:themeColor="text1"/>
          <w:u w:color="000000" w:themeColor="text1"/>
        </w:rPr>
        <w:noBreakHyphen/>
        <w:t>370, or if, after conclusion of the buyout under Section 15</w:t>
      </w:r>
      <w:r w:rsidRPr="006E051F">
        <w:rPr>
          <w:color w:val="000000" w:themeColor="text1"/>
          <w:u w:color="000000" w:themeColor="text1"/>
        </w:rPr>
        <w:noBreakHyphen/>
        <w:t>61</w:t>
      </w:r>
      <w:r w:rsidRPr="006E051F">
        <w:rPr>
          <w:color w:val="000000" w:themeColor="text1"/>
          <w:u w:color="000000" w:themeColor="text1"/>
        </w:rPr>
        <w:noBreakHyphen/>
        <w:t>370, a cotenant remains that has requested partition in kind or partition by allotment, the court shall order partition in kind or partition by allotment, unless the court, after consideration of the factors listed in Section 15</w:t>
      </w:r>
      <w:r w:rsidRPr="006E051F">
        <w:rPr>
          <w:color w:val="000000" w:themeColor="text1"/>
          <w:u w:color="000000" w:themeColor="text1"/>
        </w:rPr>
        <w:noBreakHyphen/>
        <w:t>61</w:t>
      </w:r>
      <w:r w:rsidRPr="006E051F">
        <w:rPr>
          <w:color w:val="000000" w:themeColor="text1"/>
          <w:u w:color="000000" w:themeColor="text1"/>
        </w:rPr>
        <w:noBreakHyphen/>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14:paraId="7960951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court does not order partition in kind or partition by allotment under subsection (A), the court shall order partition by sale pursuant to Section 15</w:t>
      </w:r>
      <w:r w:rsidRPr="006E051F">
        <w:rPr>
          <w:color w:val="000000" w:themeColor="text1"/>
          <w:u w:color="000000" w:themeColor="text1"/>
        </w:rPr>
        <w:noBreakHyphen/>
        <w:t>61</w:t>
      </w:r>
      <w:r w:rsidRPr="006E051F">
        <w:rPr>
          <w:color w:val="000000" w:themeColor="text1"/>
          <w:u w:color="000000" w:themeColor="text1"/>
        </w:rPr>
        <w:noBreakHyphen/>
        <w:t>400 or, if no cotenant requested partition by sale, the court shall dismiss the action.</w:t>
      </w:r>
    </w:p>
    <w:p w14:paraId="0944151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6E051F">
        <w:rPr>
          <w:color w:val="000000" w:themeColor="text1"/>
          <w:u w:color="000000" w:themeColor="text1"/>
        </w:rPr>
        <w:noBreakHyphen/>
        <w:t xml:space="preserve">kind distributions to the cotenants, will make the partition in kind or the partition by allotment just and proportionate in value to the fractional interests held. </w:t>
      </w:r>
    </w:p>
    <w:p w14:paraId="13E9810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06A39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390.</w:t>
      </w:r>
      <w:r w:rsidRPr="006E051F">
        <w:rPr>
          <w:color w:val="000000" w:themeColor="text1"/>
          <w:u w:color="000000" w:themeColor="text1"/>
        </w:rPr>
        <w:tab/>
        <w:t>(A)</w:t>
      </w:r>
      <w:r w:rsidRPr="006E051F">
        <w:rPr>
          <w:color w:val="000000" w:themeColor="text1"/>
          <w:u w:color="000000" w:themeColor="text1"/>
        </w:rPr>
        <w:tab/>
        <w:t>In determining under Section 15</w:t>
      </w:r>
      <w:r w:rsidRPr="006E051F">
        <w:rPr>
          <w:color w:val="000000" w:themeColor="text1"/>
          <w:u w:color="000000" w:themeColor="text1"/>
        </w:rPr>
        <w:noBreakHyphen/>
        <w:t>61</w:t>
      </w:r>
      <w:r w:rsidRPr="006E051F">
        <w:rPr>
          <w:color w:val="000000" w:themeColor="text1"/>
          <w:u w:color="000000" w:themeColor="text1"/>
        </w:rPr>
        <w:noBreakHyphen/>
        <w:t>380(A) whether partition in kind or partition by allotment would result in manifest prejudice to the cotenants as a group, the court shall consider the following:</w:t>
      </w:r>
    </w:p>
    <w:p w14:paraId="19BE690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whether the heirs property practicably can be divided among the cotenants;</w:t>
      </w:r>
    </w:p>
    <w:p w14:paraId="38CF88C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6E051F">
        <w:rPr>
          <w:color w:val="000000" w:themeColor="text1"/>
          <w:u w:color="000000" w:themeColor="text1"/>
        </w:rPr>
        <w:noBreakHyphen/>
        <w:t>ordered sale likely would occur;</w:t>
      </w:r>
    </w:p>
    <w:p w14:paraId="0CBF4F5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14:paraId="2253BFC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(4)</w:t>
      </w:r>
      <w:r w:rsidRPr="006E051F">
        <w:rPr>
          <w:color w:val="000000" w:themeColor="text1"/>
          <w:u w:color="000000" w:themeColor="text1"/>
        </w:rPr>
        <w:tab/>
        <w:t>a cotenant’s sentimental attachment to the property, including any attachment arising because the property has ancestral or other unique or special value to the cotenant;</w:t>
      </w:r>
    </w:p>
    <w:p w14:paraId="01F21DB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(5)</w:t>
      </w:r>
      <w:r w:rsidRPr="006E051F">
        <w:rPr>
          <w:color w:val="000000" w:themeColor="text1"/>
          <w:u w:color="000000" w:themeColor="text1"/>
        </w:rPr>
        <w:tab/>
        <w:t>the lawful use being made of the property by a cotenant and the degree to which the cotenant would be harmed if the cotenant could not continue the same use of the property;</w:t>
      </w:r>
    </w:p>
    <w:p w14:paraId="406A2A0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(6)</w:t>
      </w:r>
      <w:r w:rsidRPr="006E051F">
        <w:rPr>
          <w:color w:val="000000" w:themeColor="text1"/>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14:paraId="43DB2BC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(7)</w:t>
      </w:r>
      <w:r w:rsidRPr="006E051F">
        <w:rPr>
          <w:color w:val="000000" w:themeColor="text1"/>
          <w:u w:color="000000" w:themeColor="text1"/>
        </w:rPr>
        <w:tab/>
        <w:t>any other relevant factor.</w:t>
      </w:r>
    </w:p>
    <w:p w14:paraId="4A2A7A7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The court may not consider any one factor in subsection (A) to be dispositive without weighing the totality of all relevant factors and circumstances.</w:t>
      </w:r>
    </w:p>
    <w:p w14:paraId="5AA8B13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A2AB1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400.</w:t>
      </w:r>
      <w:r w:rsidRPr="006E051F">
        <w:rPr>
          <w:color w:val="000000" w:themeColor="text1"/>
          <w:u w:color="000000" w:themeColor="text1"/>
        </w:rPr>
        <w:tab/>
        <w:t>(A)</w:t>
      </w:r>
      <w:r w:rsidRPr="006E051F">
        <w:rPr>
          <w:color w:val="000000" w:themeColor="text1"/>
          <w:u w:color="000000" w:themeColor="text1"/>
        </w:rPr>
        <w:tab/>
        <w:t>If the court orders a sale of heirs property, the sale must be an open</w:t>
      </w:r>
      <w:r w:rsidRPr="006E051F">
        <w:rPr>
          <w:color w:val="000000" w:themeColor="text1"/>
          <w:u w:color="000000" w:themeColor="text1"/>
        </w:rPr>
        <w:noBreakHyphen/>
        <w:t>market sale unless the court finds that a sale by sealed bids or an auction would be more economically advantageous and in the best interest of the cotenants as a group.</w:t>
      </w:r>
    </w:p>
    <w:p w14:paraId="3F89BE8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court orders an open</w:t>
      </w:r>
      <w:r w:rsidRPr="006E051F">
        <w:rPr>
          <w:color w:val="000000" w:themeColor="text1"/>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a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14:paraId="226058C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a broker appointed under subsection (B) obtains within a reasonable time an offer to purchase the property for at least the determination of value:</w:t>
      </w:r>
    </w:p>
    <w:p w14:paraId="653B9D0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the broker shall comply with the reporting requirements in Section 15</w:t>
      </w:r>
      <w:r w:rsidRPr="006E051F">
        <w:rPr>
          <w:color w:val="000000" w:themeColor="text1"/>
          <w:u w:color="000000" w:themeColor="text1"/>
        </w:rPr>
        <w:noBreakHyphen/>
        <w:t>61</w:t>
      </w:r>
      <w:r w:rsidRPr="006E051F">
        <w:rPr>
          <w:color w:val="000000" w:themeColor="text1"/>
          <w:u w:color="000000" w:themeColor="text1"/>
        </w:rPr>
        <w:noBreakHyphen/>
        <w:t xml:space="preserve">410; </w:t>
      </w:r>
    </w:p>
    <w:p w14:paraId="3B04906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sale may be completed in accordance with state law other than this article; and</w:t>
      </w:r>
    </w:p>
    <w:p w14:paraId="39249E5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the commission of the real estate broker shall be paid from the proceeds of the sale.</w:t>
      </w:r>
    </w:p>
    <w:p w14:paraId="4CDBC1D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If the broker appointed under subsection (B) does not obtain within a reasonable time an offer to purchase the property for at least the determination of value, the court, after a hearing, may:</w:t>
      </w:r>
    </w:p>
    <w:p w14:paraId="25A8BC4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approve the highest outstanding offer, if any;</w:t>
      </w:r>
    </w:p>
    <w:p w14:paraId="554B17A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 xml:space="preserve">redetermine the value of the property and order that the property continue to be offered for an additional time; or </w:t>
      </w:r>
    </w:p>
    <w:p w14:paraId="3CD830AC"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order that the property be sold by sealed bids or at an auction.</w:t>
      </w:r>
    </w:p>
    <w:p w14:paraId="4CD014B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14:paraId="65B8AA3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If a purchaser is entitled to a share of the proceeds of the sale, the purchaser is entitled to a credit against the price in an amount equal to the purchaser’s share of the proceeds.</w:t>
      </w:r>
    </w:p>
    <w:p w14:paraId="78660C9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FDE12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410.</w:t>
      </w:r>
      <w:r w:rsidRPr="006E051F">
        <w:rPr>
          <w:color w:val="000000" w:themeColor="text1"/>
          <w:u w:color="000000" w:themeColor="text1"/>
        </w:rPr>
        <w:tab/>
        <w:t>(A)</w:t>
      </w:r>
      <w:r w:rsidRPr="006E051F">
        <w:rPr>
          <w:color w:val="000000" w:themeColor="text1"/>
          <w:u w:color="000000" w:themeColor="text1"/>
        </w:rPr>
        <w:tab/>
        <w:t>Unless required otherwise to do so within a shorter time, a broker appointed under Section 15</w:t>
      </w:r>
      <w:r w:rsidRPr="006E051F">
        <w:rPr>
          <w:color w:val="000000" w:themeColor="text1"/>
          <w:u w:color="000000" w:themeColor="text1"/>
        </w:rPr>
        <w:noBreakHyphen/>
        <w:t>61</w:t>
      </w:r>
      <w:r w:rsidRPr="006E051F">
        <w:rPr>
          <w:color w:val="000000" w:themeColor="text1"/>
          <w:u w:color="000000" w:themeColor="text1"/>
        </w:rPr>
        <w:noBreakHyphen/>
        <w:t>400 to offer heirs property for open</w:t>
      </w:r>
      <w:r w:rsidRPr="006E051F">
        <w:rPr>
          <w:color w:val="000000" w:themeColor="text1"/>
          <w:u w:color="000000" w:themeColor="text1"/>
        </w:rPr>
        <w:noBreakHyphen/>
        <w:t>market sale shall file a report with the court not later than ten days after receiving an offer to purchase the property for at least the value determined under Section 15</w:t>
      </w:r>
      <w:r w:rsidRPr="006E051F">
        <w:rPr>
          <w:color w:val="000000" w:themeColor="text1"/>
          <w:u w:color="000000" w:themeColor="text1"/>
        </w:rPr>
        <w:noBreakHyphen/>
        <w:t>61</w:t>
      </w:r>
      <w:r w:rsidRPr="006E051F">
        <w:rPr>
          <w:color w:val="000000" w:themeColor="text1"/>
          <w:u w:color="000000" w:themeColor="text1"/>
        </w:rPr>
        <w:noBreakHyphen/>
        <w:t>360 or 15</w:t>
      </w:r>
      <w:r w:rsidRPr="006E051F">
        <w:rPr>
          <w:color w:val="000000" w:themeColor="text1"/>
          <w:u w:color="000000" w:themeColor="text1"/>
        </w:rPr>
        <w:noBreakHyphen/>
        <w:t>61</w:t>
      </w:r>
      <w:r w:rsidRPr="006E051F">
        <w:rPr>
          <w:color w:val="000000" w:themeColor="text1"/>
          <w:u w:color="000000" w:themeColor="text1"/>
        </w:rPr>
        <w:noBreakHyphen/>
        <w:t>400.</w:t>
      </w:r>
    </w:p>
    <w:p w14:paraId="0FB4AA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The report required by subsection (A) must contain the following information:</w:t>
      </w:r>
    </w:p>
    <w:p w14:paraId="20F6514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a description of the property to be sold to each buyer;</w:t>
      </w:r>
    </w:p>
    <w:p w14:paraId="2498A33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name of each buyer;</w:t>
      </w:r>
    </w:p>
    <w:p w14:paraId="0EBAB5C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the proposed purchase price;</w:t>
      </w:r>
    </w:p>
    <w:p w14:paraId="2BDC2E4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(4)</w:t>
      </w:r>
      <w:r w:rsidRPr="006E051F">
        <w:rPr>
          <w:color w:val="000000" w:themeColor="text1"/>
          <w:u w:color="000000" w:themeColor="text1"/>
        </w:rPr>
        <w:tab/>
        <w:t>the terms and conditions of the proposed sale, including the terms of any owner financing;</w:t>
      </w:r>
    </w:p>
    <w:p w14:paraId="38E7CF8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(5)</w:t>
      </w:r>
      <w:r w:rsidRPr="006E051F">
        <w:rPr>
          <w:color w:val="000000" w:themeColor="text1"/>
          <w:u w:color="000000" w:themeColor="text1"/>
        </w:rPr>
        <w:tab/>
        <w:t>the amounts to be paid to lienholders;</w:t>
      </w:r>
    </w:p>
    <w:p w14:paraId="30114C4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(6)</w:t>
      </w:r>
      <w:r w:rsidRPr="006E051F">
        <w:rPr>
          <w:color w:val="000000" w:themeColor="text1"/>
          <w:u w:color="000000" w:themeColor="text1"/>
        </w:rPr>
        <w:tab/>
        <w:t>a statement of contractual or other arrangements or conditions of the broker’s commission;</w:t>
      </w:r>
      <w:r w:rsidR="00B33A11">
        <w:rPr>
          <w:color w:val="000000" w:themeColor="text1"/>
          <w:u w:color="000000" w:themeColor="text1"/>
        </w:rPr>
        <w:t xml:space="preserve"> </w:t>
      </w:r>
      <w:r w:rsidRPr="006E051F">
        <w:rPr>
          <w:color w:val="000000" w:themeColor="text1"/>
          <w:u w:color="000000" w:themeColor="text1"/>
        </w:rPr>
        <w:t xml:space="preserve"> and</w:t>
      </w:r>
    </w:p>
    <w:p w14:paraId="22A9132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(7)</w:t>
      </w:r>
      <w:r w:rsidRPr="006E051F">
        <w:rPr>
          <w:color w:val="000000" w:themeColor="text1"/>
          <w:u w:color="000000" w:themeColor="text1"/>
        </w:rPr>
        <w:tab/>
        <w:t>other material facts relevant to the sale.</w:t>
      </w:r>
    </w:p>
    <w:p w14:paraId="4B503ED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88AEF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420.</w:t>
      </w:r>
      <w:r w:rsidRPr="006E051F">
        <w:rPr>
          <w:color w:val="000000" w:themeColor="text1"/>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14:paraId="76AD8EF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2E4B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2.</w:t>
      </w:r>
      <w:r w:rsidRPr="006E051F">
        <w:rPr>
          <w:color w:val="000000" w:themeColor="text1"/>
          <w:u w:color="000000" w:themeColor="text1"/>
        </w:rPr>
        <w:tab/>
        <w:t>Sections 15</w:t>
      </w:r>
      <w:r w:rsidRPr="006E051F">
        <w:rPr>
          <w:color w:val="000000" w:themeColor="text1"/>
          <w:u w:color="000000" w:themeColor="text1"/>
        </w:rPr>
        <w:noBreakHyphen/>
        <w:t>61</w:t>
      </w:r>
      <w:r w:rsidRPr="006E051F">
        <w:rPr>
          <w:color w:val="000000" w:themeColor="text1"/>
          <w:u w:color="000000" w:themeColor="text1"/>
        </w:rPr>
        <w:noBreakHyphen/>
        <w:t>10 through 15</w:t>
      </w:r>
      <w:r w:rsidRPr="006E051F">
        <w:rPr>
          <w:color w:val="000000" w:themeColor="text1"/>
          <w:u w:color="000000" w:themeColor="text1"/>
        </w:rPr>
        <w:noBreakHyphen/>
        <w:t>61</w:t>
      </w:r>
      <w:r w:rsidRPr="006E051F">
        <w:rPr>
          <w:color w:val="000000" w:themeColor="text1"/>
          <w:u w:color="000000" w:themeColor="text1"/>
        </w:rPr>
        <w:noBreakHyphen/>
        <w:t>110 are designated as Article 1, Chapter 61, Title 15 to be entitled “G</w:t>
      </w:r>
      <w:r w:rsidR="0086647A">
        <w:rPr>
          <w:color w:val="000000" w:themeColor="text1"/>
          <w:u w:color="000000" w:themeColor="text1"/>
        </w:rPr>
        <w:t>eneral Provisions.”</w:t>
      </w:r>
    </w:p>
    <w:p w14:paraId="361CF68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298B5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3.</w:t>
      </w: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 of the 1976 Code is amended to read:</w:t>
      </w:r>
    </w:p>
    <w:p w14:paraId="24D3E96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AD782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w:t>
      </w:r>
      <w:r w:rsidRPr="006E051F">
        <w:rPr>
          <w:color w:val="000000" w:themeColor="text1"/>
          <w:u w:color="000000" w:themeColor="text1"/>
        </w:rPr>
        <w:tab/>
      </w:r>
      <w:r w:rsidRPr="006E051F">
        <w:rPr>
          <w:color w:val="000000" w:themeColor="text1"/>
          <w:u w:val="single" w:color="000000" w:themeColor="text1"/>
        </w:rPr>
        <w:t>(A)</w:t>
      </w:r>
      <w:r w:rsidRPr="006E051F">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14:paraId="49E7F777" w14:textId="38FB9C1C"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val="single" w:color="000000" w:themeColor="text1"/>
        </w:rPr>
        <w:t>(B)</w:t>
      </w:r>
      <w:r w:rsidRPr="006E051F">
        <w:rPr>
          <w:color w:val="000000" w:themeColor="text1"/>
          <w:u w:color="000000" w:themeColor="text1"/>
        </w:rPr>
        <w:tab/>
      </w:r>
      <w:r w:rsidRPr="006E051F">
        <w:rPr>
          <w:color w:val="000000" w:themeColor="text1"/>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0037190F">
        <w:rPr>
          <w:color w:val="000000" w:themeColor="text1"/>
          <w:u w:color="000000" w:themeColor="text1"/>
        </w:rPr>
        <w:t>”</w:t>
      </w:r>
    </w:p>
    <w:p w14:paraId="630D7528" w14:textId="6823D39C"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54731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4.</w:t>
      </w: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100 of the 1976 Code is amended to read:</w:t>
      </w:r>
    </w:p>
    <w:p w14:paraId="40CF56D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2BBF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100.</w:t>
      </w:r>
      <w:r w:rsidRPr="006E051F">
        <w:rPr>
          <w:color w:val="000000" w:themeColor="text1"/>
          <w:u w:color="000000" w:themeColor="text1"/>
        </w:rPr>
        <w:tab/>
        <w:t xml:space="preserve">Nothing in </w:t>
      </w:r>
      <w:r w:rsidRPr="006E051F">
        <w:rPr>
          <w:strike/>
          <w:color w:val="000000" w:themeColor="text1"/>
          <w:u w:color="000000" w:themeColor="text1"/>
        </w:rPr>
        <w:t>Sections 15</w:t>
      </w:r>
      <w:r w:rsidRPr="006E051F">
        <w:rPr>
          <w:strike/>
          <w:color w:val="000000" w:themeColor="text1"/>
          <w:u w:color="000000" w:themeColor="text1"/>
        </w:rPr>
        <w:noBreakHyphen/>
        <w:t>61</w:t>
      </w:r>
      <w:r w:rsidRPr="006E051F">
        <w:rPr>
          <w:strike/>
          <w:color w:val="000000" w:themeColor="text1"/>
          <w:u w:color="000000" w:themeColor="text1"/>
        </w:rPr>
        <w:noBreakHyphen/>
        <w:t>60 to 15</w:t>
      </w:r>
      <w:r w:rsidRPr="006E051F">
        <w:rPr>
          <w:strike/>
          <w:color w:val="000000" w:themeColor="text1"/>
          <w:u w:color="000000" w:themeColor="text1"/>
        </w:rPr>
        <w:noBreakHyphen/>
        <w:t>61</w:t>
      </w:r>
      <w:r w:rsidRPr="006E051F">
        <w:rPr>
          <w:strike/>
          <w:color w:val="000000" w:themeColor="text1"/>
          <w:u w:color="000000" w:themeColor="text1"/>
        </w:rPr>
        <w:noBreakHyphen/>
        <w:t>90</w:t>
      </w:r>
      <w:r w:rsidRPr="006E051F">
        <w:rPr>
          <w:color w:val="000000" w:themeColor="text1"/>
          <w:u w:color="000000" w:themeColor="text1"/>
        </w:rPr>
        <w:t xml:space="preserve"> </w:t>
      </w:r>
      <w:r w:rsidRPr="006E051F">
        <w:rPr>
          <w:color w:val="000000" w:themeColor="text1"/>
          <w:u w:val="single" w:color="000000" w:themeColor="text1"/>
        </w:rPr>
        <w:t>Rule 71, South Carolina Rules of Civil Procedure, concerning partition actions,</w:t>
      </w:r>
      <w:r w:rsidRPr="006E051F">
        <w:rPr>
          <w:color w:val="000000" w:themeColor="text1"/>
          <w:u w:color="000000" w:themeColor="text1"/>
        </w:rPr>
        <w:t xml:space="preserve"> shall be construed to affect the power of </w:t>
      </w:r>
      <w:r w:rsidRPr="006E051F">
        <w:rPr>
          <w:strike/>
          <w:color w:val="000000" w:themeColor="text1"/>
          <w:u w:color="000000" w:themeColor="text1"/>
        </w:rPr>
        <w:t>the</w:t>
      </w:r>
      <w:r w:rsidRPr="006E051F">
        <w:rPr>
          <w:color w:val="000000" w:themeColor="text1"/>
          <w:u w:color="000000" w:themeColor="text1"/>
        </w:rPr>
        <w:t xml:space="preserve"> </w:t>
      </w:r>
      <w:r w:rsidRPr="006E051F">
        <w:rPr>
          <w:color w:val="000000" w:themeColor="text1"/>
          <w:u w:val="single" w:color="000000" w:themeColor="text1"/>
        </w:rPr>
        <w:t>a</w:t>
      </w:r>
      <w:r w:rsidRPr="006E051F">
        <w:rPr>
          <w:color w:val="000000" w:themeColor="text1"/>
          <w:u w:color="000000" w:themeColor="text1"/>
        </w:rPr>
        <w:t xml:space="preserve"> court </w:t>
      </w:r>
      <w:r w:rsidRPr="006E051F">
        <w:rPr>
          <w:strike/>
          <w:color w:val="000000" w:themeColor="text1"/>
          <w:u w:color="000000" w:themeColor="text1"/>
        </w:rPr>
        <w:t>of common pleas</w:t>
      </w:r>
      <w:r w:rsidRPr="006E051F">
        <w:rPr>
          <w:color w:val="000000" w:themeColor="text1"/>
          <w:u w:color="000000" w:themeColor="text1"/>
        </w:rPr>
        <w:t xml:space="preserve"> </w:t>
      </w:r>
      <w:r w:rsidRPr="006E051F">
        <w:rPr>
          <w:color w:val="000000" w:themeColor="text1"/>
          <w:u w:val="single" w:color="000000" w:themeColor="text1"/>
        </w:rPr>
        <w:t>hearing a partition action</w:t>
      </w:r>
      <w:r w:rsidRPr="006E051F">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14:paraId="3431A80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070DE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5.</w:t>
      </w:r>
      <w:r w:rsidRPr="006E051F">
        <w:rPr>
          <w:color w:val="000000" w:themeColor="text1"/>
          <w:u w:color="000000" w:themeColor="text1"/>
        </w:rPr>
        <w:tab/>
        <w:t>This act takes effect on July 1, 2016 and applies to partition actions filed on or after that date.</w:t>
      </w:r>
    </w:p>
    <w:p w14:paraId="5BF0C7EF" w14:textId="49B6834A" w:rsidR="006F57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F91BFEB" w14:textId="77777777" w:rsidR="00B50BB2" w:rsidRDefault="00B50BB2" w:rsidP="00B50BB2">
      <w:pPr>
        <w:suppressAutoHyphens/>
        <w:jc w:val="both"/>
        <w:rPr>
          <w:rFonts w:eastAsia="Times New Roman"/>
        </w:rPr>
      </w:pPr>
    </w:p>
    <w:sectPr w:rsidR="00B50BB2" w:rsidSect="00B50B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9C75B" w14:textId="77777777" w:rsidR="00B33A11" w:rsidRDefault="00B33A11" w:rsidP="00522CE0">
      <w:r>
        <w:separator/>
      </w:r>
    </w:p>
  </w:endnote>
  <w:endnote w:type="continuationSeparator" w:id="0">
    <w:p w14:paraId="7C4A6053" w14:textId="77777777" w:rsidR="00B33A11" w:rsidRDefault="00B33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30A55-49C3-4A3D-BAD5-7C27D62D0971}"/>
    <w:embedBold r:id="rId2" w:fontKey="{75DD401E-CEB9-4246-9915-FB04DFC72DF3}"/>
  </w:font>
  <w:font w:name="Calibri">
    <w:panose1 w:val="020F0502020204030204"/>
    <w:charset w:val="00"/>
    <w:family w:val="swiss"/>
    <w:pitch w:val="variable"/>
    <w:sig w:usb0="E10002FF" w:usb1="4000ACFF" w:usb2="00000009" w:usb3="00000000" w:csb0="0000019F" w:csb1="00000000"/>
    <w:embedRegular r:id="rId3" w:fontKey="{6F9B4D8A-C1E0-4848-A01C-78BBE2B48B30}"/>
    <w:embedBold r:id="rId4" w:fontKey="{8DAA750E-4668-4E52-9107-680733296210}"/>
  </w:font>
  <w:font w:name="Segoe UI">
    <w:panose1 w:val="020B0502040204020203"/>
    <w:charset w:val="00"/>
    <w:family w:val="swiss"/>
    <w:pitch w:val="variable"/>
    <w:sig w:usb0="E10022FF" w:usb1="C000E47F" w:usb2="00000029" w:usb3="00000000" w:csb0="000001DF" w:csb1="00000000"/>
    <w:embedRegular r:id="rId5" w:fontKey="{5F422BA2-34F5-418A-91B6-8DAC46B7CDC5}"/>
  </w:font>
  <w:font w:name="Cambria">
    <w:panose1 w:val="02040503050406030204"/>
    <w:charset w:val="00"/>
    <w:family w:val="roman"/>
    <w:pitch w:val="variable"/>
    <w:sig w:usb0="E00002FF" w:usb1="400004FF" w:usb2="00000000" w:usb3="00000000" w:csb0="0000019F" w:csb1="00000000"/>
    <w:embedRegular r:id="rId6" w:fontKey="{C1BB31F7-41D0-46B7-9E8B-DEED22DA8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B119" w14:textId="6D83F476" w:rsidR="006F5716" w:rsidRPr="00B50BB2" w:rsidRDefault="00B50BB2" w:rsidP="00B50BB2">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41C89" w14:textId="77777777" w:rsidR="00B33A11" w:rsidRDefault="00B33A11" w:rsidP="00522CE0">
      <w:r>
        <w:separator/>
      </w:r>
    </w:p>
  </w:footnote>
  <w:footnote w:type="continuationSeparator" w:id="0">
    <w:p w14:paraId="6B614F4B" w14:textId="77777777" w:rsidR="00B33A11" w:rsidRDefault="00B33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KW"/>
    <w:docVar w:name="CoverAttorneyInitials" w:val="KW"/>
    <w:docVar w:name="CoverAttorneyLastName" w:val="Wells"/>
    <w:docVar w:name="CoverBillType" w:val="b"/>
    <w:docVar w:name="DraftFileName" w:val="JUD0036.KW.DOCX"/>
    <w:docVar w:name="DraftStenoName" w:val="Knipp"/>
    <w:docVar w:name="dvBillNumber" w:val="184"/>
    <w:docVar w:name="dvBillNumberPrefix" w:val="S. "/>
    <w:docVar w:name="dvOriginalBody" w:val="Senate"/>
    <w:docVar w:name="fulldraftpath" w:val="L:\S-JUD\BILLS\Hayes\JUD0036.KW.DOCX"/>
    <w:docVar w:name="NameofBody" w:val="S"/>
    <w:docVar w:name="SenatorFolderName" w:val="Hayes"/>
    <w:docVar w:name="VGROUP2" w:val="S-JUD"/>
  </w:docVars>
  <w:rsids>
    <w:rsidRoot w:val="0080217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BF6"/>
    <w:rsid w:val="00206D3D"/>
    <w:rsid w:val="00221A5C"/>
    <w:rsid w:val="0024519E"/>
    <w:rsid w:val="00245C4E"/>
    <w:rsid w:val="002C5896"/>
    <w:rsid w:val="00307C2B"/>
    <w:rsid w:val="0031409E"/>
    <w:rsid w:val="0032109A"/>
    <w:rsid w:val="00333DF1"/>
    <w:rsid w:val="0033541C"/>
    <w:rsid w:val="00364389"/>
    <w:rsid w:val="0037190F"/>
    <w:rsid w:val="003D6A5D"/>
    <w:rsid w:val="003D6E2B"/>
    <w:rsid w:val="003E7597"/>
    <w:rsid w:val="00412C9E"/>
    <w:rsid w:val="0042257B"/>
    <w:rsid w:val="00433D71"/>
    <w:rsid w:val="00450668"/>
    <w:rsid w:val="00452CD7"/>
    <w:rsid w:val="00477696"/>
    <w:rsid w:val="004952FA"/>
    <w:rsid w:val="004A05F7"/>
    <w:rsid w:val="004A592F"/>
    <w:rsid w:val="004B6A22"/>
    <w:rsid w:val="004C2918"/>
    <w:rsid w:val="004D168C"/>
    <w:rsid w:val="004D6923"/>
    <w:rsid w:val="004D7F37"/>
    <w:rsid w:val="004E241D"/>
    <w:rsid w:val="0051584C"/>
    <w:rsid w:val="00520D79"/>
    <w:rsid w:val="00522CE0"/>
    <w:rsid w:val="00525DCD"/>
    <w:rsid w:val="00541FF6"/>
    <w:rsid w:val="00565148"/>
    <w:rsid w:val="00581497"/>
    <w:rsid w:val="00586B30"/>
    <w:rsid w:val="0058748C"/>
    <w:rsid w:val="00593361"/>
    <w:rsid w:val="005A5017"/>
    <w:rsid w:val="005A648C"/>
    <w:rsid w:val="005B03E2"/>
    <w:rsid w:val="005F15E4"/>
    <w:rsid w:val="00600221"/>
    <w:rsid w:val="00606D23"/>
    <w:rsid w:val="00641A16"/>
    <w:rsid w:val="006431BA"/>
    <w:rsid w:val="00645FA7"/>
    <w:rsid w:val="00686A85"/>
    <w:rsid w:val="006B4B3C"/>
    <w:rsid w:val="006C74EA"/>
    <w:rsid w:val="006F5716"/>
    <w:rsid w:val="00720D40"/>
    <w:rsid w:val="0073026D"/>
    <w:rsid w:val="007311B4"/>
    <w:rsid w:val="007318D4"/>
    <w:rsid w:val="00746551"/>
    <w:rsid w:val="00765784"/>
    <w:rsid w:val="007A4390"/>
    <w:rsid w:val="007C65B0"/>
    <w:rsid w:val="007E3B8F"/>
    <w:rsid w:val="007E5CB7"/>
    <w:rsid w:val="0080217B"/>
    <w:rsid w:val="00814EED"/>
    <w:rsid w:val="008314D2"/>
    <w:rsid w:val="0086647A"/>
    <w:rsid w:val="008804AE"/>
    <w:rsid w:val="00894939"/>
    <w:rsid w:val="008B2F42"/>
    <w:rsid w:val="008B3A65"/>
    <w:rsid w:val="008E185F"/>
    <w:rsid w:val="008E5870"/>
    <w:rsid w:val="008F023B"/>
    <w:rsid w:val="008F7524"/>
    <w:rsid w:val="00904E16"/>
    <w:rsid w:val="00927C62"/>
    <w:rsid w:val="00931A96"/>
    <w:rsid w:val="00981197"/>
    <w:rsid w:val="00983951"/>
    <w:rsid w:val="00984124"/>
    <w:rsid w:val="00984640"/>
    <w:rsid w:val="00995C37"/>
    <w:rsid w:val="009A7B72"/>
    <w:rsid w:val="009C118A"/>
    <w:rsid w:val="00A02011"/>
    <w:rsid w:val="00A35165"/>
    <w:rsid w:val="00A4011E"/>
    <w:rsid w:val="00A41565"/>
    <w:rsid w:val="00A7136B"/>
    <w:rsid w:val="00A86015"/>
    <w:rsid w:val="00AE59C8"/>
    <w:rsid w:val="00B030B6"/>
    <w:rsid w:val="00B10098"/>
    <w:rsid w:val="00B10E10"/>
    <w:rsid w:val="00B33A11"/>
    <w:rsid w:val="00B35389"/>
    <w:rsid w:val="00B43327"/>
    <w:rsid w:val="00B450FF"/>
    <w:rsid w:val="00B47304"/>
    <w:rsid w:val="00B50BB2"/>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EE1C61"/>
    <w:rsid w:val="00EF529E"/>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4367E"/>
  <w15:docId w15:val="{E27276FE-FDAF-43A2-9762-BF6CE628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E241D"/>
    <w:rPr>
      <w:sz w:val="16"/>
      <w:szCs w:val="16"/>
    </w:rPr>
  </w:style>
  <w:style w:type="paragraph" w:styleId="CommentText">
    <w:name w:val="annotation text"/>
    <w:basedOn w:val="Normal"/>
    <w:link w:val="CommentTextChar"/>
    <w:uiPriority w:val="99"/>
    <w:semiHidden/>
    <w:unhideWhenUsed/>
    <w:rsid w:val="004E241D"/>
    <w:rPr>
      <w:sz w:val="20"/>
      <w:szCs w:val="20"/>
    </w:rPr>
  </w:style>
  <w:style w:type="character" w:customStyle="1" w:styleId="CommentTextChar">
    <w:name w:val="Comment Text Char"/>
    <w:basedOn w:val="DefaultParagraphFont"/>
    <w:link w:val="CommentText"/>
    <w:uiPriority w:val="99"/>
    <w:semiHidden/>
    <w:rsid w:val="004E241D"/>
    <w:rPr>
      <w:sz w:val="20"/>
      <w:szCs w:val="20"/>
    </w:rPr>
  </w:style>
  <w:style w:type="paragraph" w:styleId="CommentSubject">
    <w:name w:val="annotation subject"/>
    <w:basedOn w:val="CommentText"/>
    <w:next w:val="CommentText"/>
    <w:link w:val="CommentSubjectChar"/>
    <w:uiPriority w:val="99"/>
    <w:semiHidden/>
    <w:unhideWhenUsed/>
    <w:rsid w:val="004E241D"/>
    <w:rPr>
      <w:b/>
      <w:bCs/>
    </w:rPr>
  </w:style>
  <w:style w:type="character" w:customStyle="1" w:styleId="CommentSubjectChar">
    <w:name w:val="Comment Subject Char"/>
    <w:basedOn w:val="CommentTextChar"/>
    <w:link w:val="CommentSubject"/>
    <w:uiPriority w:val="99"/>
    <w:semiHidden/>
    <w:rsid w:val="004E241D"/>
    <w:rPr>
      <w:b/>
      <w:bCs/>
      <w:sz w:val="20"/>
      <w:szCs w:val="20"/>
    </w:rPr>
  </w:style>
  <w:style w:type="paragraph" w:styleId="BalloonText">
    <w:name w:val="Balloon Text"/>
    <w:basedOn w:val="Normal"/>
    <w:link w:val="BalloonTextChar"/>
    <w:uiPriority w:val="99"/>
    <w:semiHidden/>
    <w:unhideWhenUsed/>
    <w:rsid w:val="004E24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4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4025</Words>
  <Characters>19964</Characters>
  <Application>Microsoft Office Word</Application>
  <DocSecurity>0</DocSecurity>
  <Lines>456</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184 Text of Previous Version (Dec. 10, 2014) - South Carolina Legislature Online</dc:title>
  <dc:subject/>
  <dc:creator>LindseyKnipp</dc:creator>
  <cp:keywords/>
  <dc:description/>
  <cp:lastModifiedBy>N Cumfer</cp:lastModifiedBy>
  <cp:revision>2</cp:revision>
  <dcterms:created xsi:type="dcterms:W3CDTF">2014-12-10T18:48:00Z</dcterms:created>
  <dcterms:modified xsi:type="dcterms:W3CDTF">2014-12-10T18:48:00Z</dcterms:modified>
</cp:coreProperties>
</file>