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F3A" w:rsidRDefault="00264F3A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4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42E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181D" w:rsidP="00A01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3B090F">
        <w:noBreakHyphen/>
      </w:r>
      <w:r>
        <w:t>1</w:t>
      </w:r>
      <w:r w:rsidR="003B090F">
        <w:noBreakHyphen/>
      </w:r>
      <w:r>
        <w:t>240 SO AS TO PROVIDE THAT ALL LAW ENFORCEMENT AGENCIES MUST EQUIP THEIR OFFICE</w:t>
      </w:r>
      <w:r w:rsidR="00320C18">
        <w:t>RS WITH WEARABLE VIDEO CAMERAS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recent events in Ferguson, Missouri have caused citizens across this country to examine, consider, and implement more effective and safer means to enforce the laws of our land; and</w:t>
      </w: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many law enforcement agencies across our nation are studying whether a law enforcement officer</w:t>
      </w:r>
      <w:r w:rsidR="003B090F" w:rsidRPr="003B090F">
        <w:t>’</w:t>
      </w:r>
      <w:r>
        <w:t>s use of a body video camera to record his activities can bring measurable benefits to relations between law enforcement agencies and the civilian population; and</w:t>
      </w: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first year after its officer</w:t>
      </w:r>
      <w:r w:rsidR="003B090F" w:rsidRPr="003B090F">
        <w:t>’</w:t>
      </w:r>
      <w:r>
        <w:t>s were equipped with body video cameras, in 2012, the City of Rialto, California reported that the numbers of complaints filed against its officers fell by eighty</w:t>
      </w:r>
      <w:r w:rsidR="003B090F">
        <w:noBreakHyphen/>
      </w:r>
      <w:r>
        <w:t>eight percent compared with the previous twelve months.  In addition</w:t>
      </w:r>
      <w:r w:rsidR="00EF5E41">
        <w:t>,</w:t>
      </w:r>
      <w:r>
        <w:t xml:space="preserve"> use of force by officers fell almost sixty percent; and</w:t>
      </w: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require all law enforcement officers to be equipped with wearable body cameras.  Now, therefore,</w:t>
      </w:r>
    </w:p>
    <w:p w:rsidR="0024181D" w:rsidRDefault="002418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2E3" w:rsidRDefault="002542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42E3" w:rsidRDefault="002542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81D" w:rsidRDefault="002542E3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4181D">
        <w:t>Chapter 1, Title 23 of the 1976 Code is amended by adding:</w:t>
      </w: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“Section 23</w:t>
      </w:r>
      <w:r w:rsidR="003B090F">
        <w:noBreakHyphen/>
      </w:r>
      <w:r>
        <w:t>1</w:t>
      </w:r>
      <w:r w:rsidR="003B090F">
        <w:noBreakHyphen/>
      </w:r>
      <w:r>
        <w:t>240.</w:t>
      </w:r>
      <w:r>
        <w:tab/>
        <w:t>All law enforcement agencies shall equip their officers with wearable video cameras that must be worn</w:t>
      </w:r>
      <w:r w:rsidR="00EF5E41">
        <w:t>,</w:t>
      </w:r>
      <w:r>
        <w:t xml:space="preserve"> and record their activities while they are on duty.”</w:t>
      </w: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20C18">
        <w:t>2</w:t>
      </w:r>
      <w:r>
        <w:t>.</w:t>
      </w:r>
      <w:r>
        <w:tab/>
        <w:t>This act takes effect upon approval by the Governor.</w:t>
      </w:r>
    </w:p>
    <w:p w:rsidR="000B30D8" w:rsidRDefault="003B090F" w:rsidP="00A02D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4F3A" w:rsidRDefault="00264F3A" w:rsidP="00264F3A">
      <w:pPr>
        <w:suppressAutoHyphens/>
      </w:pPr>
    </w:p>
    <w:sectPr w:rsidR="00264F3A" w:rsidSect="00264F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81D" w:rsidRDefault="0024181D" w:rsidP="009F0C77">
      <w:r>
        <w:separator/>
      </w:r>
    </w:p>
  </w:endnote>
  <w:endnote w:type="continuationSeparator" w:id="0">
    <w:p w:rsidR="0024181D" w:rsidRDefault="002418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7A0059-23E7-418E-BFF3-83F3DFD5AEFD}"/>
    <w:embedBold r:id="rId2" w:fontKey="{73FF0A22-EF1A-4B8C-8FA8-8263FB3044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8F9698-2863-45F5-AE9D-6B1EB8B42C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DFE287-12F4-43DE-95EE-451B042992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44FD63-CFCB-41F0-82ED-10967FC524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0D8" w:rsidRPr="00264F3A" w:rsidRDefault="00264F3A" w:rsidP="00264F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1A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81D" w:rsidRDefault="0024181D" w:rsidP="009F0C77">
      <w:r>
        <w:separator/>
      </w:r>
    </w:p>
  </w:footnote>
  <w:footnote w:type="continuationSeparator" w:id="0">
    <w:p w:rsidR="0024181D" w:rsidRDefault="002418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6CM15"/>
    <w:docVar w:name="CoverBillType" w:val="b"/>
    <w:docVar w:name="docpath" w:val="L:\Council\bills\SWB\5206CM15.DOCX"/>
    <w:docVar w:name="dvBillNumber" w:val="305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542E3"/>
    <w:rsid w:val="00011869"/>
    <w:rsid w:val="00015CD6"/>
    <w:rsid w:val="000B30D8"/>
    <w:rsid w:val="000E1785"/>
    <w:rsid w:val="000F40FA"/>
    <w:rsid w:val="0010776B"/>
    <w:rsid w:val="00133E66"/>
    <w:rsid w:val="001435A3"/>
    <w:rsid w:val="00172C22"/>
    <w:rsid w:val="001D08F2"/>
    <w:rsid w:val="001D525B"/>
    <w:rsid w:val="001D7F4F"/>
    <w:rsid w:val="002321B6"/>
    <w:rsid w:val="0024181D"/>
    <w:rsid w:val="00250967"/>
    <w:rsid w:val="002542E3"/>
    <w:rsid w:val="002543C8"/>
    <w:rsid w:val="00264F3A"/>
    <w:rsid w:val="00284AAE"/>
    <w:rsid w:val="002A5440"/>
    <w:rsid w:val="002D4D3E"/>
    <w:rsid w:val="002E5912"/>
    <w:rsid w:val="00301B21"/>
    <w:rsid w:val="00320C18"/>
    <w:rsid w:val="00325348"/>
    <w:rsid w:val="00326D13"/>
    <w:rsid w:val="0032732C"/>
    <w:rsid w:val="00336AD0"/>
    <w:rsid w:val="0037079A"/>
    <w:rsid w:val="003B090F"/>
    <w:rsid w:val="003D01E8"/>
    <w:rsid w:val="003E5288"/>
    <w:rsid w:val="003F6D79"/>
    <w:rsid w:val="0041760A"/>
    <w:rsid w:val="00417AE1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23E6"/>
    <w:rsid w:val="00605102"/>
    <w:rsid w:val="006215AA"/>
    <w:rsid w:val="006913C9"/>
    <w:rsid w:val="0069470D"/>
    <w:rsid w:val="00734F00"/>
    <w:rsid w:val="007626DC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1AB2"/>
    <w:rsid w:val="00A02DA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3BCD"/>
    <w:rsid w:val="00EF5E4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ABFC20-CA4D-448D-A8FB-91139C083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9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9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4CD66-7CE9-4F86-8F73-8DD9E5D0C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3057 Text of Previous Version (Dec. 11, 2014) - South Carolina Legislature Online</dc:title>
  <dc:creator>SandyBarden</dc:creator>
  <cp:lastModifiedBy>N Cumfer</cp:lastModifiedBy>
  <cp:revision>3</cp:revision>
  <cp:lastPrinted>2014-12-10T17:17:00Z</cp:lastPrinted>
  <dcterms:created xsi:type="dcterms:W3CDTF">2014-12-11T22:05:00Z</dcterms:created>
  <dcterms:modified xsi:type="dcterms:W3CDTF">2015-01-07T21:18:00Z</dcterms:modified>
</cp:coreProperties>
</file>